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D3276D" w14:paraId="78E1F1FA" w14:textId="77777777" w:rsidTr="00820183">
        <w:trPr>
          <w:trHeight w:val="441"/>
        </w:trPr>
        <w:tc>
          <w:tcPr>
            <w:tcW w:w="10790" w:type="dxa"/>
            <w:shd w:val="clear" w:color="auto" w:fill="54B948"/>
            <w:tcMar>
              <w:left w:w="259" w:type="dxa"/>
              <w:right w:w="115" w:type="dxa"/>
            </w:tcMar>
            <w:vAlign w:val="center"/>
          </w:tcPr>
          <w:p w14:paraId="5D614D5E" w14:textId="13A7DD51" w:rsidR="00D3276D" w:rsidRDefault="00D3276D" w:rsidP="00AE2DB7">
            <w:pPr>
              <w:pStyle w:val="ChartHeading"/>
              <w:rPr>
                <w:sz w:val="13"/>
                <w:szCs w:val="13"/>
              </w:rPr>
            </w:pPr>
            <w:r>
              <w:t>À propos de cette leçon</w:t>
            </w:r>
          </w:p>
        </w:tc>
      </w:tr>
      <w:tr w:rsidR="00D3276D" w14:paraId="7EFBE78B" w14:textId="77777777" w:rsidTr="00D3276D">
        <w:trPr>
          <w:trHeight w:val="1440"/>
        </w:trPr>
        <w:tc>
          <w:tcPr>
            <w:tcW w:w="10790" w:type="dxa"/>
            <w:shd w:val="clear" w:color="auto" w:fill="E6F5E4"/>
            <w:tcMar>
              <w:left w:w="259" w:type="dxa"/>
              <w:right w:w="259" w:type="dxa"/>
            </w:tcMar>
            <w:vAlign w:val="center"/>
          </w:tcPr>
          <w:p w14:paraId="0F0CF411" w14:textId="6177F8E2" w:rsidR="00D3276D" w:rsidRDefault="00D3276D" w:rsidP="00547017">
            <w:pPr>
              <w:pStyle w:val="Copy"/>
            </w:pPr>
            <w:r>
              <w:rPr>
                <w:color w:val="0A0A0D"/>
              </w:rPr>
              <w:t xml:space="preserve">Les élèves apprendront à arrondir les prix sans l’utilisation de la pièce de 1 ¢, et ils s’exerceront </w:t>
            </w:r>
            <w:r w:rsidR="00F769C0">
              <w:rPr>
                <w:color w:val="0A0A0D"/>
              </w:rPr>
              <w:br/>
            </w:r>
            <w:r>
              <w:rPr>
                <w:color w:val="0A0A0D"/>
              </w:rPr>
              <w:t xml:space="preserve">à recevoir et à rendre de la monnaie. </w:t>
            </w:r>
            <w:r>
              <w:t xml:space="preserve">Il s’agit d’une bonne préparation pour la leçon intitulée </w:t>
            </w:r>
            <w:r w:rsidR="00F769C0">
              <w:br/>
            </w:r>
            <w:hyperlink r:id="rId8">
              <w:r>
                <w:rPr>
                  <w:i/>
                  <w:color w:val="0A0A0D"/>
                </w:rPr>
                <w:t xml:space="preserve">« Le magasin en classe </w:t>
              </w:r>
            </w:hyperlink>
            <w:r>
              <w:t>».</w:t>
            </w:r>
          </w:p>
        </w:tc>
      </w:tr>
    </w:tbl>
    <w:p w14:paraId="20EEC89E"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D3276D" w14:paraId="625608EB" w14:textId="77777777" w:rsidTr="00AB3B0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03931877" w14:textId="7AC45C46" w:rsidR="00D3276D" w:rsidRPr="00030CB4" w:rsidRDefault="00D3276D" w:rsidP="00D3276D">
            <w:pPr>
              <w:jc w:val="center"/>
              <w:rPr>
                <w:rFonts w:ascii="Verdana" w:hAnsi="Verdana" w:cs="Arial"/>
                <w:b/>
                <w:color w:val="FFFFFF" w:themeColor="background1"/>
                <w:sz w:val="20"/>
                <w:szCs w:val="20"/>
              </w:rPr>
            </w:pPr>
            <w:r>
              <w:rPr>
                <w:rFonts w:ascii="Verdana" w:hAnsi="Verdana"/>
                <w:b/>
                <w:color w:val="FFFFFF" w:themeColor="background1"/>
                <w:sz w:val="20"/>
              </w:rPr>
              <w:t>Niveau scolaire</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11FA8E7" w:rsidR="00D3276D" w:rsidRPr="00030CB4" w:rsidRDefault="00D3276D" w:rsidP="00D3276D">
            <w:pPr>
              <w:rPr>
                <w:rFonts w:ascii="Verdana" w:hAnsi="Verdana" w:cs="Arial"/>
                <w:b/>
                <w:color w:val="FFFFFF" w:themeColor="background1"/>
                <w:sz w:val="20"/>
                <w:szCs w:val="20"/>
              </w:rPr>
            </w:pPr>
            <w:r>
              <w:rPr>
                <w:rFonts w:ascii="Verdana" w:hAnsi="Verdana"/>
                <w:b/>
                <w:color w:val="FFFFFF" w:themeColor="background1"/>
                <w:sz w:val="20"/>
              </w:rPr>
              <w:t>Cours/matières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159AE640" w:rsidR="00D3276D" w:rsidRPr="00030CB4" w:rsidRDefault="00D3276D" w:rsidP="00D3276D">
            <w:pPr>
              <w:rPr>
                <w:rFonts w:ascii="Verdana" w:hAnsi="Verdana" w:cs="Arial"/>
                <w:b/>
                <w:color w:val="FFFFFF" w:themeColor="background1"/>
                <w:sz w:val="20"/>
                <w:szCs w:val="20"/>
              </w:rPr>
            </w:pPr>
            <w:r>
              <w:rPr>
                <w:rFonts w:ascii="Verdana" w:hAnsi="Verdana"/>
                <w:b/>
                <w:color w:val="FFFFFF" w:themeColor="background1"/>
                <w:sz w:val="20"/>
              </w:rPr>
              <w:t>Objectif d'apprentissage</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2F7EB42A" w14:textId="77777777" w:rsidR="00D3276D" w:rsidRPr="00BC39D5" w:rsidRDefault="00D3276D" w:rsidP="00D3276D">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229FAA53" w14:textId="2AD2752B" w:rsidR="00D3276D" w:rsidRPr="00030CB4" w:rsidRDefault="00D3276D" w:rsidP="00D3276D">
            <w:pPr>
              <w:jc w:val="center"/>
              <w:rPr>
                <w:rFonts w:ascii="Verdana" w:hAnsi="Verdana" w:cs="Arial"/>
                <w:b/>
                <w:color w:val="FFFFFF" w:themeColor="background1"/>
                <w:sz w:val="20"/>
                <w:szCs w:val="20"/>
              </w:rPr>
            </w:pPr>
            <w:r>
              <w:rPr>
                <w:rFonts w:ascii="Verdana" w:hAnsi="Verdana"/>
                <w:b/>
                <w:color w:val="FFFFFF" w:themeColor="background1"/>
                <w:sz w:val="20"/>
              </w:rPr>
              <w:t>suggérée</w:t>
            </w:r>
          </w:p>
        </w:tc>
      </w:tr>
      <w:tr w:rsidR="00D04015" w14:paraId="66B3D174" w14:textId="77777777" w:rsidTr="00D3276D">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19A10640" w14:textId="1A63A570" w:rsidR="00D04015" w:rsidRPr="00030CB4" w:rsidRDefault="00156287" w:rsidP="00872DBF">
            <w:pPr>
              <w:pStyle w:val="GradeLevel"/>
              <w:rPr>
                <w:sz w:val="18"/>
                <w:szCs w:val="18"/>
              </w:rPr>
            </w:pPr>
            <w:r>
              <w:t>5</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17987C9" w14:textId="27227C79" w:rsidR="00D04015" w:rsidRPr="00D04015" w:rsidRDefault="00D3276D" w:rsidP="00156287">
            <w:pPr>
              <w:spacing w:before="90"/>
              <w:ind w:left="821" w:hanging="821"/>
              <w:rPr>
                <w:rFonts w:ascii="Verdana" w:hAnsi="Verdana"/>
                <w:sz w:val="20"/>
                <w:szCs w:val="20"/>
              </w:rPr>
            </w:pPr>
            <w:r w:rsidRPr="00D3276D">
              <w:rPr>
                <w:rFonts w:ascii="Verdana" w:hAnsi="Verdana"/>
                <w:sz w:val="20"/>
                <w:szCs w:val="20"/>
                <w:lang w:bidi="fr-CA"/>
              </w:rPr>
              <w:t>Mathématiques</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42B3D325" w14:textId="77777777" w:rsidR="00D3276D" w:rsidRDefault="00D3276D" w:rsidP="00D3276D">
            <w:pPr>
              <w:pStyle w:val="Copy"/>
            </w:pPr>
            <w:r>
              <w:t>À la fin de cette leçon, les élèves pourront :</w:t>
            </w:r>
          </w:p>
          <w:p w14:paraId="07B80025" w14:textId="35BF03B4" w:rsidR="00D3276D" w:rsidRDefault="00D3276D" w:rsidP="00D3276D">
            <w:pPr>
              <w:pStyle w:val="Bullet"/>
            </w:pPr>
            <w:r>
              <w:t>Identifier les formes de monnaie</w:t>
            </w:r>
          </w:p>
          <w:p w14:paraId="38EA4CC8" w14:textId="7BFDDCD0" w:rsidR="00D3276D" w:rsidRDefault="00D3276D" w:rsidP="00D3276D">
            <w:pPr>
              <w:pStyle w:val="Bullet"/>
            </w:pPr>
            <w:r>
              <w:t xml:space="preserve">Prendre de simples décisions financières pour les montants jusqu'à 1 000 $ </w:t>
            </w:r>
          </w:p>
          <w:p w14:paraId="1C9BCDB8" w14:textId="550D2241" w:rsidR="00D04015" w:rsidRPr="00D3276D" w:rsidRDefault="00D3276D" w:rsidP="00D3276D">
            <w:pPr>
              <w:pStyle w:val="Bullet"/>
            </w:pPr>
            <w:r>
              <w:t xml:space="preserve">Effectuer des simulations d’achat pour les montants jusqu'à 1 000 $ </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202FD966" w14:textId="76416788" w:rsidR="00D04015" w:rsidRPr="00030CB4" w:rsidRDefault="00156287" w:rsidP="00D04015">
            <w:pPr>
              <w:pStyle w:val="CopyCentred"/>
            </w:pPr>
            <w:r w:rsidRPr="00156287">
              <w:rPr>
                <w:lang w:val="en-US"/>
              </w:rPr>
              <w:t>4</w:t>
            </w:r>
            <w:r w:rsidR="00E605D5">
              <w:rPr>
                <w:lang w:val="en-US"/>
              </w:rPr>
              <w:t xml:space="preserve">0 à </w:t>
            </w:r>
            <w:r w:rsidRPr="00156287">
              <w:rPr>
                <w:lang w:val="en-US"/>
              </w:rPr>
              <w:t>50 min</w:t>
            </w:r>
            <w:r w:rsidR="00331D5D">
              <w:t>utes</w:t>
            </w:r>
          </w:p>
        </w:tc>
      </w:tr>
    </w:tbl>
    <w:p w14:paraId="1B774036"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D3276D" w14:paraId="632E430D" w14:textId="77777777" w:rsidTr="00FC75BD">
        <w:trPr>
          <w:trHeight w:val="441"/>
        </w:trPr>
        <w:tc>
          <w:tcPr>
            <w:tcW w:w="10800" w:type="dxa"/>
            <w:shd w:val="clear" w:color="auto" w:fill="54B948"/>
            <w:tcMar>
              <w:left w:w="259" w:type="dxa"/>
              <w:right w:w="115" w:type="dxa"/>
            </w:tcMar>
            <w:vAlign w:val="center"/>
          </w:tcPr>
          <w:p w14:paraId="48E70EC4" w14:textId="0C091151" w:rsidR="00D3276D" w:rsidRDefault="00D3276D" w:rsidP="00D3276D">
            <w:pPr>
              <w:pStyle w:val="ChartHeading"/>
              <w:rPr>
                <w:sz w:val="13"/>
                <w:szCs w:val="13"/>
              </w:rPr>
            </w:pPr>
            <w:r>
              <w:t>Liens avec le curriculum</w:t>
            </w:r>
          </w:p>
        </w:tc>
      </w:tr>
      <w:tr w:rsidR="00376D39" w14:paraId="028915D4" w14:textId="77777777" w:rsidTr="00156287">
        <w:trPr>
          <w:trHeight w:val="1490"/>
        </w:trPr>
        <w:tc>
          <w:tcPr>
            <w:tcW w:w="10800" w:type="dxa"/>
            <w:shd w:val="clear" w:color="auto" w:fill="auto"/>
            <w:tcMar>
              <w:top w:w="173" w:type="dxa"/>
              <w:left w:w="259" w:type="dxa"/>
              <w:right w:w="115" w:type="dxa"/>
            </w:tcMar>
          </w:tcPr>
          <w:p w14:paraId="4490791D" w14:textId="2D6FDE3B" w:rsidR="00E605D5" w:rsidRPr="00E605D5" w:rsidRDefault="00E605D5" w:rsidP="00E605D5">
            <w:pPr>
              <w:pStyle w:val="GreyHeading"/>
              <w:rPr>
                <w:lang w:bidi="fr-CA"/>
              </w:rPr>
            </w:pPr>
            <w:r w:rsidRPr="00E605D5">
              <w:rPr>
                <w:lang w:bidi="fr-CA"/>
              </w:rPr>
              <w:t xml:space="preserve">Mathématiques, </w:t>
            </w:r>
            <w:r w:rsidR="0016639C">
              <w:t>1</w:t>
            </w:r>
            <w:r w:rsidR="0016639C">
              <w:rPr>
                <w:vertAlign w:val="superscript"/>
              </w:rPr>
              <w:t>re</w:t>
            </w:r>
            <w:r w:rsidR="0016639C">
              <w:t xml:space="preserve"> à la 8</w:t>
            </w:r>
            <w:r w:rsidR="0016639C">
              <w:rPr>
                <w:vertAlign w:val="superscript"/>
              </w:rPr>
              <w:t>e</w:t>
            </w:r>
            <w:r w:rsidR="0016639C">
              <w:t xml:space="preserve"> </w:t>
            </w:r>
            <w:r w:rsidRPr="00E605D5">
              <w:rPr>
                <w:lang w:bidi="fr-CA"/>
              </w:rPr>
              <w:t>année (2005)</w:t>
            </w:r>
          </w:p>
          <w:p w14:paraId="75832952" w14:textId="77777777" w:rsidR="00E605D5" w:rsidRPr="00E605D5" w:rsidRDefault="00E605D5" w:rsidP="00E605D5">
            <w:pPr>
              <w:pStyle w:val="Subhead"/>
              <w:rPr>
                <w:lang w:bidi="fr-CA"/>
              </w:rPr>
            </w:pPr>
            <w:r w:rsidRPr="00E605D5">
              <w:rPr>
                <w:lang w:bidi="fr-CA"/>
              </w:rPr>
              <w:t>Numération et sens du nombre</w:t>
            </w:r>
          </w:p>
          <w:p w14:paraId="7790A14E" w14:textId="43D51C2F" w:rsidR="00376D39" w:rsidRPr="00AE2DB7" w:rsidRDefault="00E605D5" w:rsidP="00E605D5">
            <w:pPr>
              <w:pStyle w:val="Copy"/>
            </w:pPr>
            <w:r w:rsidRPr="00E605D5">
              <w:rPr>
                <w:lang w:bidi="fr-CA"/>
              </w:rPr>
              <w:t>Lire, représenter, comparer et ordonner des nombres entiers positifs jusqu'à 100 000, les nombres décimaux jusqu'aux centièmes, les fractions propres et impropres et les nombres fractionnaires.</w:t>
            </w:r>
          </w:p>
        </w:tc>
      </w:tr>
    </w:tbl>
    <w:p w14:paraId="601711D9" w14:textId="77777777" w:rsidR="00380F87" w:rsidRDefault="00380F87" w:rsidP="00380F87">
      <w:pPr>
        <w:rPr>
          <w:rFonts w:ascii="Verdana" w:hAnsi="Verdana" w:cs="Arial"/>
          <w:sz w:val="13"/>
          <w:szCs w:val="13"/>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8C3AF4" w14:paraId="481F76CC" w14:textId="77777777" w:rsidTr="00547017">
        <w:trPr>
          <w:trHeight w:val="441"/>
        </w:trPr>
        <w:tc>
          <w:tcPr>
            <w:tcW w:w="10800" w:type="dxa"/>
            <w:shd w:val="clear" w:color="auto" w:fill="54B948"/>
            <w:tcMar>
              <w:left w:w="259" w:type="dxa"/>
              <w:right w:w="115" w:type="dxa"/>
            </w:tcMar>
            <w:vAlign w:val="center"/>
          </w:tcPr>
          <w:p w14:paraId="5E6AF3FF" w14:textId="00FAB340" w:rsidR="008C3AF4" w:rsidRDefault="00885737" w:rsidP="00547017">
            <w:pPr>
              <w:pStyle w:val="ChartHeading"/>
              <w:rPr>
                <w:sz w:val="13"/>
                <w:szCs w:val="13"/>
              </w:rPr>
            </w:pPr>
            <w:r w:rsidRPr="00FE2517">
              <w:rPr>
                <w:lang w:bidi="fr-CA"/>
              </w:rPr>
              <w:t>Question d’enquête</w:t>
            </w:r>
          </w:p>
        </w:tc>
      </w:tr>
      <w:tr w:rsidR="00156287" w14:paraId="4F0433F6" w14:textId="77777777" w:rsidTr="00C83690">
        <w:trPr>
          <w:trHeight w:val="20"/>
        </w:trPr>
        <w:tc>
          <w:tcPr>
            <w:tcW w:w="10800" w:type="dxa"/>
            <w:shd w:val="clear" w:color="auto" w:fill="auto"/>
            <w:tcMar>
              <w:top w:w="173" w:type="dxa"/>
              <w:left w:w="259" w:type="dxa"/>
              <w:bottom w:w="173" w:type="dxa"/>
              <w:right w:w="115" w:type="dxa"/>
            </w:tcMar>
          </w:tcPr>
          <w:p w14:paraId="7A1D3EEE" w14:textId="33A57792" w:rsidR="00156287" w:rsidRPr="00380F87" w:rsidRDefault="00983340" w:rsidP="00156287">
            <w:pPr>
              <w:pStyle w:val="Copy"/>
              <w:rPr>
                <w:color w:val="FFFFFF" w:themeColor="background1"/>
              </w:rPr>
            </w:pPr>
            <w:r>
              <w:t>Puisque la pièce de 1 ¢ n’est plus utilisée, comment les acheteurs et les vendeurs arrondissent-ils les montants de manière cohérente ?</w:t>
            </w:r>
          </w:p>
        </w:tc>
      </w:tr>
    </w:tbl>
    <w:p w14:paraId="0E228C3F" w14:textId="77777777" w:rsidR="008C3AF4" w:rsidRPr="00376D39" w:rsidRDefault="008C3AF4" w:rsidP="00380F87">
      <w:pPr>
        <w:rPr>
          <w:rFonts w:ascii="Verdana" w:hAnsi="Verdana" w:cs="Arial"/>
          <w:sz w:val="13"/>
          <w:szCs w:val="13"/>
        </w:rPr>
      </w:pPr>
    </w:p>
    <w:p w14:paraId="701495A3" w14:textId="77777777" w:rsidR="00E80C32" w:rsidRPr="002D0AF9" w:rsidRDefault="00872DBF" w:rsidP="00577745">
      <w:pPr>
        <w:sectPr w:rsidR="00E80C32" w:rsidRPr="002D0AF9" w:rsidSect="00F61662">
          <w:headerReference w:type="default" r:id="rId9"/>
          <w:footerReference w:type="even" r:id="rId10"/>
          <w:footerReference w:type="default" r:id="rId11"/>
          <w:pgSz w:w="12240" w:h="15840"/>
          <w:pgMar w:top="540" w:right="720" w:bottom="720" w:left="720" w:header="1584" w:footer="1080" w:gutter="0"/>
          <w:cols w:space="708"/>
          <w:docGrid w:linePitch="360"/>
        </w:sectPr>
      </w:pPr>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2D0AF9" w14:paraId="6E8D8284" w14:textId="77777777" w:rsidTr="00547017">
        <w:trPr>
          <w:trHeight w:val="441"/>
        </w:trPr>
        <w:tc>
          <w:tcPr>
            <w:tcW w:w="10800" w:type="dxa"/>
            <w:tcBorders>
              <w:bottom w:val="single" w:sz="8" w:space="0" w:color="54B948"/>
            </w:tcBorders>
            <w:shd w:val="clear" w:color="auto" w:fill="54B948"/>
            <w:tcMar>
              <w:left w:w="259" w:type="dxa"/>
              <w:right w:w="115" w:type="dxa"/>
            </w:tcMar>
            <w:vAlign w:val="center"/>
          </w:tcPr>
          <w:p w14:paraId="41582B9A" w14:textId="77777777" w:rsidR="002D0AF9" w:rsidRDefault="002D0AF9" w:rsidP="00547017">
            <w:pPr>
              <w:pStyle w:val="ChartHeading"/>
              <w:rPr>
                <w:sz w:val="13"/>
                <w:szCs w:val="13"/>
              </w:rPr>
            </w:pPr>
            <w:r w:rsidRPr="00577745">
              <w:lastRenderedPageBreak/>
              <w:t>Materials List</w:t>
            </w:r>
          </w:p>
        </w:tc>
      </w:tr>
      <w:tr w:rsidR="002D0AF9" w14:paraId="0D5C4623" w14:textId="77777777" w:rsidTr="00547017">
        <w:trPr>
          <w:trHeight w:val="1008"/>
        </w:trPr>
        <w:tc>
          <w:tcPr>
            <w:tcW w:w="10800" w:type="dxa"/>
            <w:tcBorders>
              <w:bottom w:val="single" w:sz="8" w:space="0" w:color="54B948"/>
            </w:tcBorders>
            <w:shd w:val="clear" w:color="auto" w:fill="auto"/>
            <w:tcMar>
              <w:top w:w="173" w:type="dxa"/>
              <w:left w:w="259" w:type="dxa"/>
              <w:bottom w:w="173" w:type="dxa"/>
              <w:right w:w="115" w:type="dxa"/>
            </w:tcMar>
          </w:tcPr>
          <w:p w14:paraId="508C33E7" w14:textId="77777777" w:rsidR="00983340" w:rsidRPr="00983340" w:rsidRDefault="00983340" w:rsidP="00983340">
            <w:pPr>
              <w:pStyle w:val="Bullet"/>
              <w:spacing w:after="40"/>
              <w:rPr>
                <w:lang w:bidi="fr-CA"/>
              </w:rPr>
            </w:pPr>
            <w:r w:rsidRPr="00983340">
              <w:rPr>
                <w:lang w:bidi="fr-CA"/>
              </w:rPr>
              <w:t xml:space="preserve">Un ensemble d’argent fictif (annexe A) pour chaque équipe de deux élèves,  qui comprend : </w:t>
            </w:r>
          </w:p>
          <w:p w14:paraId="2DB0008F" w14:textId="77777777" w:rsidR="00983340" w:rsidRPr="00983340" w:rsidRDefault="00983340" w:rsidP="00983340">
            <w:pPr>
              <w:pStyle w:val="2ndBullet"/>
              <w:spacing w:after="40"/>
              <w:rPr>
                <w:lang w:bidi="fr-CA"/>
              </w:rPr>
            </w:pPr>
            <w:r w:rsidRPr="00983340">
              <w:rPr>
                <w:lang w:bidi="fr-CA"/>
              </w:rPr>
              <w:t xml:space="preserve">Deux billets de 10 $ </w:t>
            </w:r>
          </w:p>
          <w:p w14:paraId="5412270B" w14:textId="77777777" w:rsidR="00983340" w:rsidRPr="00983340" w:rsidRDefault="00983340" w:rsidP="00983340">
            <w:pPr>
              <w:pStyle w:val="2ndBullet"/>
              <w:spacing w:after="40"/>
              <w:rPr>
                <w:lang w:bidi="fr-CA"/>
              </w:rPr>
            </w:pPr>
            <w:r w:rsidRPr="00983340">
              <w:rPr>
                <w:lang w:bidi="fr-CA"/>
              </w:rPr>
              <w:t xml:space="preserve">Deux billets de 5 $ </w:t>
            </w:r>
          </w:p>
          <w:p w14:paraId="5770BA92" w14:textId="77777777" w:rsidR="00983340" w:rsidRPr="00983340" w:rsidRDefault="00983340" w:rsidP="00983340">
            <w:pPr>
              <w:pStyle w:val="2ndBullet"/>
              <w:spacing w:after="40"/>
              <w:rPr>
                <w:lang w:bidi="fr-CA"/>
              </w:rPr>
            </w:pPr>
            <w:r w:rsidRPr="00983340">
              <w:rPr>
                <w:lang w:bidi="fr-CA"/>
              </w:rPr>
              <w:t xml:space="preserve">Deux pièces de 2 $ </w:t>
            </w:r>
          </w:p>
          <w:p w14:paraId="1AB24A42" w14:textId="77777777" w:rsidR="00983340" w:rsidRPr="00983340" w:rsidRDefault="00983340" w:rsidP="00983340">
            <w:pPr>
              <w:pStyle w:val="2ndBullet"/>
              <w:spacing w:after="40"/>
              <w:rPr>
                <w:lang w:bidi="fr-CA"/>
              </w:rPr>
            </w:pPr>
            <w:r w:rsidRPr="00983340">
              <w:rPr>
                <w:lang w:bidi="fr-CA"/>
              </w:rPr>
              <w:t xml:space="preserve">Deux pièces de 1 $ </w:t>
            </w:r>
          </w:p>
          <w:p w14:paraId="44D789F0" w14:textId="77777777" w:rsidR="00983340" w:rsidRPr="00983340" w:rsidRDefault="00983340" w:rsidP="00983340">
            <w:pPr>
              <w:pStyle w:val="2ndBullet"/>
              <w:spacing w:after="40"/>
              <w:rPr>
                <w:lang w:bidi="fr-CA"/>
              </w:rPr>
            </w:pPr>
            <w:r w:rsidRPr="00983340">
              <w:rPr>
                <w:lang w:bidi="fr-CA"/>
              </w:rPr>
              <w:t xml:space="preserve">Cinq pièces de 25 ¢ </w:t>
            </w:r>
          </w:p>
          <w:p w14:paraId="1BD38C5D" w14:textId="77777777" w:rsidR="00983340" w:rsidRPr="00983340" w:rsidRDefault="00983340" w:rsidP="00983340">
            <w:pPr>
              <w:pStyle w:val="2ndBullet"/>
              <w:spacing w:after="40"/>
              <w:rPr>
                <w:lang w:bidi="fr-CA"/>
              </w:rPr>
            </w:pPr>
            <w:r w:rsidRPr="00983340">
              <w:rPr>
                <w:lang w:bidi="fr-CA"/>
              </w:rPr>
              <w:t xml:space="preserve">Trois pièces de 10 ¢ </w:t>
            </w:r>
          </w:p>
          <w:p w14:paraId="1DBC8CE6" w14:textId="77777777" w:rsidR="00983340" w:rsidRPr="00983340" w:rsidRDefault="00983340" w:rsidP="00983340">
            <w:pPr>
              <w:pStyle w:val="2ndBullet"/>
              <w:rPr>
                <w:lang w:bidi="fr-CA"/>
              </w:rPr>
            </w:pPr>
            <w:r w:rsidRPr="00983340">
              <w:rPr>
                <w:lang w:bidi="fr-CA"/>
              </w:rPr>
              <w:t xml:space="preserve">Cinq pièces de 5 ¢ </w:t>
            </w:r>
          </w:p>
          <w:p w14:paraId="65762779" w14:textId="77777777" w:rsidR="00983340" w:rsidRPr="00983340" w:rsidRDefault="00983340" w:rsidP="00983340">
            <w:pPr>
              <w:pStyle w:val="Bullet"/>
              <w:rPr>
                <w:lang w:bidi="fr-CA"/>
              </w:rPr>
            </w:pPr>
            <w:r w:rsidRPr="00983340">
              <w:rPr>
                <w:lang w:bidi="fr-CA"/>
              </w:rPr>
              <w:t xml:space="preserve">Exemplaires pour les élèves de la feuille de travail  « Compter la monnaie » (annexe B) </w:t>
            </w:r>
          </w:p>
          <w:p w14:paraId="46C4F79E" w14:textId="00D53796" w:rsidR="002D0AF9" w:rsidRPr="00AE2DB7" w:rsidRDefault="00983340" w:rsidP="00983340">
            <w:pPr>
              <w:pStyle w:val="Bullet"/>
            </w:pPr>
            <w:r w:rsidRPr="00983340">
              <w:rPr>
                <w:lang w:bidi="fr-CA"/>
              </w:rPr>
              <w:t>Exemplaires pour les élèves de la feuille de travail « S’exercer à rendre la monnaie » (annexe D)</w:t>
            </w:r>
          </w:p>
        </w:tc>
      </w:tr>
    </w:tbl>
    <w:p w14:paraId="27FB691C" w14:textId="77777777" w:rsidR="002D0AF9" w:rsidRDefault="002D0AF9" w:rsidP="002D0AF9">
      <w:pPr>
        <w:pStyle w:val="SpaceBetween"/>
      </w:pPr>
    </w:p>
    <w:tbl>
      <w:tblPr>
        <w:tblStyle w:val="TableGrid"/>
        <w:tblW w:w="0" w:type="auto"/>
        <w:tblLayout w:type="fixed"/>
        <w:tblLook w:val="04A0" w:firstRow="1" w:lastRow="0" w:firstColumn="1" w:lastColumn="0" w:noHBand="0" w:noVBand="1"/>
      </w:tblPr>
      <w:tblGrid>
        <w:gridCol w:w="1074"/>
        <w:gridCol w:w="6562"/>
        <w:gridCol w:w="3144"/>
      </w:tblGrid>
      <w:tr w:rsidR="00983340" w:rsidRPr="00FC75BD" w14:paraId="758F183B" w14:textId="77777777" w:rsidTr="00983340">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7FA73E3" w14:textId="77777777" w:rsidR="00983340" w:rsidRPr="00BC39D5" w:rsidRDefault="00983340" w:rsidP="004C2EF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4C817956" w14:textId="7E3C8741" w:rsidR="00983340" w:rsidRPr="00FC75BD" w:rsidRDefault="00983340" w:rsidP="00983340">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E18ACB0" w14:textId="58630F09" w:rsidR="00983340" w:rsidRPr="00FC75BD" w:rsidRDefault="00983340" w:rsidP="00983340">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33A5AA9D" w14:textId="4C660B11" w:rsidR="00983340" w:rsidRPr="00FC75BD" w:rsidRDefault="00983340" w:rsidP="00983340">
            <w:pPr>
              <w:rPr>
                <w:rFonts w:ascii="Verdana" w:hAnsi="Verdana" w:cs="Arial"/>
                <w:b/>
                <w:color w:val="FFFFFF" w:themeColor="background1"/>
                <w:sz w:val="20"/>
                <w:szCs w:val="20"/>
              </w:rPr>
            </w:pPr>
            <w:r>
              <w:rPr>
                <w:rFonts w:ascii="Verdana" w:hAnsi="Verdana"/>
                <w:b/>
                <w:color w:val="FFFFFF" w:themeColor="background1"/>
                <w:sz w:val="20"/>
              </w:rPr>
              <w:t xml:space="preserve">L'évaluation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paires/évaluation de l'enseignant)</w:t>
            </w:r>
          </w:p>
        </w:tc>
      </w:tr>
      <w:tr w:rsidR="002D0AF9" w:rsidRPr="00FC75BD" w14:paraId="0A079247" w14:textId="77777777" w:rsidTr="00C83690">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0DA18F6A" w14:textId="6310A368" w:rsidR="002D0AF9" w:rsidRPr="00FC75BD" w:rsidRDefault="00983340" w:rsidP="00547017">
            <w:pPr>
              <w:pStyle w:val="SectionHeading"/>
            </w:pPr>
            <w:r>
              <w:t>MISE EN SITUATION</w:t>
            </w:r>
          </w:p>
        </w:tc>
      </w:tr>
      <w:tr w:rsidR="00156287" w:rsidRPr="004365A8" w14:paraId="356BF08B" w14:textId="77777777" w:rsidTr="00C83690">
        <w:trPr>
          <w:trHeight w:val="3616"/>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F836D2E" w14:textId="63632D32" w:rsidR="00156287" w:rsidRPr="00E80C32" w:rsidRDefault="00156287" w:rsidP="00983340">
            <w:pPr>
              <w:pStyle w:val="CopyCentred"/>
            </w:pPr>
            <w:r w:rsidRPr="00E80C32">
              <w:t>5</w:t>
            </w:r>
            <w:r w:rsidR="00983340">
              <w:t xml:space="preserve"> à </w:t>
            </w:r>
            <w:r w:rsidRPr="00E80C32">
              <w:t>10 min</w:t>
            </w:r>
            <w:r w:rsidR="00331D5D">
              <w:t>utes</w:t>
            </w: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1E092E96" w14:textId="77777777" w:rsidR="00983340" w:rsidRPr="00983340" w:rsidRDefault="00983340" w:rsidP="00983340">
            <w:pPr>
              <w:pStyle w:val="ClassHeading"/>
              <w:rPr>
                <w:lang w:bidi="fr-CA"/>
              </w:rPr>
            </w:pPr>
            <w:r w:rsidRPr="00983340">
              <w:rPr>
                <w:lang w:bidi="fr-CA"/>
              </w:rPr>
              <w:t>CLASSE ENTIÈRE</w:t>
            </w:r>
          </w:p>
          <w:p w14:paraId="614CE371" w14:textId="77777777" w:rsidR="00983340" w:rsidRPr="00983340" w:rsidRDefault="00983340" w:rsidP="00983340">
            <w:pPr>
              <w:pStyle w:val="Subhead"/>
              <w:rPr>
                <w:bCs/>
                <w:lang w:bidi="fr-CA"/>
              </w:rPr>
            </w:pPr>
            <w:r w:rsidRPr="00983340">
              <w:rPr>
                <w:lang w:bidi="fr-CA"/>
              </w:rPr>
              <w:t xml:space="preserve">Remue-méninges </w:t>
            </w:r>
          </w:p>
          <w:p w14:paraId="5DBE53AB" w14:textId="77777777" w:rsidR="00983340" w:rsidRPr="00983340" w:rsidRDefault="00983340" w:rsidP="00983340">
            <w:pPr>
              <w:pStyle w:val="Copy"/>
              <w:rPr>
                <w:lang w:bidi="fr-CA"/>
              </w:rPr>
            </w:pPr>
            <w:r w:rsidRPr="00983340">
              <w:rPr>
                <w:lang w:bidi="fr-CA"/>
              </w:rPr>
              <w:t xml:space="preserve">Demander aux élèves de placer une feuille de papier et un crayon devant eux. Leur dire qu’au compte de 3, ils auront 60 secondes pour écrire une liste de tous les billets et de toutes les pièces de monnaie qui sont encore en circulation au Canada (liste complète : billets de 5 $, 10 $, 20 $, 50 $ et 100 $; pièces de 5 ¢, 10 ¢, 25 ¢, 1 $ et 2 $). </w:t>
            </w:r>
          </w:p>
          <w:p w14:paraId="699CBD5B" w14:textId="77777777" w:rsidR="00983340" w:rsidRPr="00983340" w:rsidRDefault="00983340" w:rsidP="00983340">
            <w:pPr>
              <w:pStyle w:val="Copy"/>
              <w:rPr>
                <w:lang w:bidi="fr-CA"/>
              </w:rPr>
            </w:pPr>
            <w:r w:rsidRPr="00983340">
              <w:rPr>
                <w:lang w:bidi="fr-CA"/>
              </w:rPr>
              <w:t xml:space="preserve">Une fois le temps écoulé (pour le signaler, faire clignoter les lumières), demander à un élève volontaire de prendre des notes au tableau pour l’ensemble de la classe.  Afin de faire participer le plus d’élèves possible, demander aux élèves de nommer à tour de rôle un billet ou une pièce.  Un preneur de notes inscrit les réponses des élèves </w:t>
            </w:r>
            <w:r w:rsidRPr="00983340">
              <w:rPr>
                <w:rFonts w:ascii="PMingLiU" w:eastAsia="PMingLiU" w:hAnsi="PMingLiU" w:cs="PMingLiU"/>
                <w:lang w:bidi="fr-CA"/>
              </w:rPr>
              <w:br/>
            </w:r>
            <w:r w:rsidRPr="00983340">
              <w:rPr>
                <w:lang w:bidi="fr-CA"/>
              </w:rPr>
              <w:t xml:space="preserve">au tableau. </w:t>
            </w:r>
          </w:p>
          <w:p w14:paraId="57BF3EB3" w14:textId="3D193E06" w:rsidR="00156287" w:rsidRPr="00567ED8" w:rsidRDefault="00983340" w:rsidP="00983340">
            <w:pPr>
              <w:pStyle w:val="Copy"/>
            </w:pPr>
            <w:r w:rsidRPr="00983340">
              <w:rPr>
                <w:lang w:val="en-US" w:bidi="fr-CA"/>
              </w:rPr>
              <w:t>Demander ensuite aux élèves s’ils sont au courant du changement que le gouvernement du Canada a apporté aux pièces de monnaie du pays en 2013.  Après avoir discuté du retrait de la pièce de 1 ¢, indiquer au preneur de notes d’effacer cette pièce du tableau si elle figurait dans la liste dressée par la classe.</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5ED53C02" w14:textId="11F85F8E" w:rsidR="00156287" w:rsidRPr="004365A8" w:rsidRDefault="00983340" w:rsidP="00983340">
            <w:pPr>
              <w:pStyle w:val="Copy"/>
            </w:pPr>
            <w:r>
              <w:t xml:space="preserve">L'évaluation COMME apprentissage </w:t>
            </w:r>
            <w:r w:rsidR="00885737">
              <w:br/>
            </w:r>
            <w:r>
              <w:t>(enseignant – observation)</w:t>
            </w:r>
          </w:p>
        </w:tc>
      </w:tr>
    </w:tbl>
    <w:p w14:paraId="3DAF4239" w14:textId="77777777" w:rsidR="000F5619" w:rsidRDefault="000F5619">
      <w:r>
        <w:br w:type="page"/>
      </w:r>
    </w:p>
    <w:tbl>
      <w:tblPr>
        <w:tblStyle w:val="TableGrid"/>
        <w:tblW w:w="0" w:type="auto"/>
        <w:tblInd w:w="-10" w:type="dxa"/>
        <w:tblLayout w:type="fixed"/>
        <w:tblLook w:val="04A0" w:firstRow="1" w:lastRow="0" w:firstColumn="1" w:lastColumn="0" w:noHBand="0" w:noVBand="1"/>
      </w:tblPr>
      <w:tblGrid>
        <w:gridCol w:w="10"/>
        <w:gridCol w:w="1074"/>
        <w:gridCol w:w="6562"/>
        <w:gridCol w:w="3144"/>
      </w:tblGrid>
      <w:tr w:rsidR="00983340" w:rsidRPr="00FC75BD" w14:paraId="08697749" w14:textId="77777777" w:rsidTr="00983340">
        <w:trPr>
          <w:gridBefore w:val="1"/>
          <w:wBefore w:w="10" w:type="dxa"/>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4F6ABEB9" w14:textId="77777777" w:rsidR="00983340" w:rsidRPr="00BC39D5" w:rsidRDefault="00983340" w:rsidP="004C2EF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4D404333" w14:textId="4D23A94E" w:rsidR="00983340" w:rsidRPr="00FC75BD" w:rsidRDefault="00983340" w:rsidP="00071EC5">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355EEA33" w14:textId="14695593" w:rsidR="00983340" w:rsidRPr="00FC75BD" w:rsidRDefault="00983340" w:rsidP="00071EC5">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154B64DF" w14:textId="52D4644F" w:rsidR="00983340" w:rsidRPr="00FC75BD" w:rsidRDefault="00983340" w:rsidP="00071EC5">
            <w:pPr>
              <w:rPr>
                <w:rFonts w:ascii="Verdana" w:hAnsi="Verdana" w:cs="Arial"/>
                <w:b/>
                <w:color w:val="FFFFFF" w:themeColor="background1"/>
                <w:sz w:val="20"/>
                <w:szCs w:val="20"/>
              </w:rPr>
            </w:pPr>
            <w:r>
              <w:rPr>
                <w:rFonts w:ascii="Verdana" w:hAnsi="Verdana"/>
                <w:b/>
                <w:color w:val="FFFFFF" w:themeColor="background1"/>
                <w:sz w:val="20"/>
              </w:rPr>
              <w:t xml:space="preserve">L'évaluation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paires/évaluation de l'enseignant)</w:t>
            </w:r>
          </w:p>
        </w:tc>
      </w:tr>
      <w:tr w:rsidR="00C83690" w:rsidRPr="00FC75BD" w14:paraId="38033306" w14:textId="77777777" w:rsidTr="00C83690">
        <w:trPr>
          <w:gridBefore w:val="1"/>
          <w:wBefore w:w="10" w:type="dxa"/>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5111EECE" w14:textId="7AD1C7EB" w:rsidR="00C83690" w:rsidRPr="00C83690" w:rsidRDefault="00983340" w:rsidP="00983340">
            <w:pPr>
              <w:pStyle w:val="SectionHeading"/>
              <w:rPr>
                <w:b w:val="0"/>
              </w:rPr>
            </w:pPr>
            <w:r>
              <w:t>MISE EN SITUATION</w:t>
            </w:r>
            <w:r>
              <w:rPr>
                <w:b w:val="0"/>
              </w:rPr>
              <w:t xml:space="preserve"> </w:t>
            </w:r>
            <w:r w:rsidR="00C83690">
              <w:rPr>
                <w:b w:val="0"/>
              </w:rPr>
              <w:t>(</w:t>
            </w:r>
            <w:r>
              <w:rPr>
                <w:b w:val="0"/>
              </w:rPr>
              <w:t>suite</w:t>
            </w:r>
            <w:r w:rsidR="00C83690">
              <w:rPr>
                <w:b w:val="0"/>
              </w:rPr>
              <w:t>)</w:t>
            </w:r>
          </w:p>
        </w:tc>
      </w:tr>
      <w:tr w:rsidR="00C83690" w:rsidRPr="004365A8" w14:paraId="3AD2C252" w14:textId="77777777" w:rsidTr="00C83690">
        <w:trPr>
          <w:gridBefore w:val="1"/>
          <w:wBefore w:w="10" w:type="dxa"/>
          <w:trHeight w:val="13"/>
        </w:trPr>
        <w:tc>
          <w:tcPr>
            <w:tcW w:w="1074" w:type="dxa"/>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0E72EAE2" w14:textId="77777777" w:rsidR="00C83690" w:rsidRPr="00E80C32" w:rsidRDefault="00C83690" w:rsidP="00071EC5">
            <w:pPr>
              <w:pStyle w:val="CopyCentred"/>
            </w:pPr>
          </w:p>
        </w:tc>
        <w:tc>
          <w:tcPr>
            <w:tcW w:w="6562" w:type="dxa"/>
            <w:tcBorders>
              <w:top w:val="single" w:sz="8" w:space="0" w:color="54B948"/>
              <w:left w:val="single" w:sz="8" w:space="0" w:color="54B948"/>
              <w:bottom w:val="single" w:sz="8" w:space="0" w:color="54B948"/>
              <w:right w:val="single" w:sz="8" w:space="0" w:color="54B948"/>
            </w:tcBorders>
            <w:shd w:val="clear" w:color="auto" w:fill="DEDFDE"/>
            <w:tcMar>
              <w:top w:w="173" w:type="dxa"/>
              <w:left w:w="259" w:type="dxa"/>
              <w:bottom w:w="173" w:type="dxa"/>
              <w:right w:w="259" w:type="dxa"/>
            </w:tcMar>
          </w:tcPr>
          <w:p w14:paraId="4563E9A1" w14:textId="77777777" w:rsidR="00983340" w:rsidRPr="00BC39D5" w:rsidRDefault="00983340" w:rsidP="00983340">
            <w:pPr>
              <w:pStyle w:val="Subhead"/>
              <w:rPr>
                <w:bCs/>
                <w:szCs w:val="18"/>
              </w:rPr>
            </w:pPr>
            <w:r>
              <w:t>Contexte d'apprentissage</w:t>
            </w:r>
          </w:p>
          <w:p w14:paraId="280E37C5" w14:textId="4FE02847" w:rsidR="00C83690" w:rsidRPr="1AC6B3EC" w:rsidRDefault="00983340" w:rsidP="00983340">
            <w:pPr>
              <w:pStyle w:val="Bullet"/>
            </w:pPr>
            <w:r>
              <w:t>Compréhension des nombres décimaux jusqu'aux centièmes</w:t>
            </w:r>
          </w:p>
        </w:tc>
        <w:tc>
          <w:tcPr>
            <w:tcW w:w="3144" w:type="dxa"/>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447E42BA" w14:textId="77777777" w:rsidR="00C83690" w:rsidRPr="00F75708" w:rsidRDefault="00C83690" w:rsidP="00071EC5">
            <w:pPr>
              <w:pStyle w:val="Copy"/>
              <w:rPr>
                <w:lang w:val="en-US"/>
              </w:rPr>
            </w:pPr>
          </w:p>
        </w:tc>
      </w:tr>
      <w:tr w:rsidR="00C83690" w14:paraId="34CB3F8F" w14:textId="77777777" w:rsidTr="00983340">
        <w:trPr>
          <w:trHeight w:val="432"/>
        </w:trPr>
        <w:tc>
          <w:tcPr>
            <w:tcW w:w="10790" w:type="dxa"/>
            <w:gridSpan w:val="4"/>
            <w:tcBorders>
              <w:top w:val="nil"/>
              <w:left w:val="single" w:sz="8" w:space="0" w:color="3F708E"/>
              <w:bottom w:val="nil"/>
              <w:right w:val="single" w:sz="8" w:space="0" w:color="3F708E"/>
            </w:tcBorders>
            <w:shd w:val="clear" w:color="auto" w:fill="3F708E"/>
            <w:tcMar>
              <w:top w:w="0" w:type="dxa"/>
              <w:left w:w="72" w:type="dxa"/>
              <w:right w:w="72" w:type="dxa"/>
            </w:tcMar>
            <w:vAlign w:val="center"/>
          </w:tcPr>
          <w:p w14:paraId="42759B15" w14:textId="77777777" w:rsidR="00C83690" w:rsidRPr="004365A8" w:rsidRDefault="00C83690" w:rsidP="00071EC5">
            <w:pPr>
              <w:pStyle w:val="SectionHeading"/>
            </w:pPr>
            <w:r>
              <w:t>ACTION</w:t>
            </w:r>
          </w:p>
        </w:tc>
      </w:tr>
      <w:tr w:rsidR="00C83690" w14:paraId="7073BC38" w14:textId="77777777" w:rsidTr="00983340">
        <w:trPr>
          <w:trHeight w:val="20"/>
        </w:trPr>
        <w:tc>
          <w:tcPr>
            <w:tcW w:w="1084" w:type="dxa"/>
            <w:gridSpan w:val="2"/>
            <w:tcBorders>
              <w:top w:val="nil"/>
              <w:left w:val="single" w:sz="8" w:space="0" w:color="54B948"/>
              <w:bottom w:val="single" w:sz="8" w:space="0" w:color="54B948"/>
              <w:right w:val="single" w:sz="8" w:space="0" w:color="54B948"/>
            </w:tcBorders>
            <w:tcMar>
              <w:top w:w="173" w:type="dxa"/>
              <w:left w:w="72" w:type="dxa"/>
              <w:right w:w="72" w:type="dxa"/>
            </w:tcMar>
          </w:tcPr>
          <w:p w14:paraId="74521D00" w14:textId="4ED3F447" w:rsidR="00C83690" w:rsidRPr="00567ED8" w:rsidRDefault="00983340" w:rsidP="00983340">
            <w:pPr>
              <w:pStyle w:val="CopyCentred"/>
            </w:pPr>
            <w:r>
              <w:rPr>
                <w:lang w:val="en-US"/>
              </w:rPr>
              <w:t xml:space="preserve">20 à </w:t>
            </w:r>
            <w:r w:rsidR="00C83690" w:rsidRPr="002D0AF9">
              <w:rPr>
                <w:lang w:val="en-US"/>
              </w:rPr>
              <w:t>30 min</w:t>
            </w:r>
            <w:r w:rsidR="00331D5D">
              <w:t>utes</w:t>
            </w: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5AE59399" w14:textId="77777777" w:rsidR="00983340" w:rsidRPr="00983340" w:rsidRDefault="00983340" w:rsidP="00983340">
            <w:pPr>
              <w:pStyle w:val="ClassHeading"/>
              <w:rPr>
                <w:lang w:val="en-CA" w:bidi="fr-CA"/>
              </w:rPr>
            </w:pPr>
            <w:r w:rsidRPr="00983340">
              <w:rPr>
                <w:lang w:val="en-CA" w:bidi="fr-CA"/>
              </w:rPr>
              <w:t>CLASSE ENTIÈRE</w:t>
            </w:r>
          </w:p>
          <w:p w14:paraId="345C4CFE" w14:textId="77777777" w:rsidR="00983340" w:rsidRPr="00983340" w:rsidRDefault="00983340" w:rsidP="00983340">
            <w:pPr>
              <w:pStyle w:val="Subhead"/>
              <w:rPr>
                <w:bCs/>
                <w:lang w:bidi="fr-CA"/>
              </w:rPr>
            </w:pPr>
            <w:r w:rsidRPr="00983340">
              <w:rPr>
                <w:lang w:bidi="fr-CA"/>
              </w:rPr>
              <w:t>Discussion</w:t>
            </w:r>
          </w:p>
          <w:p w14:paraId="54028224" w14:textId="77777777" w:rsidR="00983340" w:rsidRPr="00983340" w:rsidRDefault="00983340" w:rsidP="00983340">
            <w:pPr>
              <w:pStyle w:val="Copy"/>
              <w:rPr>
                <w:lang w:bidi="fr-CA"/>
              </w:rPr>
            </w:pPr>
            <w:r w:rsidRPr="00983340">
              <w:rPr>
                <w:lang w:bidi="fr-CA"/>
              </w:rPr>
              <w:t xml:space="preserve">Poser la question suivante aux élèves : « Lorsqu’il est question d’argent, que signifie le mot “monnaie”? ». Après avoir discuté des réponses données, expliquer que la </w:t>
            </w:r>
            <w:r w:rsidRPr="00983340">
              <w:rPr>
                <w:rFonts w:ascii="PMingLiU" w:eastAsia="PMingLiU" w:hAnsi="PMingLiU" w:cs="PMingLiU"/>
                <w:lang w:bidi="fr-CA"/>
              </w:rPr>
              <w:br/>
            </w:r>
            <w:r w:rsidRPr="00983340">
              <w:rPr>
                <w:lang w:bidi="fr-CA"/>
              </w:rPr>
              <w:t xml:space="preserve">monnaie est l’argent remis lorsqu’on fait un achat.  Quand on achète quelque chose, il arrive souvent qu’on donne plus d’argent que le montant dû au commerçant parce qu’on n’a pas le montant exact en billets et en pièces de monnaie.  L’argent que le commerçant remet à l’acheteur est le montant excédentaire que celui-ci a payé; cela s’appelle rendre la monnaie. (Au besoin, donner un exemple pour illustrer ce concept.) </w:t>
            </w:r>
          </w:p>
          <w:p w14:paraId="6DD28BA5" w14:textId="291552C9" w:rsidR="00C83690" w:rsidRPr="00567ED8" w:rsidRDefault="00983340" w:rsidP="00983340">
            <w:pPr>
              <w:pStyle w:val="Copy"/>
            </w:pPr>
            <w:r w:rsidRPr="00983340">
              <w:rPr>
                <w:lang w:bidi="fr-CA"/>
              </w:rPr>
              <w:t>Expliquer aux élèves que la pièce de 1 ¢ n’étant plus utilisée et que l'on doit arrondir le montant total au 5 ¢ le plus près lorsque l'on achète quelque chose en payant en argent comptant</w:t>
            </w:r>
            <w:r w:rsidR="00C83690" w:rsidRPr="00156287">
              <w:t>.</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41443360" w14:textId="77777777" w:rsidR="00C83690" w:rsidRPr="004365A8" w:rsidRDefault="00C83690" w:rsidP="00071EC5">
            <w:pPr>
              <w:pStyle w:val="Copy"/>
              <w:rPr>
                <w:sz w:val="18"/>
                <w:szCs w:val="18"/>
              </w:rPr>
            </w:pPr>
          </w:p>
        </w:tc>
      </w:tr>
    </w:tbl>
    <w:p w14:paraId="76722203" w14:textId="689E8049" w:rsidR="00983340" w:rsidRDefault="00983340"/>
    <w:p w14:paraId="23AC5EBE" w14:textId="77777777" w:rsidR="00983340" w:rsidRDefault="00983340">
      <w:r>
        <w:br w:type="page"/>
      </w:r>
    </w:p>
    <w:tbl>
      <w:tblPr>
        <w:tblStyle w:val="TableGrid"/>
        <w:tblW w:w="0" w:type="auto"/>
        <w:tblInd w:w="-10" w:type="dxa"/>
        <w:tblLayout w:type="fixed"/>
        <w:tblLook w:val="04A0" w:firstRow="1" w:lastRow="0" w:firstColumn="1" w:lastColumn="0" w:noHBand="0" w:noVBand="1"/>
      </w:tblPr>
      <w:tblGrid>
        <w:gridCol w:w="1074"/>
        <w:gridCol w:w="6562"/>
        <w:gridCol w:w="3144"/>
      </w:tblGrid>
      <w:tr w:rsidR="00983340" w:rsidRPr="00FC75BD" w14:paraId="11375222" w14:textId="77777777" w:rsidTr="00DF4441">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CD3514C" w14:textId="77777777" w:rsidR="00983340" w:rsidRPr="00BC39D5" w:rsidRDefault="00983340" w:rsidP="004C2EF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71E284E8" w14:textId="77777777" w:rsidR="00983340" w:rsidRPr="00FC75BD" w:rsidRDefault="00983340" w:rsidP="00DF4441">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A11B03E" w14:textId="77777777" w:rsidR="00983340" w:rsidRPr="00FC75BD" w:rsidRDefault="00983340" w:rsidP="00DF4441">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33A30D05" w14:textId="77777777" w:rsidR="00983340" w:rsidRPr="00FC75BD" w:rsidRDefault="00983340" w:rsidP="00DF4441">
            <w:pPr>
              <w:rPr>
                <w:rFonts w:ascii="Verdana" w:hAnsi="Verdana" w:cs="Arial"/>
                <w:b/>
                <w:color w:val="FFFFFF" w:themeColor="background1"/>
                <w:sz w:val="20"/>
                <w:szCs w:val="20"/>
              </w:rPr>
            </w:pPr>
            <w:r>
              <w:rPr>
                <w:rFonts w:ascii="Verdana" w:hAnsi="Verdana"/>
                <w:b/>
                <w:color w:val="FFFFFF" w:themeColor="background1"/>
                <w:sz w:val="20"/>
              </w:rPr>
              <w:t xml:space="preserve">L'évaluation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paires/évaluation de l'enseignant)</w:t>
            </w:r>
          </w:p>
        </w:tc>
      </w:tr>
      <w:tr w:rsidR="001F0AE2" w:rsidRPr="00FC75BD" w14:paraId="2BA1B700" w14:textId="77777777" w:rsidTr="00983340">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6209C399" w14:textId="16AB918C" w:rsidR="001F0AE2" w:rsidRPr="00FC75BD" w:rsidRDefault="001F0AE2" w:rsidP="00B83D44">
            <w:pPr>
              <w:pStyle w:val="SectionHeading"/>
            </w:pPr>
            <w:r>
              <w:t xml:space="preserve">ACTION </w:t>
            </w:r>
            <w:r>
              <w:rPr>
                <w:b w:val="0"/>
              </w:rPr>
              <w:t>(</w:t>
            </w:r>
            <w:r w:rsidR="00B83D44">
              <w:rPr>
                <w:b w:val="0"/>
              </w:rPr>
              <w:t>suite</w:t>
            </w:r>
            <w:r>
              <w:rPr>
                <w:b w:val="0"/>
              </w:rPr>
              <w:t>)</w:t>
            </w:r>
          </w:p>
        </w:tc>
      </w:tr>
      <w:tr w:rsidR="00983340" w:rsidRPr="004365A8" w14:paraId="56C43BF4" w14:textId="77777777" w:rsidTr="00983340">
        <w:trPr>
          <w:trHeight w:val="1440"/>
        </w:trPr>
        <w:tc>
          <w:tcPr>
            <w:tcW w:w="1074" w:type="dxa"/>
            <w:tcBorders>
              <w:top w:val="nil"/>
              <w:left w:val="single" w:sz="8" w:space="0" w:color="54B948"/>
              <w:bottom w:val="nil"/>
              <w:right w:val="single" w:sz="8" w:space="0" w:color="54B948"/>
            </w:tcBorders>
            <w:tcMar>
              <w:top w:w="173" w:type="dxa"/>
              <w:left w:w="72" w:type="dxa"/>
              <w:right w:w="72" w:type="dxa"/>
            </w:tcMar>
          </w:tcPr>
          <w:p w14:paraId="75F63C7C" w14:textId="77777777" w:rsidR="00983340" w:rsidRPr="00E80C32" w:rsidRDefault="00983340" w:rsidP="00547017">
            <w:pPr>
              <w:pStyle w:val="CopyCentred"/>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2B687FA7" w14:textId="77777777" w:rsidR="00983340" w:rsidRPr="00983340" w:rsidRDefault="00983340" w:rsidP="00983340">
            <w:pPr>
              <w:pStyle w:val="Subhead"/>
              <w:rPr>
                <w:lang w:bidi="fr-CA"/>
              </w:rPr>
            </w:pPr>
            <w:r w:rsidRPr="00983340">
              <w:rPr>
                <w:lang w:bidi="fr-CA"/>
              </w:rPr>
              <w:t xml:space="preserve">Pratique orientée </w:t>
            </w:r>
          </w:p>
          <w:p w14:paraId="62F601C8" w14:textId="77777777" w:rsidR="00983340" w:rsidRPr="00983340" w:rsidRDefault="00983340" w:rsidP="00983340">
            <w:pPr>
              <w:pStyle w:val="Copy"/>
              <w:rPr>
                <w:lang w:bidi="fr-CA"/>
              </w:rPr>
            </w:pPr>
            <w:r w:rsidRPr="00983340">
              <w:rPr>
                <w:lang w:bidi="fr-CA"/>
              </w:rPr>
              <w:t>D</w:t>
            </w:r>
            <w:r>
              <w:rPr>
                <w:lang w:bidi="fr-CA"/>
              </w:rPr>
              <w:t>istribuer la feuille de travail</w:t>
            </w:r>
            <w:r w:rsidRPr="00983340">
              <w:rPr>
                <w:lang w:bidi="fr-CA"/>
              </w:rPr>
              <w:t xml:space="preserve"> « Compter la monnaie » (annexe B) aux élèves. </w:t>
            </w:r>
          </w:p>
          <w:p w14:paraId="12AF46E0" w14:textId="77777777" w:rsidR="00983340" w:rsidRPr="00983340" w:rsidRDefault="00983340" w:rsidP="00983340">
            <w:pPr>
              <w:pStyle w:val="Copy"/>
              <w:rPr>
                <w:lang w:bidi="fr-CA"/>
              </w:rPr>
            </w:pPr>
            <w:r w:rsidRPr="00983340">
              <w:rPr>
                <w:lang w:bidi="fr-CA"/>
              </w:rPr>
              <w:t>Présenter la grille de la question 1 en la reproduisant au tableau, en la projetant sur un tableau blanc interactif ou en utilisant un acétate. Lire à voix haute le scénario qui se trouve dans la partie supérieure de l’annexe B avec l’ensemble de la classe, répondre à la question 1. Répondre ensuite ensemble à la question 2. Se servir des étapes de</w:t>
            </w:r>
            <w:r>
              <w:rPr>
                <w:lang w:bidi="fr-CA"/>
              </w:rPr>
              <w:t xml:space="preserve"> l’enseignement par étayage :</w:t>
            </w:r>
          </w:p>
          <w:p w14:paraId="693EC475" w14:textId="77777777" w:rsidR="00983340" w:rsidRPr="00983340" w:rsidRDefault="00983340" w:rsidP="00983340">
            <w:pPr>
              <w:pStyle w:val="Bullet"/>
              <w:rPr>
                <w:lang w:bidi="fr-CA"/>
              </w:rPr>
            </w:pPr>
            <w:r w:rsidRPr="00983340">
              <w:rPr>
                <w:lang w:bidi="fr-CA"/>
              </w:rPr>
              <w:t>« je fais l’exercice, vous regardez »,</w:t>
            </w:r>
          </w:p>
          <w:p w14:paraId="2803A87A" w14:textId="77777777" w:rsidR="00983340" w:rsidRPr="00983340" w:rsidRDefault="00983340" w:rsidP="00983340">
            <w:pPr>
              <w:pStyle w:val="Bullet"/>
              <w:rPr>
                <w:lang w:bidi="fr-CA"/>
              </w:rPr>
            </w:pPr>
            <w:r w:rsidRPr="00983340">
              <w:rPr>
                <w:lang w:bidi="fr-CA"/>
              </w:rPr>
              <w:t xml:space="preserve">« je fais l’exercice, vous m’aidez », </w:t>
            </w:r>
          </w:p>
          <w:p w14:paraId="2F632058" w14:textId="77777777" w:rsidR="00983340" w:rsidRPr="00983340" w:rsidRDefault="00983340" w:rsidP="00983340">
            <w:pPr>
              <w:pStyle w:val="Bullet"/>
              <w:rPr>
                <w:lang w:bidi="fr-CA"/>
              </w:rPr>
            </w:pPr>
            <w:r w:rsidRPr="00983340">
              <w:rPr>
                <w:lang w:bidi="fr-CA"/>
              </w:rPr>
              <w:t xml:space="preserve">« vous faites l’exercice, je vous aide », </w:t>
            </w:r>
          </w:p>
          <w:p w14:paraId="679AE9C5" w14:textId="08DCA983" w:rsidR="00983340" w:rsidRPr="00567ED8" w:rsidRDefault="00983340" w:rsidP="00983340">
            <w:pPr>
              <w:pStyle w:val="Bullet"/>
            </w:pPr>
            <w:r w:rsidRPr="00983340">
              <w:rPr>
                <w:lang w:bidi="fr-CA"/>
              </w:rPr>
              <w:t>« vous faites l’exercice, je regarde ».</w:t>
            </w:r>
            <w:r w:rsidRPr="00156287">
              <w:t>”</w:t>
            </w:r>
          </w:p>
        </w:tc>
        <w:tc>
          <w:tcPr>
            <w:tcW w:w="3144" w:type="dxa"/>
            <w:tcBorders>
              <w:top w:val="nil"/>
              <w:left w:val="single" w:sz="8" w:space="0" w:color="54B948"/>
              <w:bottom w:val="nil"/>
              <w:right w:val="single" w:sz="8" w:space="0" w:color="54B948"/>
            </w:tcBorders>
            <w:tcMar>
              <w:top w:w="173" w:type="dxa"/>
              <w:left w:w="259" w:type="dxa"/>
              <w:right w:w="115" w:type="dxa"/>
            </w:tcMar>
          </w:tcPr>
          <w:p w14:paraId="3D072932" w14:textId="1B2FC07E" w:rsidR="00983340" w:rsidRPr="004365A8" w:rsidRDefault="00983340" w:rsidP="00885737">
            <w:pPr>
              <w:pStyle w:val="Copy"/>
            </w:pPr>
            <w:r w:rsidRPr="00983340">
              <w:rPr>
                <w:lang w:bidi="fr-CA"/>
              </w:rPr>
              <w:t xml:space="preserve">L'évaluation COMME apprentissage </w:t>
            </w:r>
            <w:r w:rsidR="00885737">
              <w:rPr>
                <w:lang w:bidi="fr-CA"/>
              </w:rPr>
              <w:br/>
            </w:r>
            <w:r w:rsidRPr="00983340">
              <w:rPr>
                <w:lang w:bidi="fr-CA"/>
              </w:rPr>
              <w:t xml:space="preserve">(enseignant </w:t>
            </w:r>
            <w:r w:rsidR="00885737">
              <w:rPr>
                <w:lang w:bidi="fr-CA"/>
              </w:rPr>
              <w:t>–</w:t>
            </w:r>
            <w:r w:rsidRPr="00983340">
              <w:rPr>
                <w:lang w:bidi="fr-CA"/>
              </w:rPr>
              <w:t xml:space="preserve"> classe entière)</w:t>
            </w:r>
          </w:p>
        </w:tc>
      </w:tr>
      <w:tr w:rsidR="00983340" w:rsidRPr="004365A8" w14:paraId="4E8F116A" w14:textId="77777777" w:rsidTr="00B83D44">
        <w:trPr>
          <w:trHeight w:val="1440"/>
        </w:trPr>
        <w:tc>
          <w:tcPr>
            <w:tcW w:w="1074" w:type="dxa"/>
            <w:tcBorders>
              <w:top w:val="nil"/>
              <w:left w:val="single" w:sz="8" w:space="0" w:color="54B948"/>
              <w:bottom w:val="nil"/>
              <w:right w:val="single" w:sz="8" w:space="0" w:color="54B948"/>
            </w:tcBorders>
            <w:tcMar>
              <w:top w:w="173" w:type="dxa"/>
              <w:left w:w="72" w:type="dxa"/>
              <w:right w:w="72" w:type="dxa"/>
            </w:tcMar>
          </w:tcPr>
          <w:p w14:paraId="78C4E860" w14:textId="77777777" w:rsidR="00983340" w:rsidRPr="00E80C32" w:rsidRDefault="00983340" w:rsidP="00547017">
            <w:pPr>
              <w:pStyle w:val="CopyCentred"/>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5971377F" w14:textId="5E519C17" w:rsidR="00983340" w:rsidRPr="00BC39D5" w:rsidRDefault="00B83D44" w:rsidP="00983340">
            <w:pPr>
              <w:pStyle w:val="ClassHeading"/>
            </w:pPr>
            <w:r>
              <w:t>FOR</w:t>
            </w:r>
            <w:r w:rsidR="00885737">
              <w:t>MER DES ÉQUIPES DE DEUX ÉLÈVES</w:t>
            </w:r>
          </w:p>
          <w:p w14:paraId="3513A9BB" w14:textId="676AD961" w:rsidR="00983340" w:rsidRPr="00156287" w:rsidRDefault="00983340" w:rsidP="00983340">
            <w:pPr>
              <w:pStyle w:val="Copy"/>
              <w:rPr>
                <w:bCs/>
              </w:rPr>
            </w:pPr>
            <w:r>
              <w:t>Distribuer un ensemble d’argent fictif à chaque équipe.  Continuer à faire de l’enseignement par étayage : effectuer les deux premiers exemples des questions 3 et 4 avec la classe, puis laisser les élèves répondre aux trois derniers exemples en équipes.  Inviter ensuite les équipes à faire part de leurs réponses au reste de la classe.</w:t>
            </w:r>
          </w:p>
        </w:tc>
        <w:tc>
          <w:tcPr>
            <w:tcW w:w="3144" w:type="dxa"/>
            <w:tcBorders>
              <w:top w:val="nil"/>
              <w:left w:val="single" w:sz="8" w:space="0" w:color="54B948"/>
              <w:bottom w:val="nil"/>
              <w:right w:val="single" w:sz="8" w:space="0" w:color="54B948"/>
            </w:tcBorders>
            <w:tcMar>
              <w:top w:w="173" w:type="dxa"/>
              <w:left w:w="259" w:type="dxa"/>
              <w:right w:w="115" w:type="dxa"/>
            </w:tcMar>
          </w:tcPr>
          <w:p w14:paraId="4E633257" w14:textId="5B92EB16" w:rsidR="00983340" w:rsidRPr="00156287" w:rsidRDefault="00983340" w:rsidP="00547017">
            <w:pPr>
              <w:pStyle w:val="Copy"/>
            </w:pPr>
            <w:r w:rsidRPr="00983340">
              <w:rPr>
                <w:lang w:bidi="fr-CA"/>
              </w:rPr>
              <w:t>L'évaluation COMME apprentissage (par les paires)</w:t>
            </w:r>
          </w:p>
        </w:tc>
      </w:tr>
      <w:tr w:rsidR="00983340" w:rsidRPr="004365A8" w14:paraId="6EB52C8D" w14:textId="77777777" w:rsidTr="00B83D44">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70A5268F" w14:textId="77777777" w:rsidR="00983340" w:rsidRPr="00E80C32" w:rsidRDefault="00983340"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64A3EEF7" w14:textId="77777777" w:rsidR="00983340" w:rsidRPr="00983340" w:rsidRDefault="00983340" w:rsidP="00983340">
            <w:pPr>
              <w:pStyle w:val="Subhead"/>
              <w:rPr>
                <w:lang w:bidi="fr-CA"/>
              </w:rPr>
            </w:pPr>
            <w:r w:rsidRPr="00983340">
              <w:rPr>
                <w:lang w:bidi="fr-CA"/>
              </w:rPr>
              <w:t xml:space="preserve">Activité Rendre la monnaie </w:t>
            </w:r>
          </w:p>
          <w:p w14:paraId="001370B9" w14:textId="77777777" w:rsidR="00983340" w:rsidRPr="00983340" w:rsidRDefault="00983340" w:rsidP="00983340">
            <w:pPr>
              <w:pStyle w:val="Copy"/>
              <w:rPr>
                <w:lang w:bidi="fr-CA"/>
              </w:rPr>
            </w:pPr>
            <w:r w:rsidRPr="00983340">
              <w:rPr>
                <w:lang w:bidi="fr-CA"/>
              </w:rPr>
              <w:t xml:space="preserve">Une fois que les élèves ont terminé de remplir la feuille de travail « Compter la monnaie » (annexe B), leur dire qu’ils devront maintenant s’exercer à rendre la monnaie avec leur coéquipier. </w:t>
            </w:r>
          </w:p>
          <w:p w14:paraId="0AC53AA8" w14:textId="458249D2" w:rsidR="00983340" w:rsidRPr="00156287" w:rsidRDefault="00983340" w:rsidP="00B83D44">
            <w:pPr>
              <w:pStyle w:val="Copy"/>
              <w:rPr>
                <w:lang w:bidi="fr-CA"/>
              </w:rPr>
            </w:pPr>
            <w:r w:rsidRPr="00983340">
              <w:rPr>
                <w:lang w:bidi="fr-CA"/>
              </w:rPr>
              <w:t xml:space="preserve">Distribuer une copie de la feuille de travail « S’exercer à rendre la monnaie » (annexe D) à chaque équipe.  Expliquer que pour cet exercice, le prix du jeu vidéo doit se situer entre 11,80 $ et 11,89 $ (écrire ces montants au tableau). </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4B67F880" w14:textId="7F294159" w:rsidR="00983340" w:rsidRPr="00156287" w:rsidRDefault="00983340" w:rsidP="00547017">
            <w:pPr>
              <w:pStyle w:val="Copy"/>
            </w:pPr>
            <w:r>
              <w:t>L'évaluation COMME apprentissage (par les paires)</w:t>
            </w:r>
          </w:p>
        </w:tc>
      </w:tr>
    </w:tbl>
    <w:p w14:paraId="53FFE793" w14:textId="351C4E21" w:rsidR="00B83D44" w:rsidRDefault="00B83D44"/>
    <w:p w14:paraId="19EE1877" w14:textId="77777777" w:rsidR="00B83D44" w:rsidRDefault="00B83D44">
      <w:r>
        <w:br w:type="page"/>
      </w:r>
    </w:p>
    <w:tbl>
      <w:tblPr>
        <w:tblStyle w:val="TableGrid"/>
        <w:tblW w:w="0" w:type="auto"/>
        <w:tblInd w:w="-17" w:type="dxa"/>
        <w:tblLayout w:type="fixed"/>
        <w:tblLook w:val="04A0" w:firstRow="1" w:lastRow="0" w:firstColumn="1" w:lastColumn="0" w:noHBand="0" w:noVBand="1"/>
      </w:tblPr>
      <w:tblGrid>
        <w:gridCol w:w="1081"/>
        <w:gridCol w:w="10"/>
        <w:gridCol w:w="6552"/>
        <w:gridCol w:w="10"/>
        <w:gridCol w:w="3134"/>
        <w:gridCol w:w="10"/>
      </w:tblGrid>
      <w:tr w:rsidR="00B83D44" w:rsidRPr="00FC75BD" w14:paraId="605FB202" w14:textId="77777777" w:rsidTr="00B83D44">
        <w:trPr>
          <w:trHeight w:val="1584"/>
          <w:tblHeader/>
        </w:trPr>
        <w:tc>
          <w:tcPr>
            <w:tcW w:w="1091"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4EC30C12" w14:textId="77777777" w:rsidR="00B83D44" w:rsidRPr="00BC39D5" w:rsidRDefault="00B83D44" w:rsidP="004C2EF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2BB2FBC9" w14:textId="77777777" w:rsidR="00B83D44" w:rsidRPr="00FC75BD" w:rsidRDefault="00B83D44" w:rsidP="00DF4441">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0C72216B" w14:textId="77777777" w:rsidR="00B83D44" w:rsidRPr="00FC75BD" w:rsidRDefault="00B83D44" w:rsidP="00DF4441">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gridSpan w:val="2"/>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1178BFB8" w14:textId="77777777" w:rsidR="00B83D44" w:rsidRPr="00FC75BD" w:rsidRDefault="00B83D44" w:rsidP="00DF4441">
            <w:pPr>
              <w:rPr>
                <w:rFonts w:ascii="Verdana" w:hAnsi="Verdana" w:cs="Arial"/>
                <w:b/>
                <w:color w:val="FFFFFF" w:themeColor="background1"/>
                <w:sz w:val="20"/>
                <w:szCs w:val="20"/>
              </w:rPr>
            </w:pPr>
            <w:r>
              <w:rPr>
                <w:rFonts w:ascii="Verdana" w:hAnsi="Verdana"/>
                <w:b/>
                <w:color w:val="FFFFFF" w:themeColor="background1"/>
                <w:sz w:val="20"/>
              </w:rPr>
              <w:t xml:space="preserve">L'évaluation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paires/évaluation de l'enseignant)</w:t>
            </w:r>
          </w:p>
        </w:tc>
      </w:tr>
      <w:tr w:rsidR="00B83D44" w:rsidRPr="00FC75BD" w14:paraId="07080394" w14:textId="77777777" w:rsidTr="00B83D44">
        <w:trPr>
          <w:trHeight w:val="432"/>
        </w:trPr>
        <w:tc>
          <w:tcPr>
            <w:tcW w:w="10797" w:type="dxa"/>
            <w:gridSpan w:val="6"/>
            <w:tcBorders>
              <w:top w:val="single" w:sz="8" w:space="0" w:color="54B948"/>
              <w:left w:val="single" w:sz="8" w:space="0" w:color="3F708E"/>
              <w:bottom w:val="nil"/>
              <w:right w:val="single" w:sz="8" w:space="0" w:color="3F708E"/>
            </w:tcBorders>
            <w:shd w:val="clear" w:color="auto" w:fill="3F708E"/>
            <w:vAlign w:val="center"/>
          </w:tcPr>
          <w:p w14:paraId="523CF175" w14:textId="07B41B02" w:rsidR="00B83D44" w:rsidRPr="00C83690" w:rsidRDefault="00B83D44" w:rsidP="00DF4441">
            <w:pPr>
              <w:pStyle w:val="SectionHeading"/>
              <w:rPr>
                <w:b w:val="0"/>
              </w:rPr>
            </w:pPr>
            <w:r>
              <w:t xml:space="preserve">ACTION </w:t>
            </w:r>
            <w:r>
              <w:rPr>
                <w:b w:val="0"/>
              </w:rPr>
              <w:t>(suite)</w:t>
            </w:r>
          </w:p>
        </w:tc>
      </w:tr>
      <w:tr w:rsidR="00B83D44" w:rsidRPr="004365A8" w14:paraId="7C59D1F5" w14:textId="77777777" w:rsidTr="00B83D44">
        <w:trPr>
          <w:gridAfter w:val="1"/>
          <w:wAfter w:w="10" w:type="dxa"/>
          <w:trHeight w:val="1008"/>
        </w:trPr>
        <w:tc>
          <w:tcPr>
            <w:tcW w:w="1081" w:type="dxa"/>
            <w:tcBorders>
              <w:top w:val="nil"/>
              <w:left w:val="single" w:sz="8" w:space="0" w:color="54B948"/>
              <w:bottom w:val="nil"/>
              <w:right w:val="single" w:sz="8" w:space="0" w:color="54B948"/>
            </w:tcBorders>
            <w:tcMar>
              <w:top w:w="173" w:type="dxa"/>
              <w:left w:w="72" w:type="dxa"/>
              <w:right w:w="72" w:type="dxa"/>
            </w:tcMar>
          </w:tcPr>
          <w:p w14:paraId="63B1BDDC" w14:textId="77777777" w:rsidR="00B83D44" w:rsidRPr="00E80C32" w:rsidRDefault="00B83D44" w:rsidP="00547017">
            <w:pPr>
              <w:pStyle w:val="CopyCentred"/>
            </w:pPr>
          </w:p>
        </w:tc>
        <w:tc>
          <w:tcPr>
            <w:tcW w:w="6562" w:type="dxa"/>
            <w:gridSpan w:val="2"/>
            <w:tcBorders>
              <w:top w:val="nil"/>
              <w:left w:val="single" w:sz="8" w:space="0" w:color="54B948"/>
              <w:bottom w:val="nil"/>
              <w:right w:val="single" w:sz="8" w:space="0" w:color="54B948"/>
            </w:tcBorders>
            <w:tcMar>
              <w:top w:w="173" w:type="dxa"/>
              <w:left w:w="259" w:type="dxa"/>
              <w:bottom w:w="0" w:type="dxa"/>
              <w:right w:w="259" w:type="dxa"/>
            </w:tcMar>
          </w:tcPr>
          <w:p w14:paraId="34CD9164" w14:textId="1C821592" w:rsidR="00B83D44" w:rsidRPr="00156287" w:rsidRDefault="00B83D44" w:rsidP="00156287">
            <w:pPr>
              <w:pStyle w:val="Copy"/>
            </w:pPr>
            <w:r w:rsidRPr="00983340">
              <w:rPr>
                <w:lang w:bidi="fr-CA"/>
              </w:rPr>
              <w:t>Demander aux élèves de décider d’abord qui sera l’acheteur et qui sera le vendeur. Le vendeur déterminera le prix du jeu vidéo et calculera la monnaie q</w:t>
            </w:r>
            <w:r>
              <w:rPr>
                <w:lang w:bidi="fr-CA"/>
              </w:rPr>
              <w:t xml:space="preserve">u’il doit rendre à l’acheteur. </w:t>
            </w:r>
            <w:r w:rsidRPr="00983340">
              <w:rPr>
                <w:lang w:bidi="fr-CA"/>
              </w:rPr>
              <w:t>L’acheteur calculera le montant dû au vendeur (après avoir arrondi le montant au 5 ¢ le plus près) et déterminera le montant d’argent fictif qu’il donnera au vendeur. Demander aux élèves d’inscrire les montants de leurs transactions sur la</w:t>
            </w:r>
            <w:r>
              <w:rPr>
                <w:lang w:bidi="fr-CA"/>
              </w:rPr>
              <w:t xml:space="preserve"> feuille de travail (annexe D).</w:t>
            </w:r>
          </w:p>
        </w:tc>
        <w:tc>
          <w:tcPr>
            <w:tcW w:w="3144" w:type="dxa"/>
            <w:gridSpan w:val="2"/>
            <w:tcBorders>
              <w:top w:val="nil"/>
              <w:left w:val="single" w:sz="8" w:space="0" w:color="54B948"/>
              <w:bottom w:val="nil"/>
              <w:right w:val="single" w:sz="8" w:space="0" w:color="54B948"/>
            </w:tcBorders>
            <w:tcMar>
              <w:top w:w="173" w:type="dxa"/>
              <w:left w:w="259" w:type="dxa"/>
              <w:right w:w="115" w:type="dxa"/>
            </w:tcMar>
          </w:tcPr>
          <w:p w14:paraId="4D4F7574" w14:textId="77777777" w:rsidR="00B83D44" w:rsidRPr="00156287" w:rsidRDefault="00B83D44" w:rsidP="00547017">
            <w:pPr>
              <w:pStyle w:val="Copy"/>
              <w:rPr>
                <w:lang w:val="en-US"/>
              </w:rPr>
            </w:pPr>
          </w:p>
        </w:tc>
      </w:tr>
      <w:tr w:rsidR="00983340" w:rsidRPr="004365A8" w14:paraId="03F02275" w14:textId="77777777" w:rsidTr="00B83D44">
        <w:trPr>
          <w:gridAfter w:val="1"/>
          <w:wAfter w:w="10" w:type="dxa"/>
          <w:trHeight w:val="1008"/>
        </w:trPr>
        <w:tc>
          <w:tcPr>
            <w:tcW w:w="1081" w:type="dxa"/>
            <w:tcBorders>
              <w:top w:val="nil"/>
              <w:left w:val="single" w:sz="8" w:space="0" w:color="54B948"/>
              <w:bottom w:val="nil"/>
              <w:right w:val="single" w:sz="8" w:space="0" w:color="54B948"/>
            </w:tcBorders>
            <w:tcMar>
              <w:top w:w="173" w:type="dxa"/>
              <w:left w:w="72" w:type="dxa"/>
              <w:right w:w="72" w:type="dxa"/>
            </w:tcMar>
          </w:tcPr>
          <w:p w14:paraId="2F53E145" w14:textId="77777777" w:rsidR="00983340" w:rsidRPr="00E80C32" w:rsidRDefault="00983340" w:rsidP="00547017">
            <w:pPr>
              <w:pStyle w:val="CopyCentred"/>
            </w:pPr>
          </w:p>
        </w:tc>
        <w:tc>
          <w:tcPr>
            <w:tcW w:w="6562"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0738F107" w14:textId="77777777" w:rsidR="00B83D44" w:rsidRPr="00B83D44" w:rsidRDefault="00B83D44" w:rsidP="00B83D44">
            <w:pPr>
              <w:pStyle w:val="Copy"/>
              <w:rPr>
                <w:lang w:bidi="fr-CA"/>
              </w:rPr>
            </w:pPr>
            <w:r w:rsidRPr="00B83D44">
              <w:rPr>
                <w:lang w:bidi="fr-CA"/>
              </w:rPr>
              <w:t xml:space="preserve">Encourager les élèves à utiliser l’argent fictif en le faisant passer de l’acheteur au vendeur et vice versa.  Après quatre transactions, demander aux coéquipiers de changer de rôle et de faire quatre autres transactions. </w:t>
            </w:r>
          </w:p>
          <w:p w14:paraId="3FF5D0D5" w14:textId="2E833E56" w:rsidR="00983340" w:rsidRPr="00156287" w:rsidRDefault="00B83D44" w:rsidP="00B83D44">
            <w:pPr>
              <w:pStyle w:val="Copy"/>
            </w:pPr>
            <w:r w:rsidRPr="00B83D44">
              <w:rPr>
                <w:lang w:bidi="fr-CA"/>
              </w:rPr>
              <w:t>Observer toutes les équipes et les évaluer à l’aide de la rubrique d’évaluation « S’exercer à rendre la monnaie » (annexe E).</w:t>
            </w:r>
          </w:p>
        </w:tc>
        <w:tc>
          <w:tcPr>
            <w:tcW w:w="3144" w:type="dxa"/>
            <w:gridSpan w:val="2"/>
            <w:tcBorders>
              <w:top w:val="nil"/>
              <w:left w:val="single" w:sz="8" w:space="0" w:color="54B948"/>
              <w:bottom w:val="nil"/>
              <w:right w:val="single" w:sz="8" w:space="0" w:color="54B948"/>
            </w:tcBorders>
            <w:tcMar>
              <w:top w:w="173" w:type="dxa"/>
              <w:left w:w="259" w:type="dxa"/>
              <w:right w:w="115" w:type="dxa"/>
            </w:tcMar>
          </w:tcPr>
          <w:p w14:paraId="54596121" w14:textId="75040D30" w:rsidR="00983340" w:rsidRPr="00156287" w:rsidRDefault="00B83D44" w:rsidP="00885737">
            <w:pPr>
              <w:pStyle w:val="Copy"/>
            </w:pPr>
            <w:r w:rsidRPr="00B83D44">
              <w:rPr>
                <w:lang w:val="en-US" w:bidi="fr-CA"/>
              </w:rPr>
              <w:t xml:space="preserve">L'annexe COMME apprentissage </w:t>
            </w:r>
            <w:r w:rsidR="00885737">
              <w:rPr>
                <w:lang w:val="en-US" w:bidi="fr-CA"/>
              </w:rPr>
              <w:br/>
            </w:r>
            <w:r w:rsidRPr="00B83D44">
              <w:rPr>
                <w:lang w:val="en-US" w:bidi="fr-CA"/>
              </w:rPr>
              <w:t xml:space="preserve">(enseignant </w:t>
            </w:r>
            <w:r w:rsidR="00885737">
              <w:rPr>
                <w:lang w:val="en-US" w:bidi="fr-CA"/>
              </w:rPr>
              <w:t>–</w:t>
            </w:r>
            <w:r w:rsidRPr="00B83D44">
              <w:rPr>
                <w:lang w:val="en-US" w:bidi="fr-CA"/>
              </w:rPr>
              <w:t xml:space="preserve"> rubrique)</w:t>
            </w:r>
          </w:p>
        </w:tc>
      </w:tr>
      <w:tr w:rsidR="00983340" w:rsidRPr="00FC75BD" w14:paraId="38019315" w14:textId="77777777" w:rsidTr="00B83D44">
        <w:trPr>
          <w:gridAfter w:val="1"/>
          <w:wAfter w:w="10" w:type="dxa"/>
          <w:trHeight w:val="432"/>
        </w:trPr>
        <w:tc>
          <w:tcPr>
            <w:tcW w:w="10787" w:type="dxa"/>
            <w:gridSpan w:val="5"/>
            <w:tcBorders>
              <w:top w:val="nil"/>
              <w:left w:val="single" w:sz="8" w:space="0" w:color="3F708E"/>
              <w:bottom w:val="nil"/>
              <w:right w:val="single" w:sz="8" w:space="0" w:color="3F708E"/>
            </w:tcBorders>
            <w:shd w:val="clear" w:color="auto" w:fill="3F708E"/>
            <w:vAlign w:val="center"/>
          </w:tcPr>
          <w:p w14:paraId="7D04B0DA" w14:textId="00DFE9E9" w:rsidR="00983340" w:rsidRPr="00FC75BD" w:rsidRDefault="00B83D44" w:rsidP="00547017">
            <w:pPr>
              <w:pStyle w:val="SectionHeading"/>
            </w:pPr>
            <w:r w:rsidRPr="00B83D44">
              <w:rPr>
                <w:lang w:bidi="fr-CA"/>
              </w:rPr>
              <w:t>COMPTE RENDU ET CONSOLIDATION</w:t>
            </w:r>
          </w:p>
        </w:tc>
      </w:tr>
      <w:tr w:rsidR="00983340" w:rsidRPr="004365A8" w14:paraId="5259EC03" w14:textId="77777777" w:rsidTr="00B83D44">
        <w:trPr>
          <w:gridAfter w:val="1"/>
          <w:wAfter w:w="10" w:type="dxa"/>
          <w:trHeight w:val="3616"/>
        </w:trPr>
        <w:tc>
          <w:tcPr>
            <w:tcW w:w="1081" w:type="dxa"/>
            <w:tcBorders>
              <w:top w:val="nil"/>
              <w:left w:val="single" w:sz="8" w:space="0" w:color="54B948"/>
              <w:bottom w:val="single" w:sz="8" w:space="0" w:color="54B948"/>
              <w:right w:val="single" w:sz="8" w:space="0" w:color="54B948"/>
            </w:tcBorders>
            <w:tcMar>
              <w:top w:w="173" w:type="dxa"/>
              <w:left w:w="72" w:type="dxa"/>
              <w:right w:w="72" w:type="dxa"/>
            </w:tcMar>
          </w:tcPr>
          <w:p w14:paraId="2F745815" w14:textId="03EA5415" w:rsidR="00983340" w:rsidRPr="00E80C32" w:rsidRDefault="00983340" w:rsidP="00547017">
            <w:pPr>
              <w:pStyle w:val="CopyCentred"/>
            </w:pPr>
          </w:p>
        </w:tc>
        <w:tc>
          <w:tcPr>
            <w:tcW w:w="6562"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0ED112B8" w14:textId="77777777" w:rsidR="00BA011B" w:rsidRDefault="00BA011B" w:rsidP="00BA011B">
            <w:pPr>
              <w:pStyle w:val="Copy"/>
              <w:rPr>
                <w:lang w:bidi="fr-CA"/>
              </w:rPr>
            </w:pPr>
            <w:r w:rsidRPr="00BA011B">
              <w:rPr>
                <w:lang w:bidi="fr-CA"/>
              </w:rPr>
              <w:t xml:space="preserve">Demander aux élèves de remettre les annexes B et D remplies aux fins d’évaluation (consultez l’annexe E, rubrique : « S’exercer à rendre la monnaie »). </w:t>
            </w:r>
          </w:p>
          <w:p w14:paraId="57325528" w14:textId="77777777" w:rsidR="00BA011B" w:rsidRPr="00BA011B" w:rsidRDefault="00BA011B" w:rsidP="00BA011B">
            <w:pPr>
              <w:pStyle w:val="IntroCopy"/>
              <w:rPr>
                <w:lang w:bidi="fr-CA"/>
              </w:rPr>
            </w:pPr>
          </w:p>
          <w:p w14:paraId="05C7D754" w14:textId="77777777" w:rsidR="00BA011B" w:rsidRPr="00BA011B" w:rsidRDefault="00BA011B" w:rsidP="00BA011B">
            <w:pPr>
              <w:pStyle w:val="ClassHeading"/>
              <w:rPr>
                <w:lang w:bidi="fr-CA"/>
              </w:rPr>
            </w:pPr>
            <w:r w:rsidRPr="00BA011B">
              <w:rPr>
                <w:lang w:bidi="fr-CA"/>
              </w:rPr>
              <w:t>CLASSE ENTIÈRE</w:t>
            </w:r>
          </w:p>
          <w:p w14:paraId="5E9C6F5E" w14:textId="77777777" w:rsidR="00BA011B" w:rsidRPr="00BA011B" w:rsidRDefault="00BA011B" w:rsidP="00BA011B">
            <w:pPr>
              <w:pStyle w:val="Copy"/>
              <w:rPr>
                <w:lang w:bidi="fr-CA"/>
              </w:rPr>
            </w:pPr>
            <w:r w:rsidRPr="00BA011B">
              <w:rPr>
                <w:lang w:bidi="fr-CA"/>
              </w:rPr>
              <w:t xml:space="preserve">Poser les questions suivantes aux élèves afin qu’ils réfléchissent davantage et qu’ils comprennent mieux les concepts dans le cadre d'une discussion de classe : </w:t>
            </w:r>
          </w:p>
          <w:p w14:paraId="32695409" w14:textId="77777777" w:rsidR="00BA011B" w:rsidRPr="00BA011B" w:rsidRDefault="00BA011B" w:rsidP="00BA011B">
            <w:pPr>
              <w:pStyle w:val="Bullet"/>
              <w:rPr>
                <w:lang w:bidi="fr-CA"/>
              </w:rPr>
            </w:pPr>
            <w:r w:rsidRPr="00BA011B">
              <w:rPr>
                <w:lang w:bidi="fr-CA"/>
              </w:rPr>
              <w:t xml:space="preserve">Quelles stratégies avez-vous utilisées lorsque vous vous êtes exercé à rendre la monnaie avec votre coéquipier (par exemple, compter normalement ou à « l’envers », les stratégies qui ont fonctionné et celles qui n’ont pas fonctionné)?  </w:t>
            </w:r>
          </w:p>
          <w:p w14:paraId="0DC9A834" w14:textId="77777777" w:rsidR="00BA011B" w:rsidRPr="00BA011B" w:rsidRDefault="00BA011B" w:rsidP="00BA011B">
            <w:pPr>
              <w:pStyle w:val="Bullet"/>
              <w:rPr>
                <w:lang w:bidi="fr-CA"/>
              </w:rPr>
            </w:pPr>
            <w:r w:rsidRPr="00BA011B">
              <w:rPr>
                <w:lang w:bidi="fr-CA"/>
              </w:rPr>
              <w:t xml:space="preserve">Qu’est-ce que vous avez trouvé difficile?  Pourquoi? </w:t>
            </w:r>
          </w:p>
          <w:p w14:paraId="183CC411" w14:textId="0C467895" w:rsidR="00983340" w:rsidRPr="00567ED8" w:rsidRDefault="00BA011B" w:rsidP="00BA011B">
            <w:pPr>
              <w:pStyle w:val="Bullet"/>
            </w:pPr>
            <w:r w:rsidRPr="00BA011B">
              <w:rPr>
                <w:lang w:bidi="fr-CA"/>
              </w:rPr>
              <w:t>Ce que vous venez d’apprendre peut vous être utile lorsque vous allez magasiner avec vos parents ou votre tuteur. Comment?</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6E3A6C4E" w14:textId="3F0A15E5" w:rsidR="00983340" w:rsidRPr="004365A8" w:rsidRDefault="00BA011B" w:rsidP="00547017">
            <w:pPr>
              <w:pStyle w:val="Copy"/>
            </w:pPr>
            <w:r>
              <w:t>L'évaluation COMME apprentissage (enseignant)</w:t>
            </w:r>
          </w:p>
        </w:tc>
      </w:tr>
    </w:tbl>
    <w:p w14:paraId="2AA1B2B5" w14:textId="77777777" w:rsidR="00983340" w:rsidRDefault="00983340">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983340" w:rsidRPr="00FC75BD" w14:paraId="4CF13F71" w14:textId="77777777" w:rsidTr="00983340">
        <w:trPr>
          <w:trHeight w:val="158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0E4940F1" w14:textId="77777777" w:rsidR="00983340" w:rsidRPr="00BC39D5" w:rsidRDefault="00983340" w:rsidP="004C2EF0">
            <w:pPr>
              <w:jc w:val="center"/>
              <w:rPr>
                <w:rFonts w:ascii="Verdana" w:hAnsi="Verdana" w:cs="Arial"/>
                <w:b/>
                <w:bCs/>
                <w:color w:val="FFFFFF" w:themeColor="background1"/>
                <w:sz w:val="20"/>
                <w:szCs w:val="20"/>
              </w:rPr>
            </w:pPr>
            <w:r>
              <w:rPr>
                <w:rFonts w:ascii="Verdana" w:hAnsi="Verdana"/>
                <w:b/>
                <w:color w:val="FFFFFF" w:themeColor="background1"/>
                <w:sz w:val="20"/>
              </w:rPr>
              <w:t>Durée</w:t>
            </w:r>
          </w:p>
          <w:p w14:paraId="47A6CBDD" w14:textId="2B4D0F88" w:rsidR="00983340" w:rsidRPr="00FC75BD" w:rsidRDefault="00983340" w:rsidP="00547017">
            <w:pPr>
              <w:jc w:val="center"/>
              <w:rPr>
                <w:rFonts w:ascii="Verdana" w:hAnsi="Verdana" w:cs="Arial"/>
                <w:color w:val="FFFFFF" w:themeColor="background1"/>
                <w:sz w:val="20"/>
                <w:szCs w:val="20"/>
              </w:rPr>
            </w:pPr>
            <w:r>
              <w:rPr>
                <w:rFonts w:ascii="Verdana" w:hAnsi="Verdana"/>
                <w:color w:val="FFFFFF" w:themeColor="background1"/>
                <w:sz w:val="20"/>
              </w:rPr>
              <w:t>(min.)</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4E7C06A" w14:textId="74A1D08E" w:rsidR="00983340" w:rsidRPr="00FC75BD" w:rsidRDefault="00983340" w:rsidP="00547017">
            <w:pPr>
              <w:rPr>
                <w:rFonts w:ascii="Verdana" w:hAnsi="Verdana" w:cs="Arial"/>
                <w:b/>
                <w:color w:val="FFFFFF" w:themeColor="background1"/>
                <w:sz w:val="20"/>
                <w:szCs w:val="20"/>
              </w:rPr>
            </w:pPr>
            <w:r>
              <w:rPr>
                <w:rFonts w:ascii="Verdana" w:hAnsi="Verdana"/>
                <w:b/>
                <w:color w:val="FFFFFF" w:themeColor="background1"/>
                <w:sz w:val="20"/>
              </w:rPr>
              <w:t>Déroulement de la leçon</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29CD8843" w14:textId="43E83308" w:rsidR="00983340" w:rsidRPr="00FC75BD" w:rsidRDefault="00983340" w:rsidP="00547017">
            <w:pPr>
              <w:rPr>
                <w:rFonts w:ascii="Verdana" w:hAnsi="Verdana" w:cs="Arial"/>
                <w:b/>
                <w:color w:val="FFFFFF" w:themeColor="background1"/>
                <w:sz w:val="20"/>
                <w:szCs w:val="20"/>
              </w:rPr>
            </w:pPr>
            <w:r>
              <w:rPr>
                <w:rFonts w:ascii="Verdana" w:hAnsi="Verdana"/>
                <w:b/>
                <w:color w:val="FFFFFF" w:themeColor="background1"/>
                <w:sz w:val="20"/>
              </w:rPr>
              <w:t xml:space="preserve">L'évaluation comme </w:t>
            </w:r>
            <w:r>
              <w:rPr>
                <w:rFonts w:ascii="Verdana" w:hAnsi="Verdana"/>
                <w:b/>
                <w:color w:val="FFFFFF" w:themeColor="background1"/>
                <w:sz w:val="20"/>
              </w:rPr>
              <w:br/>
              <w:t xml:space="preserve">et au service de l'apprentissage </w:t>
            </w:r>
            <w:r>
              <w:rPr>
                <w:rFonts w:ascii="Verdana" w:hAnsi="Verdana"/>
                <w:color w:val="FFFFFF" w:themeColor="background1"/>
                <w:sz w:val="20"/>
              </w:rPr>
              <w:t xml:space="preserve">(auto-évaluation/évaluation </w:t>
            </w:r>
            <w:r>
              <w:rPr>
                <w:rFonts w:ascii="Verdana" w:hAnsi="Verdana"/>
                <w:color w:val="FFFFFF" w:themeColor="background1"/>
                <w:sz w:val="20"/>
              </w:rPr>
              <w:br/>
              <w:t>par les paires/évaluation de l'enseignant)</w:t>
            </w:r>
          </w:p>
        </w:tc>
      </w:tr>
      <w:tr w:rsidR="00156287" w:rsidRPr="00FC75BD" w14:paraId="66170194" w14:textId="77777777" w:rsidTr="00156287">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5E1BA85E" w14:textId="394C429D" w:rsidR="00156287" w:rsidRPr="00FC75BD" w:rsidRDefault="0004455E" w:rsidP="00547017">
            <w:pPr>
              <w:pStyle w:val="SectionHeading"/>
            </w:pPr>
            <w:r w:rsidRPr="0004455E">
              <w:rPr>
                <w:lang w:val="en-CA"/>
              </w:rPr>
              <w:t>EXTENSION</w:t>
            </w:r>
          </w:p>
        </w:tc>
      </w:tr>
      <w:tr w:rsidR="0004455E" w:rsidRPr="004365A8" w14:paraId="5BB00E51" w14:textId="77777777" w:rsidTr="00BA011B">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1BA46608" w14:textId="77777777" w:rsidR="0004455E" w:rsidRPr="00E80C32" w:rsidRDefault="0004455E" w:rsidP="0004455E">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3CD4CA41" w14:textId="6856DE05" w:rsidR="0004455E" w:rsidRPr="00567ED8" w:rsidRDefault="00BA011B" w:rsidP="0004455E">
            <w:pPr>
              <w:pStyle w:val="Copy"/>
            </w:pPr>
            <w:r w:rsidRPr="00BA011B">
              <w:rPr>
                <w:lang w:bidi="fr-CA"/>
              </w:rPr>
              <w:t>Si la leçon « Le magasin en classe » doit avoir lieu le lendemain, demander aux élèves d’apporter des images, provenant de revues ou de catalogues, de cinq objets qu’ils souhaitent vendre pendant cette activité.</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4A5FE3B9" w14:textId="30FCEEAF" w:rsidR="0004455E" w:rsidRPr="004365A8" w:rsidRDefault="0004455E" w:rsidP="0004455E">
            <w:pPr>
              <w:pStyle w:val="Copy"/>
            </w:pPr>
          </w:p>
        </w:tc>
      </w:tr>
    </w:tbl>
    <w:p w14:paraId="52C4E7BF" w14:textId="77777777" w:rsidR="00156287" w:rsidRDefault="00156287" w:rsidP="006D09DC">
      <w:pPr>
        <w:rPr>
          <w:rFonts w:ascii="Verdana" w:hAnsi="Verdana" w:cs="Arial"/>
          <w:sz w:val="36"/>
          <w:szCs w:val="36"/>
        </w:rPr>
      </w:pPr>
    </w:p>
    <w:p w14:paraId="27A98AEE" w14:textId="77777777" w:rsidR="001F0AE2" w:rsidRDefault="001F0AE2" w:rsidP="006D09DC">
      <w:pPr>
        <w:rPr>
          <w:rFonts w:ascii="Verdana" w:hAnsi="Verdana" w:cs="Arial"/>
          <w:sz w:val="36"/>
          <w:szCs w:val="36"/>
        </w:rPr>
        <w:sectPr w:rsidR="001F0AE2" w:rsidSect="00F61662">
          <w:headerReference w:type="default" r:id="rId12"/>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12080" w14:paraId="6ED7C8A0" w14:textId="77777777" w:rsidTr="00906E2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69057D7F" w:rsidR="00912080" w:rsidRPr="00ED7BE9" w:rsidRDefault="00C11141" w:rsidP="00873418">
            <w:pPr>
              <w:pStyle w:val="AppendixName"/>
            </w:pPr>
            <w:r w:rsidRPr="00C11141">
              <w:rPr>
                <w:lang w:val="en-US" w:bidi="fr-CA"/>
              </w:rPr>
              <w:t>Argent fictif</w:t>
            </w:r>
          </w:p>
        </w:tc>
      </w:tr>
      <w:tr w:rsidR="00912080" w14:paraId="76CAD30A" w14:textId="77777777" w:rsidTr="00253A1A">
        <w:trPr>
          <w:trHeight w:val="11115"/>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36E12811" w14:textId="573CB9F1" w:rsidR="00912080" w:rsidRDefault="009E4ADE" w:rsidP="00F020BE">
            <w:pPr>
              <w:pStyle w:val="Bullet"/>
              <w:numPr>
                <w:ilvl w:val="0"/>
                <w:numId w:val="0"/>
              </w:numPr>
              <w:ind w:left="144"/>
            </w:pPr>
            <w:r>
              <w:rPr>
                <w:noProof/>
                <w:lang w:val="en-US"/>
              </w:rPr>
              <w:drawing>
                <wp:anchor distT="0" distB="0" distL="114300" distR="114300" simplePos="0" relativeHeight="251777024" behindDoc="0" locked="0" layoutInCell="1" allowOverlap="1" wp14:anchorId="4FB62F9C" wp14:editId="717AB536">
                  <wp:simplePos x="0" y="0"/>
                  <wp:positionH relativeFrom="margin">
                    <wp:posOffset>146685</wp:posOffset>
                  </wp:positionH>
                  <wp:positionV relativeFrom="paragraph">
                    <wp:posOffset>-69195</wp:posOffset>
                  </wp:positionV>
                  <wp:extent cx="6213988" cy="7031302"/>
                  <wp:effectExtent l="0" t="0" r="952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nting Change_Money-1.jpg"/>
                          <pic:cNvPicPr/>
                        </pic:nvPicPr>
                        <pic:blipFill>
                          <a:blip r:embed="rId13">
                            <a:extLst>
                              <a:ext uri="{28A0092B-C50C-407E-A947-70E740481C1C}">
                                <a14:useLocalDpi xmlns:a14="http://schemas.microsoft.com/office/drawing/2010/main" val="0"/>
                              </a:ext>
                            </a:extLst>
                          </a:blip>
                          <a:stretch>
                            <a:fillRect/>
                          </a:stretch>
                        </pic:blipFill>
                        <pic:spPr>
                          <a:xfrm>
                            <a:off x="0" y="0"/>
                            <a:ext cx="6213988" cy="7031302"/>
                          </a:xfrm>
                          <a:prstGeom prst="rect">
                            <a:avLst/>
                          </a:prstGeom>
                        </pic:spPr>
                      </pic:pic>
                    </a:graphicData>
                  </a:graphic>
                  <wp14:sizeRelH relativeFrom="margin">
                    <wp14:pctWidth>0</wp14:pctWidth>
                  </wp14:sizeRelH>
                  <wp14:sizeRelV relativeFrom="margin">
                    <wp14:pctHeight>0</wp14:pctHeight>
                  </wp14:sizeRelV>
                </wp:anchor>
              </w:drawing>
            </w:r>
            <w:r w:rsidR="00F020BE">
              <w:rPr>
                <w:noProof/>
                <w:lang w:val="en-US"/>
              </w:rPr>
              <w:drawing>
                <wp:anchor distT="0" distB="0" distL="114300" distR="114300" simplePos="0" relativeHeight="251712512" behindDoc="0" locked="0" layoutInCell="1" allowOverlap="1" wp14:anchorId="4F5CF9CE" wp14:editId="0B86C8A3">
                  <wp:simplePos x="0" y="0"/>
                  <wp:positionH relativeFrom="column">
                    <wp:posOffset>8504458</wp:posOffset>
                  </wp:positionH>
                  <wp:positionV relativeFrom="paragraph">
                    <wp:posOffset>1687195</wp:posOffset>
                  </wp:positionV>
                  <wp:extent cx="3099816" cy="1409654"/>
                  <wp:effectExtent l="25400" t="25400" r="24765" b="133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9816" cy="14096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bl>
    <w:p w14:paraId="5E0F0FAE" w14:textId="4225969F"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60288" behindDoc="0" locked="0" layoutInCell="1" allowOverlap="1" wp14:anchorId="0C9E06D7" wp14:editId="4CCBDDF8">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47CEE3FF" w:rsidR="00906E2E" w:rsidRPr="00ED7BE9" w:rsidRDefault="00BA011B" w:rsidP="00906E2E">
                            <w:pPr>
                              <w:rPr>
                                <w:rFonts w:ascii="Verdana" w:hAnsi="Verdana"/>
                                <w:b/>
                                <w:color w:val="54B948"/>
                                <w:sz w:val="26"/>
                                <w:szCs w:val="26"/>
                                <w:lang w:val="en-CA"/>
                              </w:rPr>
                            </w:pPr>
                            <w:r>
                              <w:rPr>
                                <w:rFonts w:ascii="Verdana" w:hAnsi="Verdana"/>
                                <w:b/>
                                <w:color w:val="54B948"/>
                                <w:sz w:val="26"/>
                                <w:szCs w:val="26"/>
                                <w:lang w:val="en-CA"/>
                              </w:rPr>
                              <w:t>ANNEXE</w:t>
                            </w:r>
                            <w:r w:rsidR="00906E2E">
                              <w:rPr>
                                <w:rFonts w:ascii="Verdana" w:hAnsi="Verdana"/>
                                <w:b/>
                                <w:color w:val="54B948"/>
                                <w:sz w:val="26"/>
                                <w:szCs w:val="26"/>
                                <w:lang w:val="en-CA"/>
                              </w:rPr>
                              <w:t xml:space="preserve"> </w:t>
                            </w:r>
                            <w:r w:rsidR="000E4B52">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E06D7" id="_x0000_t202" coordsize="21600,21600" o:spt="202" path="m0,0l0,21600,21600,21600,21600,0xe">
                <v:stroke joinstyle="miter"/>
                <v:path gradientshapeok="t" o:connecttype="rect"/>
              </v:shapetype>
              <v:shape id="Text Box 17" o:spid="_x0000_s1026" type="#_x0000_t202" style="position:absolute;margin-left:0;margin-top:8.45pt;width:111.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" filled="f" stroked="f">
                <v:textbox>
                  <w:txbxContent>
                    <w:p w14:paraId="7279C892" w14:textId="47CEE3FF" w:rsidR="00906E2E" w:rsidRPr="00ED7BE9" w:rsidRDefault="00BA011B" w:rsidP="00906E2E">
                      <w:pPr>
                        <w:rPr>
                          <w:rFonts w:ascii="Verdana" w:hAnsi="Verdana"/>
                          <w:b/>
                          <w:color w:val="54B948"/>
                          <w:sz w:val="26"/>
                          <w:szCs w:val="26"/>
                          <w:lang w:val="en-CA"/>
                        </w:rPr>
                      </w:pPr>
                      <w:r>
                        <w:rPr>
                          <w:rFonts w:ascii="Verdana" w:hAnsi="Verdana"/>
                          <w:b/>
                          <w:color w:val="54B948"/>
                          <w:sz w:val="26"/>
                          <w:szCs w:val="26"/>
                          <w:lang w:val="en-CA"/>
                        </w:rPr>
                        <w:t>ANNEXE</w:t>
                      </w:r>
                      <w:r w:rsidR="00906E2E">
                        <w:rPr>
                          <w:rFonts w:ascii="Verdana" w:hAnsi="Verdana"/>
                          <w:b/>
                          <w:color w:val="54B948"/>
                          <w:sz w:val="26"/>
                          <w:szCs w:val="26"/>
                          <w:lang w:val="en-CA"/>
                        </w:rPr>
                        <w:t xml:space="preserve"> </w:t>
                      </w:r>
                      <w:r w:rsidR="000E4B52">
                        <w:rPr>
                          <w:rFonts w:ascii="Verdana" w:hAnsi="Verdana"/>
                          <w:b/>
                          <w:color w:val="54B948"/>
                          <w:sz w:val="26"/>
                          <w:szCs w:val="26"/>
                          <w:lang w:val="en-CA"/>
                        </w:rPr>
                        <w:t>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6C17F86C"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255FAD44" w:rsidR="0024470B" w:rsidRPr="00ED7BE9" w:rsidRDefault="00C11141" w:rsidP="00C11141">
            <w:pPr>
              <w:pStyle w:val="AppendixName"/>
            </w:pPr>
            <w:r w:rsidRPr="00C11141">
              <w:rPr>
                <w:lang w:val="en-US" w:bidi="fr-CA"/>
              </w:rPr>
              <w:t>Argent fictif</w:t>
            </w:r>
            <w:r w:rsidRPr="00C11141">
              <w:rPr>
                <w:lang w:val="en-US"/>
              </w:rPr>
              <w:t xml:space="preserve"> </w:t>
            </w:r>
            <w:r w:rsidR="00BA1E29" w:rsidRPr="00BA1E29">
              <w:rPr>
                <w:lang w:val="en-US"/>
              </w:rPr>
              <w:t>(</w:t>
            </w:r>
            <w:r>
              <w:rPr>
                <w:lang w:val="en-US"/>
              </w:rPr>
              <w:t>suite</w:t>
            </w:r>
            <w:r w:rsidR="00BA1E29" w:rsidRPr="00BA1E29">
              <w:rPr>
                <w:lang w:val="en-US"/>
              </w:rPr>
              <w:t>)</w:t>
            </w:r>
          </w:p>
        </w:tc>
      </w:tr>
      <w:tr w:rsidR="000E4B52" w14:paraId="5F87DFCC"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EA232E8" w14:textId="7D13B4D0" w:rsidR="000E4B52" w:rsidRDefault="009E4ADE" w:rsidP="00191B94">
            <w:pPr>
              <w:pStyle w:val="Copy"/>
            </w:pPr>
            <w:r>
              <w:rPr>
                <w:noProof/>
                <w:lang w:val="en-US"/>
              </w:rPr>
              <w:drawing>
                <wp:anchor distT="0" distB="0" distL="114300" distR="114300" simplePos="0" relativeHeight="251778048" behindDoc="0" locked="0" layoutInCell="1" allowOverlap="1" wp14:anchorId="780C7CA8" wp14:editId="440F5B3F">
                  <wp:simplePos x="0" y="0"/>
                  <wp:positionH relativeFrom="margin">
                    <wp:align>center</wp:align>
                  </wp:positionH>
                  <wp:positionV relativeFrom="paragraph">
                    <wp:posOffset>-71755</wp:posOffset>
                  </wp:positionV>
                  <wp:extent cx="6217920" cy="7020619"/>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ting Change_Money-2.jpg"/>
                          <pic:cNvPicPr/>
                        </pic:nvPicPr>
                        <pic:blipFill>
                          <a:blip r:embed="rId15">
                            <a:extLst>
                              <a:ext uri="{28A0092B-C50C-407E-A947-70E740481C1C}">
                                <a14:useLocalDpi xmlns:a14="http://schemas.microsoft.com/office/drawing/2010/main" val="0"/>
                              </a:ext>
                            </a:extLst>
                          </a:blip>
                          <a:stretch>
                            <a:fillRect/>
                          </a:stretch>
                        </pic:blipFill>
                        <pic:spPr>
                          <a:xfrm>
                            <a:off x="0" y="0"/>
                            <a:ext cx="6217920" cy="7020619"/>
                          </a:xfrm>
                          <a:prstGeom prst="rect">
                            <a:avLst/>
                          </a:prstGeom>
                        </pic:spPr>
                      </pic:pic>
                    </a:graphicData>
                  </a:graphic>
                  <wp14:sizeRelH relativeFrom="margin">
                    <wp14:pctWidth>0</wp14:pctWidth>
                  </wp14:sizeRelH>
                  <wp14:sizeRelV relativeFrom="margin">
                    <wp14:pctHeight>0</wp14:pctHeight>
                  </wp14:sizeRelV>
                </wp:anchor>
              </w:drawing>
            </w:r>
          </w:p>
        </w:tc>
      </w:tr>
    </w:tbl>
    <w:p w14:paraId="7AA17623" w14:textId="0891EABE"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65408" behindDoc="0" locked="0" layoutInCell="1" allowOverlap="1" wp14:anchorId="27928FF7" wp14:editId="1C2C45CC">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5097806E" w:rsidR="00906E2E" w:rsidRPr="00ED7BE9" w:rsidRDefault="00BA011B" w:rsidP="00906E2E">
                            <w:pPr>
                              <w:rPr>
                                <w:rFonts w:ascii="Verdana" w:hAnsi="Verdana"/>
                                <w:b/>
                                <w:color w:val="54B948"/>
                                <w:sz w:val="26"/>
                                <w:szCs w:val="26"/>
                                <w:lang w:val="en-CA"/>
                              </w:rPr>
                            </w:pPr>
                            <w:r>
                              <w:rPr>
                                <w:rFonts w:ascii="Verdana" w:hAnsi="Verdana"/>
                                <w:b/>
                                <w:color w:val="54B948"/>
                                <w:sz w:val="26"/>
                                <w:szCs w:val="26"/>
                                <w:lang w:val="en-CA"/>
                              </w:rPr>
                              <w:t xml:space="preserve">ANNEXE </w:t>
                            </w:r>
                            <w:r w:rsidR="00BA1E29">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8FF7" id="Text Box 20" o:spid="_x0000_s1027" type="#_x0000_t202" style="position:absolute;margin-left:0;margin-top:8.1pt;width:111.3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" filled="f" stroked="f">
                <v:textbox>
                  <w:txbxContent>
                    <w:p w14:paraId="3BAD82DB" w14:textId="5097806E" w:rsidR="00906E2E" w:rsidRPr="00ED7BE9" w:rsidRDefault="00BA011B" w:rsidP="00906E2E">
                      <w:pPr>
                        <w:rPr>
                          <w:rFonts w:ascii="Verdana" w:hAnsi="Verdana"/>
                          <w:b/>
                          <w:color w:val="54B948"/>
                          <w:sz w:val="26"/>
                          <w:szCs w:val="26"/>
                          <w:lang w:val="en-CA"/>
                        </w:rPr>
                      </w:pPr>
                      <w:r>
                        <w:rPr>
                          <w:rFonts w:ascii="Verdana" w:hAnsi="Verdana"/>
                          <w:b/>
                          <w:color w:val="54B948"/>
                          <w:sz w:val="26"/>
                          <w:szCs w:val="26"/>
                          <w:lang w:val="en-CA"/>
                        </w:rPr>
                        <w:t xml:space="preserve">ANNEXE </w:t>
                      </w:r>
                      <w:r w:rsidR="00BA1E29">
                        <w:rPr>
                          <w:rFonts w:ascii="Verdana" w:hAnsi="Verdana"/>
                          <w:b/>
                          <w:color w:val="54B948"/>
                          <w:sz w:val="26"/>
                          <w:szCs w:val="26"/>
                          <w:lang w:val="en-CA"/>
                        </w:rPr>
                        <w:t>A</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BA1E29" w14:paraId="2E32C652"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F3E2589" w14:textId="0BCFBFD5" w:rsidR="00BA1E29" w:rsidRPr="00ED7BE9" w:rsidRDefault="00C11141" w:rsidP="00873418">
            <w:pPr>
              <w:pStyle w:val="AppendixName"/>
            </w:pPr>
            <w:r w:rsidRPr="00C11141">
              <w:rPr>
                <w:lang w:val="en-US" w:bidi="fr-CA"/>
              </w:rPr>
              <w:t>Compter la monnaie : Feuille de travail</w:t>
            </w:r>
          </w:p>
        </w:tc>
      </w:tr>
      <w:tr w:rsidR="00BA1E29" w14:paraId="720A2950"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DC40D96" w14:textId="7F43BDD8" w:rsidR="00C11141" w:rsidRPr="00C11141" w:rsidRDefault="00C11141" w:rsidP="00C11141">
            <w:pPr>
              <w:pStyle w:val="Copy"/>
              <w:rPr>
                <w:lang w:bidi="fr-CA"/>
              </w:rPr>
            </w:pPr>
            <w:r w:rsidRPr="00C11141">
              <w:rPr>
                <w:lang w:bidi="fr-CA"/>
              </w:rPr>
              <w:t>Le nouveau jeu vidéo que vous attendiez avec impatience est maintenant disponible en magasin!  Vous prévoyez qu’il coûtera entre 11,50 $ et 11,59 $.</w:t>
            </w:r>
          </w:p>
          <w:p w14:paraId="3D7DA950" w14:textId="54822F36" w:rsidR="0068114C" w:rsidRPr="0068114C" w:rsidRDefault="00C11141" w:rsidP="0068114C">
            <w:pPr>
              <w:pStyle w:val="NumberedList"/>
            </w:pPr>
            <w:r w:rsidRPr="00C11141">
              <w:rPr>
                <w:lang w:bidi="fr-CA"/>
              </w:rPr>
              <w:t>Combien devrez-</w:t>
            </w:r>
            <w:r w:rsidRPr="00C11141">
              <w:rPr>
                <w:lang w:bidi="fr-CA"/>
              </w:rPr>
              <w:softHyphen/>
              <w:t>vous payer pour chacun de ces prix? Exercez-vous à arrondir au 5 ¢ le plus près!</w:t>
            </w:r>
          </w:p>
          <w:p w14:paraId="18D54066" w14:textId="77777777" w:rsidR="0068114C" w:rsidRPr="0068114C" w:rsidRDefault="0068114C" w:rsidP="0068114C">
            <w:pPr>
              <w:pStyle w:val="SpaceBetween"/>
            </w:pPr>
          </w:p>
          <w:tbl>
            <w:tblPr>
              <w:tblStyle w:val="LightList-Accent5"/>
              <w:tblW w:w="0" w:type="auto"/>
              <w:jc w:val="center"/>
              <w:tblBorders>
                <w:top w:val="single" w:sz="8" w:space="0" w:color="3F708E"/>
                <w:left w:val="single" w:sz="8" w:space="0" w:color="3F708E"/>
                <w:bottom w:val="single" w:sz="8" w:space="0" w:color="3F708E"/>
                <w:right w:val="single" w:sz="8" w:space="0" w:color="3F708E"/>
                <w:insideH w:val="single" w:sz="8" w:space="0" w:color="3F708E"/>
              </w:tblBorders>
              <w:tblLook w:val="04A0" w:firstRow="1" w:lastRow="0" w:firstColumn="1" w:lastColumn="0" w:noHBand="0" w:noVBand="1"/>
            </w:tblPr>
            <w:tblGrid>
              <w:gridCol w:w="1701"/>
              <w:gridCol w:w="1781"/>
              <w:gridCol w:w="1701"/>
            </w:tblGrid>
            <w:tr w:rsidR="0068114C" w:rsidRPr="0068114C" w14:paraId="4F53F1AF" w14:textId="77777777" w:rsidTr="0068114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03" w:type="dxa"/>
                  <w:gridSpan w:val="3"/>
                  <w:shd w:val="clear" w:color="auto" w:fill="3F708E"/>
                  <w:vAlign w:val="center"/>
                </w:tcPr>
                <w:p w14:paraId="481456D5" w14:textId="63A3785D" w:rsidR="0068114C" w:rsidRPr="0068114C" w:rsidRDefault="00C11141" w:rsidP="0068114C">
                  <w:pPr>
                    <w:pStyle w:val="BlueChartHeading"/>
                    <w:rPr>
                      <w:b/>
                      <w:bCs/>
                    </w:rPr>
                  </w:pPr>
                  <w:r w:rsidRPr="00C11141">
                    <w:rPr>
                      <w:b/>
                      <w:bCs/>
                      <w:lang w:bidi="fr-CA"/>
                    </w:rPr>
                    <w:t>Coût d'un jeu vidéo</w:t>
                  </w:r>
                </w:p>
              </w:tc>
            </w:tr>
            <w:tr w:rsidR="00C11141" w:rsidRPr="0068114C" w14:paraId="65319B12" w14:textId="77777777" w:rsidTr="00C11141">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DEDFDE"/>
                  <w:vAlign w:val="center"/>
                </w:tcPr>
                <w:p w14:paraId="626BAB47" w14:textId="7F8D232A" w:rsidR="00C11141" w:rsidRPr="00C11141" w:rsidRDefault="00C11141" w:rsidP="00C11141">
                  <w:pPr>
                    <w:pStyle w:val="Subhead"/>
                    <w:jc w:val="center"/>
                    <w:rPr>
                      <w:b/>
                    </w:rPr>
                  </w:pPr>
                  <w:r w:rsidRPr="00C11141">
                    <w:rPr>
                      <w:b/>
                    </w:rPr>
                    <w:t>Prix du jeu vidéo</w:t>
                  </w:r>
                </w:p>
              </w:tc>
              <w:tc>
                <w:tcPr>
                  <w:tcW w:w="1701" w:type="dxa"/>
                  <w:tcBorders>
                    <w:top w:val="none" w:sz="0" w:space="0" w:color="auto"/>
                    <w:bottom w:val="none" w:sz="0" w:space="0" w:color="auto"/>
                  </w:tcBorders>
                  <w:shd w:val="clear" w:color="auto" w:fill="DEDFDE"/>
                  <w:vAlign w:val="center"/>
                </w:tcPr>
                <w:p w14:paraId="5796A16D" w14:textId="44ADB1D2" w:rsidR="00C11141" w:rsidRPr="00C11141" w:rsidRDefault="00C11141" w:rsidP="00C11141">
                  <w:pPr>
                    <w:pStyle w:val="Subhead"/>
                    <w:jc w:val="center"/>
                    <w:cnfStyle w:val="000000100000" w:firstRow="0" w:lastRow="0" w:firstColumn="0" w:lastColumn="0" w:oddVBand="0" w:evenVBand="0" w:oddHBand="1" w:evenHBand="0" w:firstRowFirstColumn="0" w:firstRowLastColumn="0" w:lastRowFirstColumn="0" w:lastRowLastColumn="0"/>
                  </w:pPr>
                  <w:r w:rsidRPr="00C11141">
                    <w:t>Arrondir à la hausse ou à la baisse?</w:t>
                  </w:r>
                </w:p>
              </w:tc>
              <w:tc>
                <w:tcPr>
                  <w:tcW w:w="1701" w:type="dxa"/>
                  <w:tcBorders>
                    <w:top w:val="none" w:sz="0" w:space="0" w:color="auto"/>
                    <w:bottom w:val="none" w:sz="0" w:space="0" w:color="auto"/>
                    <w:right w:val="none" w:sz="0" w:space="0" w:color="auto"/>
                  </w:tcBorders>
                  <w:shd w:val="clear" w:color="auto" w:fill="DEDFDE"/>
                  <w:vAlign w:val="center"/>
                </w:tcPr>
                <w:p w14:paraId="48BBBC3F" w14:textId="449E2F95" w:rsidR="00C11141" w:rsidRPr="00C11141" w:rsidRDefault="00C11141" w:rsidP="00C11141">
                  <w:pPr>
                    <w:pStyle w:val="Subhead"/>
                    <w:jc w:val="center"/>
                    <w:cnfStyle w:val="000000100000" w:firstRow="0" w:lastRow="0" w:firstColumn="0" w:lastColumn="0" w:oddVBand="0" w:evenVBand="0" w:oddHBand="1" w:evenHBand="0" w:firstRowFirstColumn="0" w:firstRowLastColumn="0" w:lastRowFirstColumn="0" w:lastRowLastColumn="0"/>
                  </w:pPr>
                  <w:r w:rsidRPr="00C11141">
                    <w:t>Montant que vous devez</w:t>
                  </w:r>
                </w:p>
              </w:tc>
            </w:tr>
            <w:tr w:rsidR="00C11141" w:rsidRPr="0068114C" w14:paraId="5625FE1A" w14:textId="77777777" w:rsidTr="00C11141">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B16E7BE" w14:textId="6243186D" w:rsidR="00C11141" w:rsidRPr="00C11141" w:rsidRDefault="00C11141" w:rsidP="00C11141">
                  <w:pPr>
                    <w:pStyle w:val="IntroCopy"/>
                    <w:rPr>
                      <w:b w:val="0"/>
                    </w:rPr>
                  </w:pPr>
                  <w:r>
                    <w:t>11,50 $</w:t>
                  </w:r>
                </w:p>
              </w:tc>
              <w:tc>
                <w:tcPr>
                  <w:tcW w:w="1701" w:type="dxa"/>
                  <w:vAlign w:val="center"/>
                </w:tcPr>
                <w:p w14:paraId="78C53491" w14:textId="0371F18D" w:rsidR="00C11141" w:rsidRPr="0068114C" w:rsidRDefault="00C11141" w:rsidP="00FF2289">
                  <w:pPr>
                    <w:pStyle w:val="IntroCopy"/>
                    <w:jc w:val="center"/>
                    <w:cnfStyle w:val="000000000000" w:firstRow="0" w:lastRow="0" w:firstColumn="0" w:lastColumn="0" w:oddVBand="0" w:evenVBand="0" w:oddHBand="0" w:evenHBand="0" w:firstRowFirstColumn="0" w:firstRowLastColumn="0" w:lastRowFirstColumn="0" w:lastRowLastColumn="0"/>
                  </w:pPr>
                  <w:r w:rsidRPr="00C11141">
                    <w:rPr>
                      <w:lang w:bidi="fr-CA"/>
                    </w:rPr>
                    <w:t>Aucun arrondissement</w:t>
                  </w:r>
                </w:p>
              </w:tc>
              <w:tc>
                <w:tcPr>
                  <w:tcW w:w="1701" w:type="dxa"/>
                  <w:vAlign w:val="center"/>
                </w:tcPr>
                <w:p w14:paraId="407EA8FE" w14:textId="44CF12D8" w:rsidR="00C11141" w:rsidRPr="0068114C" w:rsidRDefault="00C11141" w:rsidP="00C11141">
                  <w:pPr>
                    <w:pStyle w:val="IntroCopy"/>
                    <w:jc w:val="center"/>
                    <w:cnfStyle w:val="000000000000" w:firstRow="0" w:lastRow="0" w:firstColumn="0" w:lastColumn="0" w:oddVBand="0" w:evenVBand="0" w:oddHBand="0" w:evenHBand="0" w:firstRowFirstColumn="0" w:firstRowLastColumn="0" w:lastRowFirstColumn="0" w:lastRowLastColumn="0"/>
                  </w:pPr>
                  <w:r w:rsidRPr="00C11141">
                    <w:rPr>
                      <w:lang w:bidi="fr-CA"/>
                    </w:rPr>
                    <w:t>11,50 $</w:t>
                  </w:r>
                </w:p>
              </w:tc>
            </w:tr>
            <w:tr w:rsidR="00C11141" w:rsidRPr="0068114C" w14:paraId="685F3E69" w14:textId="77777777" w:rsidTr="00C1114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0A91FF85" w14:textId="6547B51E" w:rsidR="00C11141" w:rsidRPr="00C11141" w:rsidRDefault="00C11141" w:rsidP="00C11141">
                  <w:pPr>
                    <w:pStyle w:val="IntroCopy"/>
                    <w:rPr>
                      <w:b w:val="0"/>
                    </w:rPr>
                  </w:pPr>
                  <w:r>
                    <w:t>11,51 $</w:t>
                  </w:r>
                </w:p>
              </w:tc>
              <w:tc>
                <w:tcPr>
                  <w:tcW w:w="1701" w:type="dxa"/>
                  <w:tcBorders>
                    <w:top w:val="none" w:sz="0" w:space="0" w:color="auto"/>
                    <w:bottom w:val="none" w:sz="0" w:space="0" w:color="auto"/>
                  </w:tcBorders>
                  <w:vAlign w:val="center"/>
                </w:tcPr>
                <w:p w14:paraId="1E043D27"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23AABE9C"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r>
            <w:tr w:rsidR="00C11141" w:rsidRPr="0068114C" w14:paraId="09552052" w14:textId="77777777" w:rsidTr="00C11141">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8EA36E2" w14:textId="09BE1C6C" w:rsidR="00C11141" w:rsidRPr="00C11141" w:rsidRDefault="00C11141" w:rsidP="00C11141">
                  <w:pPr>
                    <w:pStyle w:val="IntroCopy"/>
                    <w:rPr>
                      <w:b w:val="0"/>
                    </w:rPr>
                  </w:pPr>
                  <w:r>
                    <w:t>11,52 $</w:t>
                  </w:r>
                </w:p>
              </w:tc>
              <w:tc>
                <w:tcPr>
                  <w:tcW w:w="1701" w:type="dxa"/>
                  <w:vAlign w:val="center"/>
                </w:tcPr>
                <w:p w14:paraId="3C4855CB"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3E10107B"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r>
            <w:tr w:rsidR="00C11141" w:rsidRPr="0068114C" w14:paraId="10C2BC7A" w14:textId="77777777" w:rsidTr="00C1114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21C590E7" w14:textId="2563F3CC" w:rsidR="00C11141" w:rsidRPr="00C11141" w:rsidRDefault="00C11141" w:rsidP="00C11141">
                  <w:pPr>
                    <w:pStyle w:val="IntroCopy"/>
                    <w:rPr>
                      <w:b w:val="0"/>
                    </w:rPr>
                  </w:pPr>
                  <w:r>
                    <w:t>11,53 $</w:t>
                  </w:r>
                </w:p>
              </w:tc>
              <w:tc>
                <w:tcPr>
                  <w:tcW w:w="1701" w:type="dxa"/>
                  <w:tcBorders>
                    <w:top w:val="none" w:sz="0" w:space="0" w:color="auto"/>
                    <w:bottom w:val="none" w:sz="0" w:space="0" w:color="auto"/>
                  </w:tcBorders>
                  <w:vAlign w:val="center"/>
                </w:tcPr>
                <w:p w14:paraId="3354C0B7"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5571FB4E"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r>
            <w:tr w:rsidR="00C11141" w:rsidRPr="0068114C" w14:paraId="3F939BAC" w14:textId="77777777" w:rsidTr="00C11141">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9C53F55" w14:textId="5B41ADE9" w:rsidR="00C11141" w:rsidRPr="00C11141" w:rsidRDefault="00C11141" w:rsidP="00C11141">
                  <w:pPr>
                    <w:pStyle w:val="IntroCopy"/>
                    <w:rPr>
                      <w:b w:val="0"/>
                    </w:rPr>
                  </w:pPr>
                  <w:r>
                    <w:t>11,54 $</w:t>
                  </w:r>
                </w:p>
              </w:tc>
              <w:tc>
                <w:tcPr>
                  <w:tcW w:w="1701" w:type="dxa"/>
                  <w:vAlign w:val="center"/>
                </w:tcPr>
                <w:p w14:paraId="3F1B5D65"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7DACA67"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r>
            <w:tr w:rsidR="00C11141" w:rsidRPr="0068114C" w14:paraId="485BB0D4" w14:textId="77777777" w:rsidTr="00C1114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1CC7EF8D" w14:textId="49E6C3B1" w:rsidR="00C11141" w:rsidRPr="00C11141" w:rsidRDefault="00C11141" w:rsidP="00C11141">
                  <w:pPr>
                    <w:pStyle w:val="IntroCopy"/>
                    <w:rPr>
                      <w:b w:val="0"/>
                    </w:rPr>
                  </w:pPr>
                  <w:r>
                    <w:t>11,55 $</w:t>
                  </w:r>
                </w:p>
              </w:tc>
              <w:tc>
                <w:tcPr>
                  <w:tcW w:w="1701" w:type="dxa"/>
                  <w:tcBorders>
                    <w:top w:val="none" w:sz="0" w:space="0" w:color="auto"/>
                    <w:bottom w:val="none" w:sz="0" w:space="0" w:color="auto"/>
                  </w:tcBorders>
                  <w:vAlign w:val="center"/>
                </w:tcPr>
                <w:p w14:paraId="3D3DB470"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033FF9B8"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r>
            <w:tr w:rsidR="00C11141" w:rsidRPr="0068114C" w14:paraId="7D517B07" w14:textId="77777777" w:rsidTr="00C11141">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09B9C93" w14:textId="31C368E2" w:rsidR="00C11141" w:rsidRPr="00C11141" w:rsidRDefault="00C11141" w:rsidP="00C11141">
                  <w:pPr>
                    <w:pStyle w:val="IntroCopy"/>
                    <w:rPr>
                      <w:b w:val="0"/>
                    </w:rPr>
                  </w:pPr>
                  <w:r>
                    <w:t>11,56 $</w:t>
                  </w:r>
                </w:p>
              </w:tc>
              <w:tc>
                <w:tcPr>
                  <w:tcW w:w="1701" w:type="dxa"/>
                  <w:vAlign w:val="center"/>
                </w:tcPr>
                <w:p w14:paraId="6CD25890"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C9C901C"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r>
            <w:tr w:rsidR="00C11141" w:rsidRPr="0068114C" w14:paraId="2DC1ECEA" w14:textId="77777777" w:rsidTr="00C1114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39E9BB39" w14:textId="57B91B88" w:rsidR="00C11141" w:rsidRPr="00C11141" w:rsidRDefault="00C11141" w:rsidP="00C11141">
                  <w:pPr>
                    <w:pStyle w:val="IntroCopy"/>
                    <w:rPr>
                      <w:b w:val="0"/>
                    </w:rPr>
                  </w:pPr>
                  <w:r>
                    <w:t>11,57 $</w:t>
                  </w:r>
                </w:p>
              </w:tc>
              <w:tc>
                <w:tcPr>
                  <w:tcW w:w="1701" w:type="dxa"/>
                  <w:tcBorders>
                    <w:top w:val="none" w:sz="0" w:space="0" w:color="auto"/>
                    <w:bottom w:val="none" w:sz="0" w:space="0" w:color="auto"/>
                  </w:tcBorders>
                  <w:vAlign w:val="center"/>
                </w:tcPr>
                <w:p w14:paraId="56C040F6"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2889139B"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r>
            <w:tr w:rsidR="00C11141" w:rsidRPr="0068114C" w14:paraId="241ECA9D" w14:textId="77777777" w:rsidTr="00C11141">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3AA8B0D" w14:textId="175774B6" w:rsidR="00C11141" w:rsidRPr="00C11141" w:rsidRDefault="00C11141" w:rsidP="00C11141">
                  <w:pPr>
                    <w:pStyle w:val="IntroCopy"/>
                    <w:rPr>
                      <w:b w:val="0"/>
                    </w:rPr>
                  </w:pPr>
                  <w:r>
                    <w:t>11,58 $</w:t>
                  </w:r>
                </w:p>
              </w:tc>
              <w:tc>
                <w:tcPr>
                  <w:tcW w:w="1701" w:type="dxa"/>
                  <w:vAlign w:val="center"/>
                </w:tcPr>
                <w:p w14:paraId="40A5347C"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CDB4CD2" w14:textId="77777777" w:rsidR="00C11141" w:rsidRPr="0068114C" w:rsidRDefault="00C11141" w:rsidP="0068114C">
                  <w:pPr>
                    <w:pStyle w:val="IntroCopy"/>
                    <w:cnfStyle w:val="000000000000" w:firstRow="0" w:lastRow="0" w:firstColumn="0" w:lastColumn="0" w:oddVBand="0" w:evenVBand="0" w:oddHBand="0" w:evenHBand="0" w:firstRowFirstColumn="0" w:firstRowLastColumn="0" w:lastRowFirstColumn="0" w:lastRowLastColumn="0"/>
                  </w:pPr>
                </w:p>
              </w:tc>
            </w:tr>
            <w:tr w:rsidR="00C11141" w:rsidRPr="0068114C" w14:paraId="363539BC" w14:textId="77777777" w:rsidTr="00C1114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4C4FB6F6" w14:textId="595191DA" w:rsidR="00C11141" w:rsidRPr="00C11141" w:rsidRDefault="00C11141" w:rsidP="00C11141">
                  <w:pPr>
                    <w:pStyle w:val="IntroCopy"/>
                    <w:rPr>
                      <w:b w:val="0"/>
                    </w:rPr>
                  </w:pPr>
                  <w:r>
                    <w:t>11,59 $</w:t>
                  </w:r>
                </w:p>
              </w:tc>
              <w:tc>
                <w:tcPr>
                  <w:tcW w:w="1701" w:type="dxa"/>
                  <w:tcBorders>
                    <w:top w:val="none" w:sz="0" w:space="0" w:color="auto"/>
                    <w:bottom w:val="none" w:sz="0" w:space="0" w:color="auto"/>
                  </w:tcBorders>
                  <w:vAlign w:val="center"/>
                </w:tcPr>
                <w:p w14:paraId="292AD19D"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6AB82A22" w14:textId="77777777" w:rsidR="00C11141" w:rsidRPr="0068114C" w:rsidRDefault="00C11141" w:rsidP="0068114C">
                  <w:pPr>
                    <w:pStyle w:val="IntroCopy"/>
                    <w:cnfStyle w:val="000000100000" w:firstRow="0" w:lastRow="0" w:firstColumn="0" w:lastColumn="0" w:oddVBand="0" w:evenVBand="0" w:oddHBand="1" w:evenHBand="0" w:firstRowFirstColumn="0" w:firstRowLastColumn="0" w:lastRowFirstColumn="0" w:lastRowLastColumn="0"/>
                  </w:pPr>
                </w:p>
              </w:tc>
            </w:tr>
          </w:tbl>
          <w:p w14:paraId="32F4C3E7" w14:textId="77777777" w:rsidR="0068114C" w:rsidRPr="0068114C" w:rsidRDefault="0068114C" w:rsidP="0068114C">
            <w:pPr>
              <w:pStyle w:val="Copy"/>
            </w:pPr>
          </w:p>
          <w:p w14:paraId="0D6836C7" w14:textId="29CBE15F" w:rsidR="00BA1E29" w:rsidRPr="009D42FE" w:rsidRDefault="00C11141" w:rsidP="0068114C">
            <w:pPr>
              <w:pStyle w:val="NumberedList"/>
            </w:pPr>
            <w:r w:rsidRPr="00C11141">
              <w:rPr>
                <w:lang w:bidi="fr-CA"/>
              </w:rPr>
              <w:t>Lorsque vous arrivez au magasin, vous constatez que le prix du jeu est de 11,54 $. Combien payerez-vous pour le jeu?  Avez</w:t>
            </w:r>
            <w:r w:rsidRPr="00C11141">
              <w:rPr>
                <w:lang w:bidi="fr-CA"/>
              </w:rPr>
              <w:softHyphen/>
              <w:t>vous arrondi le prix (au 5 ¢ le plus près) à la hausse ou à la baisse?</w:t>
            </w:r>
          </w:p>
        </w:tc>
      </w:tr>
    </w:tbl>
    <w:p w14:paraId="24BF6CE0" w14:textId="26423B3D" w:rsidR="00D708FD" w:rsidRDefault="007B54C8">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3296" behindDoc="0" locked="0" layoutInCell="1" allowOverlap="1" wp14:anchorId="2B933D7A" wp14:editId="697E68A4">
                <wp:simplePos x="0" y="0"/>
                <wp:positionH relativeFrom="column">
                  <wp:posOffset>11724</wp:posOffset>
                </wp:positionH>
                <wp:positionV relativeFrom="page">
                  <wp:posOffset>118354</wp:posOffset>
                </wp:positionV>
                <wp:extent cx="141351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D6017" w14:textId="70CAE0CC" w:rsidR="007B54C8" w:rsidRPr="00ED7BE9" w:rsidRDefault="00BA011B" w:rsidP="007B54C8">
                            <w:pPr>
                              <w:rPr>
                                <w:rFonts w:ascii="Verdana" w:hAnsi="Verdana"/>
                                <w:b/>
                                <w:color w:val="54B948"/>
                                <w:sz w:val="26"/>
                                <w:szCs w:val="26"/>
                                <w:lang w:val="en-CA"/>
                              </w:rPr>
                            </w:pPr>
                            <w:r>
                              <w:rPr>
                                <w:rFonts w:ascii="Verdana" w:hAnsi="Verdana"/>
                                <w:b/>
                                <w:color w:val="54B948"/>
                                <w:sz w:val="26"/>
                                <w:szCs w:val="26"/>
                                <w:lang w:val="en-CA"/>
                              </w:rPr>
                              <w:t xml:space="preserve">ANNEXE </w:t>
                            </w:r>
                            <w:r w:rsidR="002108A3">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3D7A" id="Text Box 9" o:spid="_x0000_s1028" type="#_x0000_t202" style="position:absolute;margin-left:.9pt;margin-top:9.3pt;width:111.3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" filled="f" stroked="f">
                <v:textbox>
                  <w:txbxContent>
                    <w:p w14:paraId="7C8D6017" w14:textId="70CAE0CC" w:rsidR="007B54C8" w:rsidRPr="00ED7BE9" w:rsidRDefault="00BA011B" w:rsidP="007B54C8">
                      <w:pPr>
                        <w:rPr>
                          <w:rFonts w:ascii="Verdana" w:hAnsi="Verdana"/>
                          <w:b/>
                          <w:color w:val="54B948"/>
                          <w:sz w:val="26"/>
                          <w:szCs w:val="26"/>
                          <w:lang w:val="en-CA"/>
                        </w:rPr>
                      </w:pPr>
                      <w:r>
                        <w:rPr>
                          <w:rFonts w:ascii="Verdana" w:hAnsi="Verdana"/>
                          <w:b/>
                          <w:color w:val="54B948"/>
                          <w:sz w:val="26"/>
                          <w:szCs w:val="26"/>
                          <w:lang w:val="en-CA"/>
                        </w:rPr>
                        <w:t xml:space="preserve">ANNEXE </w:t>
                      </w:r>
                      <w:r w:rsidR="002108A3">
                        <w:rPr>
                          <w:rFonts w:ascii="Verdana" w:hAnsi="Verdana"/>
                          <w:b/>
                          <w:color w:val="54B948"/>
                          <w:sz w:val="26"/>
                          <w:szCs w:val="26"/>
                          <w:lang w:val="en-CA"/>
                        </w:rPr>
                        <w:t>B</w:t>
                      </w:r>
                    </w:p>
                  </w:txbxContent>
                </v:textbox>
                <w10:wrap anchory="page"/>
              </v:shape>
            </w:pict>
          </mc:Fallback>
        </mc:AlternateContent>
      </w:r>
      <w:r w:rsidR="00D708FD">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D708FD" w14:paraId="1C04A6E2"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EC08D96" w14:textId="6A89DA33" w:rsidR="00D708FD" w:rsidRPr="00ED7BE9" w:rsidRDefault="00C11141" w:rsidP="00547017">
            <w:pPr>
              <w:pStyle w:val="AppendixName"/>
            </w:pPr>
            <w:r w:rsidRPr="00C11141">
              <w:rPr>
                <w:lang w:val="en-US" w:bidi="fr-CA"/>
              </w:rPr>
              <w:t>Changement de comptage : Feuille de travail</w:t>
            </w:r>
          </w:p>
        </w:tc>
      </w:tr>
      <w:tr w:rsidR="00D708FD" w14:paraId="6EDA2CFC"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D9F00FC" w14:textId="0EF9583A" w:rsidR="00F20193" w:rsidRPr="00C11141" w:rsidRDefault="00C11141" w:rsidP="00C83690">
            <w:pPr>
              <w:pStyle w:val="NumberedList"/>
              <w:spacing w:after="40"/>
              <w:rPr>
                <w:spacing w:val="-4"/>
              </w:rPr>
            </w:pPr>
            <w:r w:rsidRPr="00C11141">
              <w:rPr>
                <w:spacing w:val="-4"/>
                <w:lang w:bidi="fr-CA"/>
              </w:rPr>
              <w:t>Vous regardez dans votre portefeuille et vous trouvez les billets et les pièces de monnaie qui suivent :</w:t>
            </w:r>
          </w:p>
          <w:p w14:paraId="2790CEED" w14:textId="77777777" w:rsidR="00C11141" w:rsidRPr="00C11141" w:rsidRDefault="00C11141" w:rsidP="00C11141">
            <w:pPr>
              <w:pStyle w:val="Bullet"/>
              <w:spacing w:after="0"/>
              <w:ind w:left="389"/>
              <w:rPr>
                <w:lang w:bidi="fr-CA"/>
              </w:rPr>
            </w:pPr>
            <w:r w:rsidRPr="00C11141">
              <w:rPr>
                <w:lang w:bidi="fr-CA"/>
              </w:rPr>
              <w:t xml:space="preserve">Deux billets de 10 $ </w:t>
            </w:r>
          </w:p>
          <w:p w14:paraId="795F2061" w14:textId="77777777" w:rsidR="00C11141" w:rsidRPr="00C11141" w:rsidRDefault="00C11141" w:rsidP="00C11141">
            <w:pPr>
              <w:pStyle w:val="Bullet"/>
              <w:spacing w:after="0"/>
              <w:ind w:left="389"/>
              <w:rPr>
                <w:lang w:bidi="fr-CA"/>
              </w:rPr>
            </w:pPr>
            <w:r w:rsidRPr="00C11141">
              <w:rPr>
                <w:lang w:bidi="fr-CA"/>
              </w:rPr>
              <w:t xml:space="preserve">Deux billets de 5 $ </w:t>
            </w:r>
          </w:p>
          <w:p w14:paraId="516A119D" w14:textId="77777777" w:rsidR="00C11141" w:rsidRPr="00C11141" w:rsidRDefault="00C11141" w:rsidP="00C11141">
            <w:pPr>
              <w:pStyle w:val="Bullet"/>
              <w:spacing w:after="0"/>
              <w:ind w:left="389"/>
              <w:rPr>
                <w:lang w:bidi="fr-CA"/>
              </w:rPr>
            </w:pPr>
            <w:r w:rsidRPr="00C11141">
              <w:rPr>
                <w:lang w:bidi="fr-CA"/>
              </w:rPr>
              <w:t>Deux pièces de 2 $</w:t>
            </w:r>
          </w:p>
          <w:p w14:paraId="6D328EEC" w14:textId="77777777" w:rsidR="00C11141" w:rsidRPr="00C11141" w:rsidRDefault="00C11141" w:rsidP="00C11141">
            <w:pPr>
              <w:pStyle w:val="Bullet"/>
              <w:spacing w:after="0"/>
              <w:ind w:left="389"/>
              <w:rPr>
                <w:lang w:bidi="fr-CA"/>
              </w:rPr>
            </w:pPr>
            <w:r w:rsidRPr="00C11141">
              <w:rPr>
                <w:lang w:bidi="fr-CA"/>
              </w:rPr>
              <w:t xml:space="preserve">Deux pièces de 1 $ </w:t>
            </w:r>
          </w:p>
          <w:p w14:paraId="47A1DA3C" w14:textId="77777777" w:rsidR="00C11141" w:rsidRPr="00C11141" w:rsidRDefault="00C11141" w:rsidP="00C11141">
            <w:pPr>
              <w:pStyle w:val="Bullet"/>
              <w:spacing w:after="0"/>
              <w:ind w:left="389"/>
              <w:rPr>
                <w:lang w:bidi="fr-CA"/>
              </w:rPr>
            </w:pPr>
            <w:r w:rsidRPr="00C11141">
              <w:rPr>
                <w:lang w:bidi="fr-CA"/>
              </w:rPr>
              <w:t xml:space="preserve">Cinq pièces de 25 ¢ </w:t>
            </w:r>
          </w:p>
          <w:p w14:paraId="273E1C38" w14:textId="77777777" w:rsidR="00C11141" w:rsidRPr="00C11141" w:rsidRDefault="00C11141" w:rsidP="00C11141">
            <w:pPr>
              <w:pStyle w:val="Bullet"/>
              <w:spacing w:after="0"/>
              <w:ind w:left="389"/>
              <w:rPr>
                <w:lang w:bidi="fr-CA"/>
              </w:rPr>
            </w:pPr>
            <w:r w:rsidRPr="00C11141">
              <w:rPr>
                <w:lang w:bidi="fr-CA"/>
              </w:rPr>
              <w:t xml:space="preserve">Trois pièces de 10 ¢ </w:t>
            </w:r>
          </w:p>
          <w:p w14:paraId="09DC1CE7" w14:textId="14CD63D1" w:rsidR="00F20193" w:rsidRPr="00F20193" w:rsidRDefault="00C11141" w:rsidP="00C11141">
            <w:pPr>
              <w:pStyle w:val="Bullet"/>
              <w:ind w:left="389"/>
            </w:pPr>
            <w:r w:rsidRPr="00C11141">
              <w:rPr>
                <w:lang w:bidi="fr-CA"/>
              </w:rPr>
              <w:t>Trois pièces de 5 ¢</w:t>
            </w:r>
          </w:p>
          <w:p w14:paraId="05707808" w14:textId="4938605F" w:rsidR="00D708FD" w:rsidRPr="00BF2D4D" w:rsidRDefault="00C11141" w:rsidP="00C11141">
            <w:pPr>
              <w:pStyle w:val="Copy"/>
            </w:pPr>
            <w:r w:rsidRPr="00C11141">
              <w:rPr>
                <w:b/>
                <w:bCs/>
                <w:lang w:bidi="fr-CA"/>
              </w:rPr>
              <w:t xml:space="preserve">Indiquez cinq façons différentes de payer pour le jeu vidéo à l’aide de l’argent qui se trouve dans votre portefeuille. </w:t>
            </w:r>
            <w:r w:rsidRPr="00C11141">
              <w:rPr>
                <w:bCs/>
                <w:lang w:bidi="fr-CA"/>
              </w:rPr>
              <w:t>Dans les encadrés ci-dessous, dessinez les billets et les pièces de monnaie utilisés et inscrivez le montant total que vous remettez au marchand. Le premier exemple est fait pour vous. (Rappelez-vous que le prix du jeu est de 11</w:t>
            </w:r>
            <w:r>
              <w:rPr>
                <w:bCs/>
                <w:lang w:bidi="fr-CA"/>
              </w:rPr>
              <w:t>,</w:t>
            </w:r>
            <w:r w:rsidRPr="00C11141">
              <w:rPr>
                <w:bCs/>
                <w:lang w:bidi="fr-CA"/>
              </w:rPr>
              <w:t>54$.)</w:t>
            </w:r>
          </w:p>
          <w:p w14:paraId="29B06332" w14:textId="7CA6D817" w:rsidR="00F20193" w:rsidRPr="009D42FE" w:rsidRDefault="004441E4" w:rsidP="00F20193">
            <w:pPr>
              <w:pStyle w:val="Copy"/>
            </w:pPr>
            <w:r>
              <w:rPr>
                <w:noProof/>
                <w:lang w:val="en-US"/>
              </w:rPr>
              <mc:AlternateContent>
                <mc:Choice Requires="wps">
                  <w:drawing>
                    <wp:anchor distT="0" distB="0" distL="114300" distR="114300" simplePos="0" relativeHeight="251799552" behindDoc="0" locked="0" layoutInCell="1" allowOverlap="1" wp14:anchorId="695FC114" wp14:editId="3A4F4B49">
                      <wp:simplePos x="0" y="0"/>
                      <wp:positionH relativeFrom="column">
                        <wp:posOffset>5387975</wp:posOffset>
                      </wp:positionH>
                      <wp:positionV relativeFrom="paragraph">
                        <wp:posOffset>4766945</wp:posOffset>
                      </wp:positionV>
                      <wp:extent cx="989965" cy="184150"/>
                      <wp:effectExtent l="0" t="0" r="635" b="0"/>
                      <wp:wrapSquare wrapText="bothSides"/>
                      <wp:docPr id="21" name="Text Box 21"/>
                      <wp:cNvGraphicFramePr/>
                      <a:graphic xmlns:a="http://schemas.openxmlformats.org/drawingml/2006/main">
                        <a:graphicData uri="http://schemas.microsoft.com/office/word/2010/wordprocessingShape">
                          <wps:wsp>
                            <wps:cNvSpPr txBox="1"/>
                            <wps:spPr>
                              <a:xfrm>
                                <a:off x="0" y="0"/>
                                <a:ext cx="989965" cy="1841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E2F00A1" w14:textId="77777777" w:rsidR="004441E4" w:rsidRPr="004441E4" w:rsidRDefault="004441E4" w:rsidP="004441E4">
                                  <w:pPr>
                                    <w:pStyle w:val="IntroCopy"/>
                                    <w:rPr>
                                      <w:b/>
                                    </w:rPr>
                                  </w:pPr>
                                  <w:r w:rsidRPr="004441E4">
                                    <w:rPr>
                                      <w:b/>
                                    </w:rPr>
                                    <w:t xml:space="preserve">Total: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C114" id="Text Box 21" o:spid="_x0000_s1029" type="#_x0000_t202" style="position:absolute;margin-left:424.25pt;margin-top:375.35pt;width:77.95pt;height:1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" fillcolor="white [3212]" stroked="f">
                      <v:textbox inset="0,0,0,0">
                        <w:txbxContent>
                          <w:p w14:paraId="2E2F00A1" w14:textId="77777777" w:rsidR="004441E4" w:rsidRPr="004441E4" w:rsidRDefault="004441E4" w:rsidP="004441E4">
                            <w:pPr>
                              <w:pStyle w:val="IntroCopy"/>
                              <w:rPr>
                                <w:b/>
                              </w:rPr>
                            </w:pPr>
                            <w:r w:rsidRPr="004441E4">
                              <w:rPr>
                                <w:b/>
                              </w:rPr>
                              <w:t xml:space="preserve">Total: </w:t>
                            </w:r>
                          </w:p>
                        </w:txbxContent>
                      </v:textbox>
                      <w10:wrap type="square"/>
                    </v:shape>
                  </w:pict>
                </mc:Fallback>
              </mc:AlternateContent>
            </w:r>
            <w:r>
              <w:rPr>
                <w:noProof/>
                <w:lang w:val="en-US"/>
              </w:rPr>
              <mc:AlternateContent>
                <mc:Choice Requires="wps">
                  <w:drawing>
                    <wp:anchor distT="0" distB="0" distL="114300" distR="114300" simplePos="0" relativeHeight="251798528" behindDoc="0" locked="0" layoutInCell="1" allowOverlap="1" wp14:anchorId="2832A639" wp14:editId="0F07F714">
                      <wp:simplePos x="0" y="0"/>
                      <wp:positionH relativeFrom="column">
                        <wp:posOffset>5387975</wp:posOffset>
                      </wp:positionH>
                      <wp:positionV relativeFrom="paragraph">
                        <wp:posOffset>3743960</wp:posOffset>
                      </wp:positionV>
                      <wp:extent cx="989965" cy="184150"/>
                      <wp:effectExtent l="0" t="0" r="635" b="0"/>
                      <wp:wrapSquare wrapText="bothSides"/>
                      <wp:docPr id="19" name="Text Box 19"/>
                      <wp:cNvGraphicFramePr/>
                      <a:graphic xmlns:a="http://schemas.openxmlformats.org/drawingml/2006/main">
                        <a:graphicData uri="http://schemas.microsoft.com/office/word/2010/wordprocessingShape">
                          <wps:wsp>
                            <wps:cNvSpPr txBox="1"/>
                            <wps:spPr>
                              <a:xfrm>
                                <a:off x="0" y="0"/>
                                <a:ext cx="989965" cy="1841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584CDB" w14:textId="77777777" w:rsidR="004441E4" w:rsidRPr="004441E4" w:rsidRDefault="004441E4" w:rsidP="004441E4">
                                  <w:pPr>
                                    <w:pStyle w:val="IntroCopy"/>
                                    <w:rPr>
                                      <w:b/>
                                    </w:rPr>
                                  </w:pPr>
                                  <w:r w:rsidRPr="004441E4">
                                    <w:rPr>
                                      <w:b/>
                                    </w:rPr>
                                    <w:t xml:space="preserve">Total: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2A639" id="Text Box 19" o:spid="_x0000_s1030" type="#_x0000_t202" style="position:absolute;margin-left:424.25pt;margin-top:294.8pt;width:77.95pt;height:1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" fillcolor="white [3212]" stroked="f">
                      <v:textbox inset="0,0,0,0">
                        <w:txbxContent>
                          <w:p w14:paraId="1D584CDB" w14:textId="77777777" w:rsidR="004441E4" w:rsidRPr="004441E4" w:rsidRDefault="004441E4" w:rsidP="004441E4">
                            <w:pPr>
                              <w:pStyle w:val="IntroCopy"/>
                              <w:rPr>
                                <w:b/>
                              </w:rPr>
                            </w:pPr>
                            <w:r w:rsidRPr="004441E4">
                              <w:rPr>
                                <w:b/>
                              </w:rPr>
                              <w:t xml:space="preserve">Total: </w:t>
                            </w:r>
                          </w:p>
                        </w:txbxContent>
                      </v:textbox>
                      <w10:wrap type="square"/>
                    </v:shape>
                  </w:pict>
                </mc:Fallback>
              </mc:AlternateContent>
            </w:r>
            <w:r w:rsidR="00C11141">
              <w:rPr>
                <w:noProof/>
                <w:lang w:val="en-US"/>
              </w:rPr>
              <mc:AlternateContent>
                <mc:Choice Requires="wps">
                  <w:drawing>
                    <wp:anchor distT="0" distB="0" distL="114300" distR="114300" simplePos="0" relativeHeight="251796480" behindDoc="0" locked="0" layoutInCell="1" allowOverlap="1" wp14:anchorId="4B0AB4B9" wp14:editId="3F9E7FA6">
                      <wp:simplePos x="0" y="0"/>
                      <wp:positionH relativeFrom="column">
                        <wp:posOffset>5387975</wp:posOffset>
                      </wp:positionH>
                      <wp:positionV relativeFrom="paragraph">
                        <wp:posOffset>2734945</wp:posOffset>
                      </wp:positionV>
                      <wp:extent cx="989965" cy="184150"/>
                      <wp:effectExtent l="0" t="0" r="635" b="0"/>
                      <wp:wrapSquare wrapText="bothSides"/>
                      <wp:docPr id="18" name="Text Box 18"/>
                      <wp:cNvGraphicFramePr/>
                      <a:graphic xmlns:a="http://schemas.openxmlformats.org/drawingml/2006/main">
                        <a:graphicData uri="http://schemas.microsoft.com/office/word/2010/wordprocessingShape">
                          <wps:wsp>
                            <wps:cNvSpPr txBox="1"/>
                            <wps:spPr>
                              <a:xfrm>
                                <a:off x="0" y="0"/>
                                <a:ext cx="989965" cy="1841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27881A7" w14:textId="77777777" w:rsidR="00C11141" w:rsidRPr="004441E4" w:rsidRDefault="00C11141" w:rsidP="004441E4">
                                  <w:pPr>
                                    <w:pStyle w:val="IntroCopy"/>
                                    <w:rPr>
                                      <w:b/>
                                    </w:rPr>
                                  </w:pPr>
                                  <w:r w:rsidRPr="004441E4">
                                    <w:rPr>
                                      <w:b/>
                                    </w:rPr>
                                    <w:t xml:space="preserve">Total: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B4B9" id="Text Box 18" o:spid="_x0000_s1031" type="#_x0000_t202" style="position:absolute;margin-left:424.25pt;margin-top:215.35pt;width:77.95pt;height:1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" fillcolor="white [3212]" stroked="f">
                      <v:textbox inset="0,0,0,0">
                        <w:txbxContent>
                          <w:p w14:paraId="027881A7" w14:textId="77777777" w:rsidR="00C11141" w:rsidRPr="004441E4" w:rsidRDefault="00C11141" w:rsidP="004441E4">
                            <w:pPr>
                              <w:pStyle w:val="IntroCopy"/>
                              <w:rPr>
                                <w:b/>
                              </w:rPr>
                            </w:pPr>
                            <w:r w:rsidRPr="004441E4">
                              <w:rPr>
                                <w:b/>
                              </w:rPr>
                              <w:t xml:space="preserve">Total: </w:t>
                            </w:r>
                          </w:p>
                        </w:txbxContent>
                      </v:textbox>
                      <w10:wrap type="square"/>
                    </v:shape>
                  </w:pict>
                </mc:Fallback>
              </mc:AlternateContent>
            </w:r>
            <w:r w:rsidR="00C11141">
              <w:rPr>
                <w:noProof/>
                <w:lang w:val="en-US"/>
              </w:rPr>
              <mc:AlternateContent>
                <mc:Choice Requires="wps">
                  <w:drawing>
                    <wp:anchor distT="0" distB="0" distL="114300" distR="114300" simplePos="0" relativeHeight="251794432" behindDoc="0" locked="0" layoutInCell="1" allowOverlap="1" wp14:anchorId="752DC9ED" wp14:editId="3E93E4C9">
                      <wp:simplePos x="0" y="0"/>
                      <wp:positionH relativeFrom="column">
                        <wp:posOffset>5387975</wp:posOffset>
                      </wp:positionH>
                      <wp:positionV relativeFrom="paragraph">
                        <wp:posOffset>1711960</wp:posOffset>
                      </wp:positionV>
                      <wp:extent cx="989965" cy="184150"/>
                      <wp:effectExtent l="0" t="0" r="635" b="0"/>
                      <wp:wrapSquare wrapText="bothSides"/>
                      <wp:docPr id="14" name="Text Box 14"/>
                      <wp:cNvGraphicFramePr/>
                      <a:graphic xmlns:a="http://schemas.openxmlformats.org/drawingml/2006/main">
                        <a:graphicData uri="http://schemas.microsoft.com/office/word/2010/wordprocessingShape">
                          <wps:wsp>
                            <wps:cNvSpPr txBox="1"/>
                            <wps:spPr>
                              <a:xfrm>
                                <a:off x="0" y="0"/>
                                <a:ext cx="989965" cy="1841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683C568" w14:textId="4B3EF8A2" w:rsidR="00C11141" w:rsidRPr="004441E4" w:rsidRDefault="00C11141" w:rsidP="004441E4">
                                  <w:pPr>
                                    <w:pStyle w:val="IntroCopy"/>
                                    <w:rPr>
                                      <w:b/>
                                    </w:rPr>
                                  </w:pPr>
                                  <w:r w:rsidRPr="004441E4">
                                    <w:rPr>
                                      <w:b/>
                                    </w:rPr>
                                    <w:t xml:space="preserve">Total: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C9ED" id="Text Box 14" o:spid="_x0000_s1032" type="#_x0000_t202" style="position:absolute;margin-left:424.25pt;margin-top:134.8pt;width:77.95pt;height:1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" fillcolor="white [3212]" stroked="f">
                      <v:textbox inset="0,0,0,0">
                        <w:txbxContent>
                          <w:p w14:paraId="3683C568" w14:textId="4B3EF8A2" w:rsidR="00C11141" w:rsidRPr="004441E4" w:rsidRDefault="00C11141" w:rsidP="004441E4">
                            <w:pPr>
                              <w:pStyle w:val="IntroCopy"/>
                              <w:rPr>
                                <w:b/>
                              </w:rPr>
                            </w:pPr>
                            <w:r w:rsidRPr="004441E4">
                              <w:rPr>
                                <w:b/>
                              </w:rPr>
                              <w:t xml:space="preserve">Total: </w:t>
                            </w:r>
                          </w:p>
                        </w:txbxContent>
                      </v:textbox>
                      <w10:wrap type="square"/>
                    </v:shape>
                  </w:pict>
                </mc:Fallback>
              </mc:AlternateContent>
            </w:r>
            <w:r w:rsidR="00C11141">
              <w:rPr>
                <w:noProof/>
                <w:lang w:val="en-US"/>
              </w:rPr>
              <mc:AlternateContent>
                <mc:Choice Requires="wps">
                  <w:drawing>
                    <wp:anchor distT="0" distB="0" distL="114300" distR="114300" simplePos="0" relativeHeight="251792384" behindDoc="0" locked="0" layoutInCell="1" allowOverlap="1" wp14:anchorId="4066B7D8" wp14:editId="4ABCD8EC">
                      <wp:simplePos x="0" y="0"/>
                      <wp:positionH relativeFrom="column">
                        <wp:posOffset>5387975</wp:posOffset>
                      </wp:positionH>
                      <wp:positionV relativeFrom="paragraph">
                        <wp:posOffset>708025</wp:posOffset>
                      </wp:positionV>
                      <wp:extent cx="989965" cy="184150"/>
                      <wp:effectExtent l="0" t="0" r="635" b="0"/>
                      <wp:wrapSquare wrapText="bothSides"/>
                      <wp:docPr id="12" name="Text Box 12"/>
                      <wp:cNvGraphicFramePr/>
                      <a:graphic xmlns:a="http://schemas.openxmlformats.org/drawingml/2006/main">
                        <a:graphicData uri="http://schemas.microsoft.com/office/word/2010/wordprocessingShape">
                          <wps:wsp>
                            <wps:cNvSpPr txBox="1"/>
                            <wps:spPr>
                              <a:xfrm>
                                <a:off x="0" y="0"/>
                                <a:ext cx="989965" cy="18415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1263D66" w14:textId="1533106F" w:rsidR="00C11141" w:rsidRPr="00C11141" w:rsidRDefault="00C11141" w:rsidP="00C11141">
                                  <w:pPr>
                                    <w:pStyle w:val="IntroCopy"/>
                                  </w:pPr>
                                  <w:r w:rsidRPr="00C11141">
                                    <w:rPr>
                                      <w:b/>
                                    </w:rPr>
                                    <w:t>Total:</w:t>
                                  </w:r>
                                  <w:r w:rsidRPr="00C11141">
                                    <w:t xml:space="preserve"> 11,75 $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B7D8" id="Text Box 12" o:spid="_x0000_s1033" type="#_x0000_t202" style="position:absolute;margin-left:424.25pt;margin-top:55.75pt;width:77.95pt;height: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" fillcolor="white [3212]" stroked="f">
                      <v:textbox inset="0,0,0,0">
                        <w:txbxContent>
                          <w:p w14:paraId="21263D66" w14:textId="1533106F" w:rsidR="00C11141" w:rsidRPr="00C11141" w:rsidRDefault="00C11141" w:rsidP="00C11141">
                            <w:pPr>
                              <w:pStyle w:val="IntroCopy"/>
                            </w:pPr>
                            <w:r w:rsidRPr="00C11141">
                              <w:rPr>
                                <w:b/>
                              </w:rPr>
                              <w:t>Total:</w:t>
                            </w:r>
                            <w:r w:rsidRPr="00C11141">
                              <w:t xml:space="preserve"> 11,75 $</w:t>
                            </w:r>
                          </w:p>
                        </w:txbxContent>
                      </v:textbox>
                      <w10:wrap type="square"/>
                    </v:shape>
                  </w:pict>
                </mc:Fallback>
              </mc:AlternateContent>
            </w:r>
            <w:r w:rsidR="009E4ADE">
              <w:rPr>
                <w:noProof/>
                <w:lang w:val="en-US"/>
              </w:rPr>
              <mc:AlternateContent>
                <mc:Choice Requires="wpg">
                  <w:drawing>
                    <wp:anchor distT="0" distB="0" distL="114300" distR="114300" simplePos="0" relativeHeight="251791360" behindDoc="0" locked="0" layoutInCell="1" allowOverlap="1" wp14:anchorId="3B66A2DC" wp14:editId="530E27B4">
                      <wp:simplePos x="0" y="0"/>
                      <wp:positionH relativeFrom="column">
                        <wp:posOffset>516255</wp:posOffset>
                      </wp:positionH>
                      <wp:positionV relativeFrom="paragraph">
                        <wp:posOffset>109855</wp:posOffset>
                      </wp:positionV>
                      <wp:extent cx="4697095" cy="741045"/>
                      <wp:effectExtent l="0" t="0" r="1905" b="0"/>
                      <wp:wrapThrough wrapText="bothSides">
                        <wp:wrapPolygon edited="0">
                          <wp:start x="0" y="0"/>
                          <wp:lineTo x="0" y="20730"/>
                          <wp:lineTo x="21492" y="20730"/>
                          <wp:lineTo x="21492" y="0"/>
                          <wp:lineTo x="0" y="0"/>
                        </wp:wrapPolygon>
                      </wp:wrapThrough>
                      <wp:docPr id="62" name="Group 62"/>
                      <wp:cNvGraphicFramePr/>
                      <a:graphic xmlns:a="http://schemas.openxmlformats.org/drawingml/2006/main">
                        <a:graphicData uri="http://schemas.microsoft.com/office/word/2010/wordprocessingGroup">
                          <wpg:wgp>
                            <wpg:cNvGrpSpPr/>
                            <wpg:grpSpPr>
                              <a:xfrm>
                                <a:off x="0" y="0"/>
                                <a:ext cx="4697095" cy="741045"/>
                                <a:chOff x="0" y="0"/>
                                <a:chExt cx="4697129" cy="741145"/>
                              </a:xfrm>
                            </wpg:grpSpPr>
                            <wps:wsp>
                              <wps:cNvPr id="45" name="Rectangle 45"/>
                              <wps:cNvSpPr/>
                              <wps:spPr>
                                <a:xfrm>
                                  <a:off x="0" y="0"/>
                                  <a:ext cx="4697129" cy="74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7002" y="62564"/>
                                  <a:ext cx="1280160" cy="611505"/>
                                </a:xfrm>
                                <a:prstGeom prst="rect">
                                  <a:avLst/>
                                </a:prstGeom>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429352" y="67377"/>
                                  <a:ext cx="1280160" cy="611505"/>
                                </a:xfrm>
                                <a:prstGeom prst="rect">
                                  <a:avLst/>
                                </a:prstGeom>
                              </pic:spPr>
                            </pic:pic>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743200" y="57752"/>
                                  <a:ext cx="452120" cy="431800"/>
                                </a:xfrm>
                                <a:prstGeom prst="rect">
                                  <a:avLst/>
                                </a:prstGeom>
                              </pic:spPr>
                            </pic:pic>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210025" y="86627"/>
                                  <a:ext cx="384810" cy="374650"/>
                                </a:xfrm>
                                <a:prstGeom prst="rect">
                                  <a:avLst/>
                                </a:prstGeom>
                              </pic:spPr>
                            </pic:pic>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614286" y="86627"/>
                                  <a:ext cx="384810" cy="374650"/>
                                </a:xfrm>
                                <a:prstGeom prst="rect">
                                  <a:avLst/>
                                </a:prstGeom>
                              </pic:spPr>
                            </pic:pic>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13735" y="86627"/>
                                  <a:ext cx="384810" cy="374650"/>
                                </a:xfrm>
                                <a:prstGeom prst="rect">
                                  <a:avLst/>
                                </a:prstGeom>
                              </pic:spPr>
                            </pic:pic>
                          </wpg:wgp>
                        </a:graphicData>
                      </a:graphic>
                    </wp:anchor>
                  </w:drawing>
                </mc:Choice>
                <mc:Fallback>
                  <w:pict>
                    <v:group w14:anchorId="2FCBC6ED" id="Group 62" o:spid="_x0000_s1026" style="position:absolute;margin-left:40.65pt;margin-top:8.65pt;width:369.85pt;height:58.35pt;z-index:251791360" coordsize="4697129,7411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">
                      <v:rect id="Rectangle 45" o:spid="_x0000_s1027" style="position:absolute;width:4697129;height:741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K7nxQAA&#10;ANsAAAAPAAAAZHJzL2Rvd25yZXYueG1sRI9BawIxFITvBf9DeAUvpWbr1lK2RrGC4KWHqpQeH5vX&#10;TXDzsmzi7uqvbwTB4zAz3zDz5eBq0VEbrGcFL5MMBHHpteVKwWG/eX4HESKyxtozKThTgOVi9DDH&#10;Qvuev6nbxUokCIcCFZgYm0LKUBpyGCa+IU7en28dxiTbSuoW+wR3tZxm2Zt0aDktGGxobag87k5O&#10;wdc5z7fdU37sDzav7EX+fv4Yr9T4cVh9gIg0xHv41t5qBa8zuH5JP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MrufFAAAA2wAAAA8AAAAAAAAAAAAAAAAAlw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77002;top:62564;width:1280160;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Q&#10;y1jCAAAA2wAAAA8AAABkcnMvZG93bnJldi54bWxET9tqwkAQfRf6D8sIvunGCiLRVUpLQAXxCr6O&#10;2TFJm51Ns6tGv75bEHybw7nOZNaYUlypdoVlBf1eBII4tbrgTMFhn3RHIJxH1lhaJgV3cjCbvrUm&#10;GGt74y1ddz4TIYRdjApy76tYSpfmZND1bEUcuLOtDfoA60zqGm8h3JTyPYqG0mDBoSHHij5zSn92&#10;F6PgaOS6WSdfj+PiNLCr3+X3fJPsleq0m48xCE+Nf4mf7rkO8wfw/0s4QE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EMtYwgAAANsAAAAPAAAAAAAAAAAAAAAAAJwCAABk&#10;cnMvZG93bnJldi54bWxQSwUGAAAAAAQABAD3AAAAiwMAAAAA&#10;">
                        <v:imagedata r:id="rId19" o:title=""/>
                        <v:path arrowok="t"/>
                      </v:shape>
                      <v:shape id="Picture 15" o:spid="_x0000_s1029" type="#_x0000_t75" style="position:absolute;left:1429352;top:67377;width:1280160;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1&#10;9rfDAAAA2wAAAA8AAABkcnMvZG93bnJldi54bWxET01rwkAQvQv+h2WE3nRTS6XEbKQoASsUrQpe&#10;x+w0Sc3OptlV0/76bkHwNo/3OcmsM7W4UOsqywoeRxEI4tzqigsF+102fAHhPLLG2jIp+CEHs7Tf&#10;SzDW9sofdNn6QoQQdjEqKL1vYildXpJBN7INceA+bWvQB9gWUrd4DeGmluMomkiDFYeGEhual5Sf&#10;tmej4GDkultni9/D2/HJvn+vvpabbKfUw6B7nYLw1Pm7+OZe6jD/Gf5/CQfI9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rX2t8MAAADbAAAADwAAAAAAAAAAAAAAAACcAgAA&#10;ZHJzL2Rvd25yZXYueG1sUEsFBgAAAAAEAAQA9wAAAIwDAAAAAA==&#10;">
                        <v:imagedata r:id="rId19" o:title=""/>
                        <v:path arrowok="t"/>
                      </v:shape>
                      <v:shape id="Picture 26" o:spid="_x0000_s1030" type="#_x0000_t75" style="position:absolute;left:2743200;top:57752;width:452120;height:43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P&#10;YdXDAAAA2wAAAA8AAABkcnMvZG93bnJldi54bWxEj8FqwzAQRO+F/oPYQG+1HB+S4kYJpaXBuQTi&#10;tD0v1tYytVbCUmLn76NAoMdhZt4wq81ke3GmIXSOFcyzHARx43THrYKv4+fzC4gQkTX2jknBhQJs&#10;1o8PKyy1G/lA5zq2IkE4lKjAxOhLKUNjyGLInCdO3q8bLMYkh1bqAccEt70s8nwhLXacFgx6ejfU&#10;/NUnq4C+6x+31H6399uPscKqMM1pq9TTbHp7BRFpiv/he7vSCooF3L6kHyD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E9h1cMAAADbAAAADwAAAAAAAAAAAAAAAACcAgAA&#10;ZHJzL2Rvd25yZXYueG1sUEsFBgAAAAAEAAQA9wAAAIwDAAAAAA==&#10;">
                        <v:imagedata r:id="rId20" o:title=""/>
                        <v:path arrowok="t"/>
                      </v:shape>
                      <v:shape id="Picture 6" o:spid="_x0000_s1031" type="#_x0000_t75" style="position:absolute;left:3210025;top:86627;width:384810;height:374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5onAAAAA2gAAAA8AAABkcnMvZG93bnJldi54bWxEj0GLwjAUhO8L/ofwBG9rqocitVHKLoKIB7f6&#10;A942z7Zs81KSaOu/N8KCx2FmvmHy7Wg6cSfnW8sKFvMEBHFldcu1gst597kC4QOyxs4yKXiQh+1m&#10;8pFjpu3AP3QvQy0ihH2GCpoQ+kxKXzVk0M9tTxy9q3UGQ5SultrhEOGmk8skSaXBluNCgz19NVT9&#10;lTej4DSs3JWLgr8PKRYdlkf/W3ulZtOxWIMINIZ3+L+91wpSeF2JN0B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QPmicAAAADaAAAADwAAAAAAAAAAAAAAAACcAgAAZHJz&#10;L2Rvd25yZXYueG1sUEsFBgAAAAAEAAQA9wAAAIkDAAAAAA==&#10;">
                        <v:imagedata r:id="rId21" o:title=""/>
                        <v:path arrowok="t"/>
                      </v:shape>
                      <v:shape id="Picture 28" o:spid="_x0000_s1032" type="#_x0000_t75" style="position:absolute;left:3614286;top:86627;width:384810;height:374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i&#10;2RW+AAAA2wAAAA8AAABkcnMvZG93bnJldi54bWxET82KwjAQvgu+Q5gFb5quh1KqUYoiLIuHtfoA&#10;s82Ylm0mJcna7ttvDoLHj+9/u59sLx7kQ+dYwfsqA0HcON2xUXC7npYFiBCRNfaOScEfBdjv5rMt&#10;ltqNfKFHHY1IIRxKVNDGOJRShqYli2HlBuLE3Z23GBP0RmqPYwq3vVxnWS4tdpwaWhzo0FLzU/9a&#10;BV9j4e9cVXz8zLHqsT6HbxOUWrxN1QZEpCm+xE/3h1awTmPTl/QD5O4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Ji2RW+AAAA2wAAAA8AAAAAAAAAAAAAAAAAnAIAAGRycy9k&#10;b3ducmV2LnhtbFBLBQYAAAAABAAEAPcAAACHAwAAAAA=&#10;">
                        <v:imagedata r:id="rId21" o:title=""/>
                        <v:path arrowok="t"/>
                      </v:shape>
                      <v:shape id="Picture 29" o:spid="_x0000_s1033" type="#_x0000_t75" style="position:absolute;left:4013735;top:86627;width:384810;height:374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u&#10;fI7BAAAA2wAAAA8AAABkcnMvZG93bnJldi54bWxEj0GLwjAUhO/C/ofwBG821YNo1yhlF2FZPGj1&#10;B7xtnm3Z5qUk0dZ/bwTB4zAz3zDr7WBacSPnG8sKZkkKgri0uuFKwfm0my5B+ICssbVMCu7kYbv5&#10;GK0x07bnI92KUIkIYZ+hgjqELpPSlzUZ9IntiKN3sc5giNJVUjvsI9y0cp6mC2mw4bhQY0dfNZX/&#10;xdUoOPRLd+E85+/fBeYtFnv/V3mlJuMh/wQRaAjv8Kv9oxXMV/D8En+A3D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0ufI7BAAAA2wAAAA8AAAAAAAAAAAAAAAAAnAIAAGRy&#10;cy9kb3ducmV2LnhtbFBLBQYAAAAABAAEAPcAAACKAwAAAAA=&#10;">
                        <v:imagedata r:id="rId21" o:title=""/>
                        <v:path arrowok="t"/>
                      </v:shape>
                      <w10:wrap type="through"/>
                    </v:group>
                  </w:pict>
                </mc:Fallback>
              </mc:AlternateContent>
            </w:r>
            <w:r w:rsidR="00B875CF">
              <w:rPr>
                <w:noProof/>
                <w:lang w:val="en-US"/>
              </w:rPr>
              <w:drawing>
                <wp:anchor distT="0" distB="0" distL="114300" distR="114300" simplePos="0" relativeHeight="251774976" behindDoc="0" locked="0" layoutInCell="1" allowOverlap="1" wp14:anchorId="7A2D4FF6" wp14:editId="6BE0AEB9">
                  <wp:simplePos x="0" y="0"/>
                  <wp:positionH relativeFrom="column">
                    <wp:posOffset>-6223</wp:posOffset>
                  </wp:positionH>
                  <wp:positionV relativeFrom="paragraph">
                    <wp:posOffset>-3175</wp:posOffset>
                  </wp:positionV>
                  <wp:extent cx="6511981" cy="5038344"/>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ounting Change_Box1.jpg"/>
                          <pic:cNvPicPr/>
                        </pic:nvPicPr>
                        <pic:blipFill>
                          <a:blip r:embed="rId22">
                            <a:extLst>
                              <a:ext uri="{28A0092B-C50C-407E-A947-70E740481C1C}">
                                <a14:useLocalDpi xmlns:a14="http://schemas.microsoft.com/office/drawing/2010/main" val="0"/>
                              </a:ext>
                            </a:extLst>
                          </a:blip>
                          <a:stretch>
                            <a:fillRect/>
                          </a:stretch>
                        </pic:blipFill>
                        <pic:spPr>
                          <a:xfrm>
                            <a:off x="0" y="0"/>
                            <a:ext cx="6519476" cy="5044143"/>
                          </a:xfrm>
                          <a:prstGeom prst="rect">
                            <a:avLst/>
                          </a:prstGeom>
                        </pic:spPr>
                      </pic:pic>
                    </a:graphicData>
                  </a:graphic>
                  <wp14:sizeRelH relativeFrom="margin">
                    <wp14:pctWidth>0</wp14:pctWidth>
                  </wp14:sizeRelH>
                  <wp14:sizeRelV relativeFrom="margin">
                    <wp14:pctHeight>0</wp14:pctHeight>
                  </wp14:sizeRelV>
                </wp:anchor>
              </w:drawing>
            </w:r>
          </w:p>
        </w:tc>
      </w:tr>
    </w:tbl>
    <w:p w14:paraId="22B726DB" w14:textId="55E75B9D" w:rsidR="00222A12" w:rsidRDefault="00222A12" w:rsidP="00437CE6">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57568" behindDoc="0" locked="0" layoutInCell="1" allowOverlap="1" wp14:anchorId="1AA0B3D8" wp14:editId="259BD197">
                <wp:simplePos x="0" y="0"/>
                <wp:positionH relativeFrom="column">
                  <wp:posOffset>0</wp:posOffset>
                </wp:positionH>
                <wp:positionV relativeFrom="page">
                  <wp:posOffset>116713</wp:posOffset>
                </wp:positionV>
                <wp:extent cx="1413510" cy="304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9D3CEE" w14:textId="64C7A0E6" w:rsidR="00222A12" w:rsidRPr="00ED7BE9" w:rsidRDefault="00BA011B" w:rsidP="00222A12">
                            <w:pPr>
                              <w:rPr>
                                <w:rFonts w:ascii="Verdana" w:hAnsi="Verdana"/>
                                <w:b/>
                                <w:color w:val="54B948"/>
                                <w:sz w:val="26"/>
                                <w:szCs w:val="26"/>
                                <w:lang w:val="en-CA"/>
                              </w:rPr>
                            </w:pPr>
                            <w:r>
                              <w:rPr>
                                <w:rFonts w:ascii="Verdana" w:hAnsi="Verdana"/>
                                <w:b/>
                                <w:color w:val="54B948"/>
                                <w:sz w:val="26"/>
                                <w:szCs w:val="26"/>
                                <w:lang w:val="en-CA"/>
                              </w:rPr>
                              <w:t xml:space="preserve">ANNEXE </w:t>
                            </w:r>
                            <w:r w:rsidR="00222A12">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B3D8" id="Text Box 60" o:spid="_x0000_s1034" type="#_x0000_t202" style="position:absolute;margin-left:0;margin-top:9.2pt;width:111.3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" filled="f" stroked="f">
                <v:textbox>
                  <w:txbxContent>
                    <w:p w14:paraId="7D9D3CEE" w14:textId="64C7A0E6" w:rsidR="00222A12" w:rsidRPr="00ED7BE9" w:rsidRDefault="00BA011B" w:rsidP="00222A12">
                      <w:pPr>
                        <w:rPr>
                          <w:rFonts w:ascii="Verdana" w:hAnsi="Verdana"/>
                          <w:b/>
                          <w:color w:val="54B948"/>
                          <w:sz w:val="26"/>
                          <w:szCs w:val="26"/>
                          <w:lang w:val="en-CA"/>
                        </w:rPr>
                      </w:pPr>
                      <w:r>
                        <w:rPr>
                          <w:rFonts w:ascii="Verdana" w:hAnsi="Verdana"/>
                          <w:b/>
                          <w:color w:val="54B948"/>
                          <w:sz w:val="26"/>
                          <w:szCs w:val="26"/>
                          <w:lang w:val="en-CA"/>
                        </w:rPr>
                        <w:t xml:space="preserve">ANNEXE </w:t>
                      </w:r>
                      <w:r w:rsidR="00222A12">
                        <w:rPr>
                          <w:rFonts w:ascii="Verdana" w:hAnsi="Verdana"/>
                          <w:b/>
                          <w:color w:val="54B948"/>
                          <w:sz w:val="26"/>
                          <w:szCs w:val="26"/>
                          <w:lang w:val="en-CA"/>
                        </w:rPr>
                        <w:t>B</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22A12" w14:paraId="1EA8A106"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0F4E958" w14:textId="0318FD0E" w:rsidR="00222A12" w:rsidRPr="00ED7BE9" w:rsidRDefault="00FF2289" w:rsidP="00547017">
            <w:pPr>
              <w:pStyle w:val="AppendixName"/>
            </w:pPr>
            <w:r w:rsidRPr="00FF2289">
              <w:rPr>
                <w:lang w:val="en-US" w:bidi="fr-CA"/>
              </w:rPr>
              <w:t>Titre de l'annexe</w:t>
            </w:r>
          </w:p>
        </w:tc>
      </w:tr>
      <w:tr w:rsidR="00222A12" w14:paraId="46036F13"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C2D7035" w14:textId="351AFFAF" w:rsidR="00BF2D4D" w:rsidRDefault="00FF2289" w:rsidP="00F4676B">
            <w:pPr>
              <w:pStyle w:val="NumberedList"/>
            </w:pPr>
            <w:r w:rsidRPr="00FF2289">
              <w:rPr>
                <w:b/>
                <w:lang w:bidi="fr-CA"/>
              </w:rPr>
              <w:t xml:space="preserve">Quels changements peut-on s'attendre à recevoir lorsque vous payez pour le jeu vidéo ? </w:t>
            </w:r>
            <w:r>
              <w:rPr>
                <w:b/>
                <w:lang w:bidi="fr-CA"/>
              </w:rPr>
              <w:br/>
            </w:r>
            <w:r w:rsidRPr="00FF2289">
              <w:rPr>
                <w:lang w:bidi="fr-CA"/>
              </w:rPr>
              <w:t>Indiquez la monnaie que vous recevrez pour chacun des cinq exemples de la question 3.</w:t>
            </w:r>
          </w:p>
          <w:p w14:paraId="354F808D" w14:textId="6DA5AA89" w:rsidR="00222A12" w:rsidRPr="009D42FE" w:rsidRDefault="00BF2D4D" w:rsidP="00BF2D4D">
            <w:pPr>
              <w:pStyle w:val="Copy"/>
            </w:pPr>
            <w:r>
              <w:rPr>
                <w:noProof/>
                <w:lang w:val="en-US"/>
              </w:rPr>
              <w:drawing>
                <wp:anchor distT="0" distB="0" distL="114300" distR="114300" simplePos="0" relativeHeight="251776000" behindDoc="0" locked="0" layoutInCell="1" allowOverlap="1" wp14:anchorId="167AC2BE" wp14:editId="007A1917">
                  <wp:simplePos x="0" y="0"/>
                  <wp:positionH relativeFrom="column">
                    <wp:posOffset>3429</wp:posOffset>
                  </wp:positionH>
                  <wp:positionV relativeFrom="paragraph">
                    <wp:posOffset>103505</wp:posOffset>
                  </wp:positionV>
                  <wp:extent cx="6510528" cy="513246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nting Change_Box2.jpg"/>
                          <pic:cNvPicPr/>
                        </pic:nvPicPr>
                        <pic:blipFill>
                          <a:blip r:embed="rId23">
                            <a:extLst>
                              <a:ext uri="{28A0092B-C50C-407E-A947-70E740481C1C}">
                                <a14:useLocalDpi xmlns:a14="http://schemas.microsoft.com/office/drawing/2010/main" val="0"/>
                              </a:ext>
                            </a:extLst>
                          </a:blip>
                          <a:stretch>
                            <a:fillRect/>
                          </a:stretch>
                        </pic:blipFill>
                        <pic:spPr>
                          <a:xfrm>
                            <a:off x="0" y="0"/>
                            <a:ext cx="6510528" cy="5132466"/>
                          </a:xfrm>
                          <a:prstGeom prst="rect">
                            <a:avLst/>
                          </a:prstGeom>
                        </pic:spPr>
                      </pic:pic>
                    </a:graphicData>
                  </a:graphic>
                  <wp14:sizeRelH relativeFrom="margin">
                    <wp14:pctWidth>0</wp14:pctWidth>
                  </wp14:sizeRelH>
                  <wp14:sizeRelV relativeFrom="margin">
                    <wp14:pctHeight>0</wp14:pctHeight>
                  </wp14:sizeRelV>
                </wp:anchor>
              </w:drawing>
            </w:r>
            <w:r w:rsidR="00222A12" w:rsidRPr="00222A12">
              <w:t>.</w:t>
            </w:r>
          </w:p>
        </w:tc>
      </w:tr>
    </w:tbl>
    <w:p w14:paraId="121030D6" w14:textId="60893D45" w:rsidR="00222A12" w:rsidRDefault="00222A12">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59616" behindDoc="0" locked="0" layoutInCell="1" allowOverlap="1" wp14:anchorId="0C0059E9" wp14:editId="67214252">
                <wp:simplePos x="0" y="0"/>
                <wp:positionH relativeFrom="column">
                  <wp:posOffset>0</wp:posOffset>
                </wp:positionH>
                <wp:positionV relativeFrom="page">
                  <wp:posOffset>115316</wp:posOffset>
                </wp:positionV>
                <wp:extent cx="141351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D2253" w14:textId="65E3C232" w:rsidR="00222A12" w:rsidRPr="00ED7BE9" w:rsidRDefault="00BA011B" w:rsidP="00222A12">
                            <w:pPr>
                              <w:rPr>
                                <w:rFonts w:ascii="Verdana" w:hAnsi="Verdana"/>
                                <w:b/>
                                <w:color w:val="54B948"/>
                                <w:sz w:val="26"/>
                                <w:szCs w:val="26"/>
                                <w:lang w:val="en-CA"/>
                              </w:rPr>
                            </w:pPr>
                            <w:r>
                              <w:rPr>
                                <w:rFonts w:ascii="Verdana" w:hAnsi="Verdana"/>
                                <w:b/>
                                <w:color w:val="54B948"/>
                                <w:sz w:val="26"/>
                                <w:szCs w:val="26"/>
                                <w:lang w:val="en-CA"/>
                              </w:rPr>
                              <w:t xml:space="preserve">ANNEXE </w:t>
                            </w:r>
                            <w:r w:rsidR="00222A12">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59E9" id="Text Box 61" o:spid="_x0000_s1035" type="#_x0000_t202" style="position:absolute;margin-left:0;margin-top:9.1pt;width:111.3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" filled="f" stroked="f">
                <v:textbox>
                  <w:txbxContent>
                    <w:p w14:paraId="538D2253" w14:textId="65E3C232" w:rsidR="00222A12" w:rsidRPr="00ED7BE9" w:rsidRDefault="00BA011B" w:rsidP="00222A12">
                      <w:pPr>
                        <w:rPr>
                          <w:rFonts w:ascii="Verdana" w:hAnsi="Verdana"/>
                          <w:b/>
                          <w:color w:val="54B948"/>
                          <w:sz w:val="26"/>
                          <w:szCs w:val="26"/>
                          <w:lang w:val="en-CA"/>
                        </w:rPr>
                      </w:pPr>
                      <w:r>
                        <w:rPr>
                          <w:rFonts w:ascii="Verdana" w:hAnsi="Verdana"/>
                          <w:b/>
                          <w:color w:val="54B948"/>
                          <w:sz w:val="26"/>
                          <w:szCs w:val="26"/>
                          <w:lang w:val="en-CA"/>
                        </w:rPr>
                        <w:t xml:space="preserve">ANNEXE </w:t>
                      </w:r>
                      <w:r w:rsidR="00222A12">
                        <w:rPr>
                          <w:rFonts w:ascii="Verdana" w:hAnsi="Verdana"/>
                          <w:b/>
                          <w:color w:val="54B948"/>
                          <w:sz w:val="26"/>
                          <w:szCs w:val="26"/>
                          <w:lang w:val="en-CA"/>
                        </w:rPr>
                        <w:t>B</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C548B2" w14:paraId="7696C3E0"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4AC71CE" w14:textId="586B5B86" w:rsidR="00C548B2" w:rsidRPr="00ED7BE9" w:rsidRDefault="00FF2289" w:rsidP="00547017">
            <w:pPr>
              <w:pStyle w:val="AppendixName"/>
            </w:pPr>
            <w:r w:rsidRPr="00FF2289">
              <w:rPr>
                <w:lang w:val="en-US" w:bidi="fr-CA"/>
              </w:rPr>
              <w:t>Re : Ressource pour l'enseignant</w:t>
            </w:r>
          </w:p>
        </w:tc>
      </w:tr>
      <w:tr w:rsidR="00C548B2" w14:paraId="489F8D7B"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CB6D599" w14:textId="5E37425F" w:rsidR="00820AB1" w:rsidRPr="0068114C" w:rsidRDefault="00FF2289" w:rsidP="00820AB1">
            <w:pPr>
              <w:pStyle w:val="Copy"/>
            </w:pPr>
            <w:r w:rsidRPr="00FF2289">
              <w:rPr>
                <w:lang w:bidi="fr-CA"/>
              </w:rPr>
              <w:t>Le nouveau jeu vidéo que vous attendiez avec impatience est maintenant disponible en magasin! Vous prévoyez qu’il coûtera entre 11,50 $ et 11,59 $.</w:t>
            </w:r>
          </w:p>
          <w:p w14:paraId="24279A71" w14:textId="4210E7EC" w:rsidR="00820AB1" w:rsidRDefault="00FF2289" w:rsidP="00FF2289">
            <w:pPr>
              <w:pStyle w:val="NumberedList"/>
              <w:numPr>
                <w:ilvl w:val="0"/>
                <w:numId w:val="33"/>
              </w:numPr>
              <w:ind w:left="259" w:hanging="259"/>
            </w:pPr>
            <w:r w:rsidRPr="00FF2289">
              <w:rPr>
                <w:lang w:bidi="fr-CA"/>
              </w:rPr>
              <w:t>Combien devrez-</w:t>
            </w:r>
            <w:r w:rsidRPr="00FF2289">
              <w:rPr>
                <w:lang w:bidi="fr-CA"/>
              </w:rPr>
              <w:softHyphen/>
              <w:t>vous payer pour chacun de ces prix? Exercez-vous à arrondir au 5 ¢ le plus près!</w:t>
            </w:r>
          </w:p>
          <w:p w14:paraId="28F4F058" w14:textId="77777777" w:rsidR="00FF2289" w:rsidRPr="0068114C" w:rsidRDefault="00FF2289" w:rsidP="00FF2289">
            <w:pPr>
              <w:pStyle w:val="SpaceBetween"/>
            </w:pPr>
          </w:p>
          <w:tbl>
            <w:tblPr>
              <w:tblStyle w:val="LightList-Accent5"/>
              <w:tblW w:w="0" w:type="auto"/>
              <w:jc w:val="center"/>
              <w:tblBorders>
                <w:top w:val="single" w:sz="8" w:space="0" w:color="3F708E"/>
                <w:left w:val="single" w:sz="8" w:space="0" w:color="3F708E"/>
                <w:bottom w:val="single" w:sz="8" w:space="0" w:color="3F708E"/>
                <w:right w:val="single" w:sz="8" w:space="0" w:color="3F708E"/>
                <w:insideH w:val="single" w:sz="8" w:space="0" w:color="3F708E"/>
              </w:tblBorders>
              <w:tblLook w:val="04A0" w:firstRow="1" w:lastRow="0" w:firstColumn="1" w:lastColumn="0" w:noHBand="0" w:noVBand="1"/>
            </w:tblPr>
            <w:tblGrid>
              <w:gridCol w:w="1701"/>
              <w:gridCol w:w="1781"/>
              <w:gridCol w:w="1701"/>
            </w:tblGrid>
            <w:tr w:rsidR="00FF2289" w:rsidRPr="0068114C" w14:paraId="2810EFDC" w14:textId="77777777" w:rsidTr="00FF228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83" w:type="dxa"/>
                  <w:gridSpan w:val="3"/>
                  <w:shd w:val="clear" w:color="auto" w:fill="3F708E"/>
                  <w:vAlign w:val="center"/>
                </w:tcPr>
                <w:p w14:paraId="45960A2B" w14:textId="77777777" w:rsidR="00FF2289" w:rsidRPr="0068114C" w:rsidRDefault="00FF2289" w:rsidP="00DF4441">
                  <w:pPr>
                    <w:pStyle w:val="BlueChartHeading"/>
                    <w:rPr>
                      <w:b/>
                      <w:bCs/>
                    </w:rPr>
                  </w:pPr>
                  <w:r w:rsidRPr="00C11141">
                    <w:rPr>
                      <w:b/>
                      <w:bCs/>
                      <w:lang w:bidi="fr-CA"/>
                    </w:rPr>
                    <w:t>Coût d'un jeu vidéo</w:t>
                  </w:r>
                </w:p>
              </w:tc>
            </w:tr>
            <w:tr w:rsidR="00FF2289" w:rsidRPr="0068114C" w14:paraId="738B91D7" w14:textId="77777777" w:rsidTr="00FF2289">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DEDFDE"/>
                  <w:vAlign w:val="center"/>
                </w:tcPr>
                <w:p w14:paraId="2CCE9567" w14:textId="77777777" w:rsidR="00FF2289" w:rsidRPr="00C11141" w:rsidRDefault="00FF2289" w:rsidP="00DF4441">
                  <w:pPr>
                    <w:pStyle w:val="Subhead"/>
                    <w:jc w:val="center"/>
                    <w:rPr>
                      <w:b/>
                    </w:rPr>
                  </w:pPr>
                  <w:r w:rsidRPr="00C11141">
                    <w:rPr>
                      <w:b/>
                    </w:rPr>
                    <w:t>Prix du jeu vidéo</w:t>
                  </w:r>
                </w:p>
              </w:tc>
              <w:tc>
                <w:tcPr>
                  <w:tcW w:w="1781" w:type="dxa"/>
                  <w:tcBorders>
                    <w:top w:val="none" w:sz="0" w:space="0" w:color="auto"/>
                    <w:bottom w:val="none" w:sz="0" w:space="0" w:color="auto"/>
                  </w:tcBorders>
                  <w:shd w:val="clear" w:color="auto" w:fill="DEDFDE"/>
                  <w:vAlign w:val="center"/>
                </w:tcPr>
                <w:p w14:paraId="0C465907" w14:textId="77777777" w:rsidR="00FF2289" w:rsidRPr="00C11141" w:rsidRDefault="00FF2289" w:rsidP="00DF4441">
                  <w:pPr>
                    <w:pStyle w:val="Subhead"/>
                    <w:jc w:val="center"/>
                    <w:cnfStyle w:val="000000100000" w:firstRow="0" w:lastRow="0" w:firstColumn="0" w:lastColumn="0" w:oddVBand="0" w:evenVBand="0" w:oddHBand="1" w:evenHBand="0" w:firstRowFirstColumn="0" w:firstRowLastColumn="0" w:lastRowFirstColumn="0" w:lastRowLastColumn="0"/>
                  </w:pPr>
                  <w:r w:rsidRPr="00C11141">
                    <w:t>Arrondir à la hausse ou à la baisse?</w:t>
                  </w:r>
                </w:p>
              </w:tc>
              <w:tc>
                <w:tcPr>
                  <w:tcW w:w="1701" w:type="dxa"/>
                  <w:tcBorders>
                    <w:top w:val="none" w:sz="0" w:space="0" w:color="auto"/>
                    <w:bottom w:val="none" w:sz="0" w:space="0" w:color="auto"/>
                    <w:right w:val="none" w:sz="0" w:space="0" w:color="auto"/>
                  </w:tcBorders>
                  <w:shd w:val="clear" w:color="auto" w:fill="DEDFDE"/>
                  <w:vAlign w:val="center"/>
                </w:tcPr>
                <w:p w14:paraId="01D21566" w14:textId="77777777" w:rsidR="00FF2289" w:rsidRPr="00C11141" w:rsidRDefault="00FF2289" w:rsidP="00DF4441">
                  <w:pPr>
                    <w:pStyle w:val="Subhead"/>
                    <w:jc w:val="center"/>
                    <w:cnfStyle w:val="000000100000" w:firstRow="0" w:lastRow="0" w:firstColumn="0" w:lastColumn="0" w:oddVBand="0" w:evenVBand="0" w:oddHBand="1" w:evenHBand="0" w:firstRowFirstColumn="0" w:firstRowLastColumn="0" w:lastRowFirstColumn="0" w:lastRowLastColumn="0"/>
                  </w:pPr>
                  <w:r w:rsidRPr="00C11141">
                    <w:t>Montant que vous devez</w:t>
                  </w:r>
                </w:p>
              </w:tc>
            </w:tr>
            <w:tr w:rsidR="00FF2289" w:rsidRPr="0068114C" w14:paraId="7965CB7D" w14:textId="77777777" w:rsidTr="00FF2289">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C66D041" w14:textId="77777777" w:rsidR="00FF2289" w:rsidRPr="00C11141" w:rsidRDefault="00FF2289" w:rsidP="00DF4441">
                  <w:pPr>
                    <w:pStyle w:val="IntroCopy"/>
                    <w:rPr>
                      <w:b w:val="0"/>
                    </w:rPr>
                  </w:pPr>
                  <w:r>
                    <w:t>11,50 $</w:t>
                  </w:r>
                </w:p>
              </w:tc>
              <w:tc>
                <w:tcPr>
                  <w:tcW w:w="1781" w:type="dxa"/>
                  <w:vAlign w:val="center"/>
                </w:tcPr>
                <w:p w14:paraId="1F5034CB" w14:textId="77777777" w:rsidR="00FF2289" w:rsidRPr="0068114C" w:rsidRDefault="00FF2289" w:rsidP="00FF2289">
                  <w:pPr>
                    <w:pStyle w:val="IntroCopy"/>
                    <w:jc w:val="center"/>
                    <w:cnfStyle w:val="000000000000" w:firstRow="0" w:lastRow="0" w:firstColumn="0" w:lastColumn="0" w:oddVBand="0" w:evenVBand="0" w:oddHBand="0" w:evenHBand="0" w:firstRowFirstColumn="0" w:firstRowLastColumn="0" w:lastRowFirstColumn="0" w:lastRowLastColumn="0"/>
                  </w:pPr>
                  <w:r w:rsidRPr="00C11141">
                    <w:rPr>
                      <w:lang w:bidi="fr-CA"/>
                    </w:rPr>
                    <w:t>Aucun arrondissement</w:t>
                  </w:r>
                </w:p>
              </w:tc>
              <w:tc>
                <w:tcPr>
                  <w:tcW w:w="1701" w:type="dxa"/>
                  <w:vAlign w:val="center"/>
                </w:tcPr>
                <w:p w14:paraId="630607CA" w14:textId="77777777" w:rsidR="00FF2289" w:rsidRPr="0068114C" w:rsidRDefault="00FF2289" w:rsidP="00DF4441">
                  <w:pPr>
                    <w:pStyle w:val="IntroCopy"/>
                    <w:jc w:val="center"/>
                    <w:cnfStyle w:val="000000000000" w:firstRow="0" w:lastRow="0" w:firstColumn="0" w:lastColumn="0" w:oddVBand="0" w:evenVBand="0" w:oddHBand="0" w:evenHBand="0" w:firstRowFirstColumn="0" w:firstRowLastColumn="0" w:lastRowFirstColumn="0" w:lastRowLastColumn="0"/>
                  </w:pPr>
                  <w:r w:rsidRPr="00C11141">
                    <w:rPr>
                      <w:lang w:bidi="fr-CA"/>
                    </w:rPr>
                    <w:t>11,50 $</w:t>
                  </w:r>
                </w:p>
              </w:tc>
            </w:tr>
            <w:tr w:rsidR="00FF2289" w:rsidRPr="0068114C" w14:paraId="3AF391D9" w14:textId="77777777" w:rsidTr="00FF228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513C64F5" w14:textId="77777777" w:rsidR="00FF2289" w:rsidRPr="00C11141" w:rsidRDefault="00FF2289" w:rsidP="00DF4441">
                  <w:pPr>
                    <w:pStyle w:val="IntroCopy"/>
                    <w:rPr>
                      <w:b w:val="0"/>
                    </w:rPr>
                  </w:pPr>
                  <w:r>
                    <w:t>11,51 $</w:t>
                  </w:r>
                </w:p>
              </w:tc>
              <w:tc>
                <w:tcPr>
                  <w:tcW w:w="1781" w:type="dxa"/>
                  <w:tcBorders>
                    <w:top w:val="none" w:sz="0" w:space="0" w:color="auto"/>
                    <w:bottom w:val="none" w:sz="0" w:space="0" w:color="auto"/>
                  </w:tcBorders>
                  <w:vAlign w:val="center"/>
                </w:tcPr>
                <w:p w14:paraId="618217B3" w14:textId="75CFEDED" w:rsidR="00FF2289" w:rsidRPr="00BC39D5" w:rsidRDefault="00FF2289" w:rsidP="00FF2289">
                  <w:pPr>
                    <w:pStyle w:val="CopyCentred"/>
                    <w:cnfStyle w:val="000000100000" w:firstRow="0" w:lastRow="0" w:firstColumn="0" w:lastColumn="0" w:oddVBand="0" w:evenVBand="0" w:oddHBand="1" w:evenHBand="0" w:firstRowFirstColumn="0" w:firstRowLastColumn="0" w:lastRowFirstColumn="0" w:lastRowLastColumn="0"/>
                    <w:rPr>
                      <w:szCs w:val="22"/>
                    </w:rPr>
                  </w:pPr>
                  <w:r>
                    <w:t>Arrondir</w:t>
                  </w:r>
                </w:p>
                <w:p w14:paraId="14F9F03C" w14:textId="56D40671"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à la baisse</w:t>
                  </w:r>
                </w:p>
              </w:tc>
              <w:tc>
                <w:tcPr>
                  <w:tcW w:w="1701" w:type="dxa"/>
                  <w:tcBorders>
                    <w:top w:val="none" w:sz="0" w:space="0" w:color="auto"/>
                    <w:bottom w:val="none" w:sz="0" w:space="0" w:color="auto"/>
                    <w:right w:val="none" w:sz="0" w:space="0" w:color="auto"/>
                  </w:tcBorders>
                  <w:vAlign w:val="center"/>
                </w:tcPr>
                <w:p w14:paraId="5381F07B" w14:textId="61AB8F13"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11,50 $</w:t>
                  </w:r>
                </w:p>
              </w:tc>
            </w:tr>
            <w:tr w:rsidR="00FF2289" w:rsidRPr="0068114C" w14:paraId="5AB3F8D1" w14:textId="77777777" w:rsidTr="00FF2289">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D2F12A4" w14:textId="77777777" w:rsidR="00FF2289" w:rsidRPr="00C11141" w:rsidRDefault="00FF2289" w:rsidP="00DF4441">
                  <w:pPr>
                    <w:pStyle w:val="IntroCopy"/>
                    <w:rPr>
                      <w:b w:val="0"/>
                    </w:rPr>
                  </w:pPr>
                  <w:r>
                    <w:t>11,52 $</w:t>
                  </w:r>
                </w:p>
              </w:tc>
              <w:tc>
                <w:tcPr>
                  <w:tcW w:w="1781" w:type="dxa"/>
                  <w:vAlign w:val="center"/>
                </w:tcPr>
                <w:p w14:paraId="1F0803C8" w14:textId="44E790DD" w:rsidR="00FF2289" w:rsidRPr="00BC39D5" w:rsidRDefault="00FF2289" w:rsidP="00FF2289">
                  <w:pPr>
                    <w:pStyle w:val="CopyCentred"/>
                    <w:cnfStyle w:val="000000000000" w:firstRow="0" w:lastRow="0" w:firstColumn="0" w:lastColumn="0" w:oddVBand="0" w:evenVBand="0" w:oddHBand="0" w:evenHBand="0" w:firstRowFirstColumn="0" w:firstRowLastColumn="0" w:lastRowFirstColumn="0" w:lastRowLastColumn="0"/>
                    <w:rPr>
                      <w:szCs w:val="22"/>
                    </w:rPr>
                  </w:pPr>
                  <w:r>
                    <w:t>Arrondir</w:t>
                  </w:r>
                </w:p>
                <w:p w14:paraId="01EAEB22" w14:textId="1185C442"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à la baisse</w:t>
                  </w:r>
                </w:p>
              </w:tc>
              <w:tc>
                <w:tcPr>
                  <w:tcW w:w="1701" w:type="dxa"/>
                  <w:vAlign w:val="center"/>
                </w:tcPr>
                <w:p w14:paraId="2C4B2AC1" w14:textId="0D9CAE96"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11,50 $</w:t>
                  </w:r>
                </w:p>
              </w:tc>
            </w:tr>
            <w:tr w:rsidR="00FF2289" w:rsidRPr="0068114C" w14:paraId="2E9C369D" w14:textId="77777777" w:rsidTr="00FF228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455D5E70" w14:textId="77777777" w:rsidR="00FF2289" w:rsidRPr="00C11141" w:rsidRDefault="00FF2289" w:rsidP="00DF4441">
                  <w:pPr>
                    <w:pStyle w:val="IntroCopy"/>
                    <w:rPr>
                      <w:b w:val="0"/>
                    </w:rPr>
                  </w:pPr>
                  <w:r>
                    <w:t>11,53 $</w:t>
                  </w:r>
                </w:p>
              </w:tc>
              <w:tc>
                <w:tcPr>
                  <w:tcW w:w="1781" w:type="dxa"/>
                  <w:tcBorders>
                    <w:top w:val="none" w:sz="0" w:space="0" w:color="auto"/>
                    <w:bottom w:val="none" w:sz="0" w:space="0" w:color="auto"/>
                  </w:tcBorders>
                  <w:vAlign w:val="center"/>
                </w:tcPr>
                <w:p w14:paraId="53C6DF15" w14:textId="02AD3A31" w:rsidR="00FF2289" w:rsidRPr="00BC39D5" w:rsidRDefault="00FF2289" w:rsidP="00FF2289">
                  <w:pPr>
                    <w:pStyle w:val="CopyCentred"/>
                    <w:cnfStyle w:val="000000100000" w:firstRow="0" w:lastRow="0" w:firstColumn="0" w:lastColumn="0" w:oddVBand="0" w:evenVBand="0" w:oddHBand="1" w:evenHBand="0" w:firstRowFirstColumn="0" w:firstRowLastColumn="0" w:lastRowFirstColumn="0" w:lastRowLastColumn="0"/>
                    <w:rPr>
                      <w:szCs w:val="22"/>
                    </w:rPr>
                  </w:pPr>
                  <w:r>
                    <w:t>Arrondir</w:t>
                  </w:r>
                </w:p>
                <w:p w14:paraId="29FCD9D6" w14:textId="0F6910EF"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à la hausse</w:t>
                  </w:r>
                </w:p>
              </w:tc>
              <w:tc>
                <w:tcPr>
                  <w:tcW w:w="1701" w:type="dxa"/>
                  <w:tcBorders>
                    <w:top w:val="none" w:sz="0" w:space="0" w:color="auto"/>
                    <w:bottom w:val="none" w:sz="0" w:space="0" w:color="auto"/>
                    <w:right w:val="none" w:sz="0" w:space="0" w:color="auto"/>
                  </w:tcBorders>
                  <w:vAlign w:val="center"/>
                </w:tcPr>
                <w:p w14:paraId="643DB6D7" w14:textId="4EE26C6F"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11,55 $</w:t>
                  </w:r>
                </w:p>
              </w:tc>
            </w:tr>
            <w:tr w:rsidR="00FF2289" w:rsidRPr="0068114C" w14:paraId="7A4CB11B" w14:textId="77777777" w:rsidTr="00FF2289">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9E7FD14" w14:textId="77777777" w:rsidR="00FF2289" w:rsidRPr="00C11141" w:rsidRDefault="00FF2289" w:rsidP="00DF4441">
                  <w:pPr>
                    <w:pStyle w:val="IntroCopy"/>
                    <w:rPr>
                      <w:b w:val="0"/>
                    </w:rPr>
                  </w:pPr>
                  <w:r>
                    <w:t>11,54 $</w:t>
                  </w:r>
                </w:p>
              </w:tc>
              <w:tc>
                <w:tcPr>
                  <w:tcW w:w="1781" w:type="dxa"/>
                  <w:vAlign w:val="center"/>
                </w:tcPr>
                <w:p w14:paraId="4CBB4E4E" w14:textId="4A9E1D5A" w:rsidR="00FF2289" w:rsidRPr="00BC39D5" w:rsidRDefault="00FF2289" w:rsidP="00FF2289">
                  <w:pPr>
                    <w:pStyle w:val="CopyCentred"/>
                    <w:cnfStyle w:val="000000000000" w:firstRow="0" w:lastRow="0" w:firstColumn="0" w:lastColumn="0" w:oddVBand="0" w:evenVBand="0" w:oddHBand="0" w:evenHBand="0" w:firstRowFirstColumn="0" w:firstRowLastColumn="0" w:lastRowFirstColumn="0" w:lastRowLastColumn="0"/>
                    <w:rPr>
                      <w:szCs w:val="22"/>
                    </w:rPr>
                  </w:pPr>
                  <w:r>
                    <w:t>Arrondir</w:t>
                  </w:r>
                </w:p>
                <w:p w14:paraId="13E4AC27" w14:textId="48B7E9FE"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à la hausse</w:t>
                  </w:r>
                </w:p>
              </w:tc>
              <w:tc>
                <w:tcPr>
                  <w:tcW w:w="1701" w:type="dxa"/>
                  <w:vAlign w:val="center"/>
                </w:tcPr>
                <w:p w14:paraId="46AD1D5F" w14:textId="5F66C426"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11,55 $</w:t>
                  </w:r>
                </w:p>
              </w:tc>
            </w:tr>
            <w:tr w:rsidR="00FF2289" w:rsidRPr="0068114C" w14:paraId="66704963" w14:textId="77777777" w:rsidTr="00FF228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6B3352B7" w14:textId="77777777" w:rsidR="00FF2289" w:rsidRPr="00C11141" w:rsidRDefault="00FF2289" w:rsidP="00DF4441">
                  <w:pPr>
                    <w:pStyle w:val="IntroCopy"/>
                    <w:rPr>
                      <w:b w:val="0"/>
                    </w:rPr>
                  </w:pPr>
                  <w:r>
                    <w:t>11,55 $</w:t>
                  </w:r>
                </w:p>
              </w:tc>
              <w:tc>
                <w:tcPr>
                  <w:tcW w:w="1781" w:type="dxa"/>
                  <w:tcBorders>
                    <w:top w:val="none" w:sz="0" w:space="0" w:color="auto"/>
                    <w:bottom w:val="none" w:sz="0" w:space="0" w:color="auto"/>
                  </w:tcBorders>
                  <w:vAlign w:val="center"/>
                </w:tcPr>
                <w:p w14:paraId="52987F14" w14:textId="2ED8DE57" w:rsidR="00FF2289" w:rsidRPr="00BC39D5" w:rsidRDefault="00FF2289" w:rsidP="00FF2289">
                  <w:pPr>
                    <w:pStyle w:val="CopyCentred"/>
                    <w:cnfStyle w:val="000000100000" w:firstRow="0" w:lastRow="0" w:firstColumn="0" w:lastColumn="0" w:oddVBand="0" w:evenVBand="0" w:oddHBand="1" w:evenHBand="0" w:firstRowFirstColumn="0" w:firstRowLastColumn="0" w:lastRowFirstColumn="0" w:lastRowLastColumn="0"/>
                    <w:rPr>
                      <w:szCs w:val="22"/>
                    </w:rPr>
                  </w:pPr>
                  <w:r>
                    <w:t>Aucun</w:t>
                  </w:r>
                </w:p>
                <w:p w14:paraId="2AF924B4" w14:textId="3F4FF8E2"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arrondissement</w:t>
                  </w:r>
                </w:p>
              </w:tc>
              <w:tc>
                <w:tcPr>
                  <w:tcW w:w="1701" w:type="dxa"/>
                  <w:tcBorders>
                    <w:top w:val="none" w:sz="0" w:space="0" w:color="auto"/>
                    <w:bottom w:val="none" w:sz="0" w:space="0" w:color="auto"/>
                    <w:right w:val="none" w:sz="0" w:space="0" w:color="auto"/>
                  </w:tcBorders>
                  <w:vAlign w:val="center"/>
                </w:tcPr>
                <w:p w14:paraId="3301C85C" w14:textId="047FE03E"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11,55 $</w:t>
                  </w:r>
                </w:p>
              </w:tc>
            </w:tr>
            <w:tr w:rsidR="00FF2289" w:rsidRPr="0068114C" w14:paraId="1C74AD2D" w14:textId="77777777" w:rsidTr="00FF2289">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CBC3E3E" w14:textId="77777777" w:rsidR="00FF2289" w:rsidRPr="00C11141" w:rsidRDefault="00FF2289" w:rsidP="00DF4441">
                  <w:pPr>
                    <w:pStyle w:val="IntroCopy"/>
                    <w:rPr>
                      <w:b w:val="0"/>
                    </w:rPr>
                  </w:pPr>
                  <w:r>
                    <w:t>11,56 $</w:t>
                  </w:r>
                </w:p>
              </w:tc>
              <w:tc>
                <w:tcPr>
                  <w:tcW w:w="1781" w:type="dxa"/>
                  <w:vAlign w:val="center"/>
                </w:tcPr>
                <w:p w14:paraId="7A0BCF0A" w14:textId="50D67583" w:rsidR="00FF2289" w:rsidRPr="00BC39D5" w:rsidRDefault="00FF2289" w:rsidP="00FF2289">
                  <w:pPr>
                    <w:pStyle w:val="CopyCentred"/>
                    <w:cnfStyle w:val="000000000000" w:firstRow="0" w:lastRow="0" w:firstColumn="0" w:lastColumn="0" w:oddVBand="0" w:evenVBand="0" w:oddHBand="0" w:evenHBand="0" w:firstRowFirstColumn="0" w:firstRowLastColumn="0" w:lastRowFirstColumn="0" w:lastRowLastColumn="0"/>
                    <w:rPr>
                      <w:szCs w:val="22"/>
                    </w:rPr>
                  </w:pPr>
                  <w:r>
                    <w:t>Arrondir</w:t>
                  </w:r>
                </w:p>
                <w:p w14:paraId="5CACC436" w14:textId="3212A3C7"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à la baisse</w:t>
                  </w:r>
                </w:p>
              </w:tc>
              <w:tc>
                <w:tcPr>
                  <w:tcW w:w="1701" w:type="dxa"/>
                  <w:vAlign w:val="center"/>
                </w:tcPr>
                <w:p w14:paraId="6AF036D6" w14:textId="38CA565B"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11,55 $</w:t>
                  </w:r>
                </w:p>
              </w:tc>
            </w:tr>
            <w:tr w:rsidR="00FF2289" w:rsidRPr="0068114C" w14:paraId="06FBD106" w14:textId="77777777" w:rsidTr="00FF228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43244D85" w14:textId="77777777" w:rsidR="00FF2289" w:rsidRPr="00C11141" w:rsidRDefault="00FF2289" w:rsidP="00DF4441">
                  <w:pPr>
                    <w:pStyle w:val="IntroCopy"/>
                    <w:rPr>
                      <w:b w:val="0"/>
                    </w:rPr>
                  </w:pPr>
                  <w:r>
                    <w:t>11,57 $</w:t>
                  </w:r>
                </w:p>
              </w:tc>
              <w:tc>
                <w:tcPr>
                  <w:tcW w:w="1781" w:type="dxa"/>
                  <w:tcBorders>
                    <w:top w:val="none" w:sz="0" w:space="0" w:color="auto"/>
                    <w:bottom w:val="none" w:sz="0" w:space="0" w:color="auto"/>
                  </w:tcBorders>
                  <w:vAlign w:val="center"/>
                </w:tcPr>
                <w:p w14:paraId="1021C790" w14:textId="4E670E7C" w:rsidR="00FF2289" w:rsidRPr="00BC39D5" w:rsidRDefault="00FF2289" w:rsidP="00FF2289">
                  <w:pPr>
                    <w:pStyle w:val="CopyCentred"/>
                    <w:cnfStyle w:val="000000100000" w:firstRow="0" w:lastRow="0" w:firstColumn="0" w:lastColumn="0" w:oddVBand="0" w:evenVBand="0" w:oddHBand="1" w:evenHBand="0" w:firstRowFirstColumn="0" w:firstRowLastColumn="0" w:lastRowFirstColumn="0" w:lastRowLastColumn="0"/>
                    <w:rPr>
                      <w:szCs w:val="22"/>
                    </w:rPr>
                  </w:pPr>
                  <w:r>
                    <w:t>Arrondir</w:t>
                  </w:r>
                </w:p>
                <w:p w14:paraId="62BECDAB" w14:textId="7AF1909D"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à la baisse</w:t>
                  </w:r>
                </w:p>
              </w:tc>
              <w:tc>
                <w:tcPr>
                  <w:tcW w:w="1701" w:type="dxa"/>
                  <w:tcBorders>
                    <w:top w:val="none" w:sz="0" w:space="0" w:color="auto"/>
                    <w:bottom w:val="none" w:sz="0" w:space="0" w:color="auto"/>
                    <w:right w:val="none" w:sz="0" w:space="0" w:color="auto"/>
                  </w:tcBorders>
                  <w:vAlign w:val="center"/>
                </w:tcPr>
                <w:p w14:paraId="4CE4F79B" w14:textId="455FC4DD"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11,55 $</w:t>
                  </w:r>
                </w:p>
              </w:tc>
            </w:tr>
            <w:tr w:rsidR="00FF2289" w:rsidRPr="0068114C" w14:paraId="51B5BEF2" w14:textId="77777777" w:rsidTr="00FF2289">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58E933F" w14:textId="77777777" w:rsidR="00FF2289" w:rsidRPr="00C11141" w:rsidRDefault="00FF2289" w:rsidP="00DF4441">
                  <w:pPr>
                    <w:pStyle w:val="IntroCopy"/>
                    <w:rPr>
                      <w:b w:val="0"/>
                    </w:rPr>
                  </w:pPr>
                  <w:r>
                    <w:t>11,58 $</w:t>
                  </w:r>
                </w:p>
              </w:tc>
              <w:tc>
                <w:tcPr>
                  <w:tcW w:w="1781" w:type="dxa"/>
                  <w:vAlign w:val="center"/>
                </w:tcPr>
                <w:p w14:paraId="2045C4CF" w14:textId="62A39A77" w:rsidR="00FF2289" w:rsidRPr="00BC39D5" w:rsidRDefault="00FF2289" w:rsidP="00FF2289">
                  <w:pPr>
                    <w:pStyle w:val="CopyCentred"/>
                    <w:cnfStyle w:val="000000000000" w:firstRow="0" w:lastRow="0" w:firstColumn="0" w:lastColumn="0" w:oddVBand="0" w:evenVBand="0" w:oddHBand="0" w:evenHBand="0" w:firstRowFirstColumn="0" w:firstRowLastColumn="0" w:lastRowFirstColumn="0" w:lastRowLastColumn="0"/>
                    <w:rPr>
                      <w:szCs w:val="22"/>
                    </w:rPr>
                  </w:pPr>
                  <w:r>
                    <w:t>Arrondir</w:t>
                  </w:r>
                </w:p>
                <w:p w14:paraId="49B396FA" w14:textId="2F9BF0B9"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à la hausse</w:t>
                  </w:r>
                </w:p>
              </w:tc>
              <w:tc>
                <w:tcPr>
                  <w:tcW w:w="1701" w:type="dxa"/>
                  <w:vAlign w:val="center"/>
                </w:tcPr>
                <w:p w14:paraId="09B3CC6A" w14:textId="06102A08" w:rsidR="00FF2289" w:rsidRPr="0068114C" w:rsidRDefault="00FF2289" w:rsidP="00FF2289">
                  <w:pPr>
                    <w:pStyle w:val="CopyCentred"/>
                    <w:cnfStyle w:val="000000000000" w:firstRow="0" w:lastRow="0" w:firstColumn="0" w:lastColumn="0" w:oddVBand="0" w:evenVBand="0" w:oddHBand="0" w:evenHBand="0" w:firstRowFirstColumn="0" w:firstRowLastColumn="0" w:lastRowFirstColumn="0" w:lastRowLastColumn="0"/>
                  </w:pPr>
                  <w:r>
                    <w:t>11,60 $</w:t>
                  </w:r>
                </w:p>
              </w:tc>
            </w:tr>
            <w:tr w:rsidR="00FF2289" w:rsidRPr="0068114C" w14:paraId="48788C45" w14:textId="77777777" w:rsidTr="00FF228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446B2BD8" w14:textId="77777777" w:rsidR="00FF2289" w:rsidRPr="00C11141" w:rsidRDefault="00FF2289" w:rsidP="00DF4441">
                  <w:pPr>
                    <w:pStyle w:val="IntroCopy"/>
                    <w:rPr>
                      <w:b w:val="0"/>
                    </w:rPr>
                  </w:pPr>
                  <w:r>
                    <w:t>11,59 $</w:t>
                  </w:r>
                </w:p>
              </w:tc>
              <w:tc>
                <w:tcPr>
                  <w:tcW w:w="1781" w:type="dxa"/>
                  <w:tcBorders>
                    <w:top w:val="none" w:sz="0" w:space="0" w:color="auto"/>
                    <w:bottom w:val="none" w:sz="0" w:space="0" w:color="auto"/>
                  </w:tcBorders>
                  <w:vAlign w:val="center"/>
                </w:tcPr>
                <w:p w14:paraId="0C6EB38A" w14:textId="3969A4E4" w:rsidR="00FF2289" w:rsidRPr="00BC39D5" w:rsidRDefault="00FF2289" w:rsidP="00FF2289">
                  <w:pPr>
                    <w:pStyle w:val="CopyCentred"/>
                    <w:cnfStyle w:val="000000100000" w:firstRow="0" w:lastRow="0" w:firstColumn="0" w:lastColumn="0" w:oddVBand="0" w:evenVBand="0" w:oddHBand="1" w:evenHBand="0" w:firstRowFirstColumn="0" w:firstRowLastColumn="0" w:lastRowFirstColumn="0" w:lastRowLastColumn="0"/>
                    <w:rPr>
                      <w:szCs w:val="22"/>
                    </w:rPr>
                  </w:pPr>
                  <w:r>
                    <w:t>Arrondir</w:t>
                  </w:r>
                </w:p>
                <w:p w14:paraId="5E7DE6D1" w14:textId="0DEA6FCE"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à la hausse</w:t>
                  </w:r>
                </w:p>
              </w:tc>
              <w:tc>
                <w:tcPr>
                  <w:tcW w:w="1701" w:type="dxa"/>
                  <w:tcBorders>
                    <w:top w:val="none" w:sz="0" w:space="0" w:color="auto"/>
                    <w:bottom w:val="none" w:sz="0" w:space="0" w:color="auto"/>
                    <w:right w:val="none" w:sz="0" w:space="0" w:color="auto"/>
                  </w:tcBorders>
                  <w:vAlign w:val="center"/>
                </w:tcPr>
                <w:p w14:paraId="1F0CC89A" w14:textId="35291CEB" w:rsidR="00FF2289" w:rsidRPr="0068114C" w:rsidRDefault="00FF2289" w:rsidP="00FF2289">
                  <w:pPr>
                    <w:pStyle w:val="CopyCentred"/>
                    <w:cnfStyle w:val="000000100000" w:firstRow="0" w:lastRow="0" w:firstColumn="0" w:lastColumn="0" w:oddVBand="0" w:evenVBand="0" w:oddHBand="1" w:evenHBand="0" w:firstRowFirstColumn="0" w:firstRowLastColumn="0" w:lastRowFirstColumn="0" w:lastRowLastColumn="0"/>
                  </w:pPr>
                  <w:r>
                    <w:t>11,60 $</w:t>
                  </w:r>
                </w:p>
              </w:tc>
            </w:tr>
          </w:tbl>
          <w:p w14:paraId="467B5AD6" w14:textId="77777777" w:rsidR="00820AB1" w:rsidRPr="0068114C" w:rsidRDefault="00820AB1" w:rsidP="00FF2289">
            <w:pPr>
              <w:pStyle w:val="SpaceBetween"/>
            </w:pPr>
          </w:p>
          <w:p w14:paraId="0F9D3AC8" w14:textId="4CF535FE" w:rsidR="00C548B2" w:rsidRDefault="00FF2289" w:rsidP="00820AB1">
            <w:pPr>
              <w:pStyle w:val="NumberedList"/>
            </w:pPr>
            <w:r w:rsidRPr="00FF2289">
              <w:rPr>
                <w:lang w:bidi="fr-CA"/>
              </w:rPr>
              <w:t>Quand vous arrivez à la boutique, vous voyez que le prix pour le jeu est 11,54 $ (incluant les taxes). Com</w:t>
            </w:r>
            <w:r>
              <w:rPr>
                <w:lang w:bidi="fr-CA"/>
              </w:rPr>
              <w:t xml:space="preserve">bien payerez-vous pour le jeu? </w:t>
            </w:r>
            <w:r w:rsidRPr="00FF2289">
              <w:rPr>
                <w:lang w:bidi="fr-CA"/>
              </w:rPr>
              <w:t>Avez-vous arrondi le prix (au 5 ¢ le plus près) à la hausse ou à la baisse?</w:t>
            </w:r>
          </w:p>
          <w:p w14:paraId="10E552A0" w14:textId="3FCB5627" w:rsidR="00820AB1" w:rsidRPr="00820AB1" w:rsidRDefault="00FF2289" w:rsidP="00820AB1">
            <w:pPr>
              <w:pStyle w:val="Copy"/>
            </w:pPr>
            <w:r w:rsidRPr="00FF2289">
              <w:rPr>
                <w:i/>
                <w:iCs/>
                <w:lang w:val="en-US" w:bidi="fr-CA"/>
              </w:rPr>
              <w:t>Je devrai payer 11,55 $.  J'ai dû arrondir à la hausse.</w:t>
            </w:r>
          </w:p>
        </w:tc>
      </w:tr>
    </w:tbl>
    <w:p w14:paraId="20EF16E6" w14:textId="29A2F940" w:rsidR="00820AB1" w:rsidRDefault="00885737">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801600" behindDoc="0" locked="0" layoutInCell="1" allowOverlap="1" wp14:anchorId="182D779C" wp14:editId="1D87C562">
                <wp:simplePos x="0" y="0"/>
                <wp:positionH relativeFrom="column">
                  <wp:posOffset>-2963</wp:posOffset>
                </wp:positionH>
                <wp:positionV relativeFrom="page">
                  <wp:posOffset>107104</wp:posOffset>
                </wp:positionV>
                <wp:extent cx="141351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024397" w14:textId="6FF8444F" w:rsidR="00885737" w:rsidRPr="00ED7BE9" w:rsidRDefault="00885737" w:rsidP="00885737">
                            <w:pPr>
                              <w:rPr>
                                <w:rFonts w:ascii="Verdana" w:hAnsi="Verdana"/>
                                <w:b/>
                                <w:color w:val="54B948"/>
                                <w:sz w:val="26"/>
                                <w:szCs w:val="26"/>
                                <w:lang w:val="en-CA"/>
                              </w:rPr>
                            </w:pPr>
                            <w:r>
                              <w:rPr>
                                <w:rFonts w:ascii="Verdana" w:hAnsi="Verdana"/>
                                <w:b/>
                                <w:color w:val="54B948"/>
                                <w:sz w:val="26"/>
                                <w:szCs w:val="26"/>
                                <w:lang w:val="en-CA"/>
                              </w:rPr>
                              <w:t xml:space="preserve">ANNEXE </w:t>
                            </w:r>
                            <w:r>
                              <w:rPr>
                                <w:rFonts w:ascii="Verdana" w:hAnsi="Verdana"/>
                                <w:b/>
                                <w:color w:val="54B948"/>
                                <w:sz w:val="26"/>
                                <w:szCs w:val="26"/>
                                <w:lang w:val="en-C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D779C" id="_x0000_t202" coordsize="21600,21600" o:spt="202" path="m0,0l0,21600,21600,21600,21600,0xe">
                <v:stroke joinstyle="miter"/>
                <v:path gradientshapeok="t" o:connecttype="rect"/>
              </v:shapetype>
              <v:shape id="Text Box 7" o:spid="_x0000_s1036" type="#_x0000_t202" style="position:absolute;margin-left:-.25pt;margin-top:8.45pt;width:111.3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" filled="f" stroked="f">
                <v:textbox>
                  <w:txbxContent>
                    <w:p w14:paraId="11024397" w14:textId="6FF8444F" w:rsidR="00885737" w:rsidRPr="00ED7BE9" w:rsidRDefault="00885737" w:rsidP="00885737">
                      <w:pPr>
                        <w:rPr>
                          <w:rFonts w:ascii="Verdana" w:hAnsi="Verdana"/>
                          <w:b/>
                          <w:color w:val="54B948"/>
                          <w:sz w:val="26"/>
                          <w:szCs w:val="26"/>
                          <w:lang w:val="en-CA"/>
                        </w:rPr>
                      </w:pPr>
                      <w:r>
                        <w:rPr>
                          <w:rFonts w:ascii="Verdana" w:hAnsi="Verdana"/>
                          <w:b/>
                          <w:color w:val="54B948"/>
                          <w:sz w:val="26"/>
                          <w:szCs w:val="26"/>
                          <w:lang w:val="en-CA"/>
                        </w:rPr>
                        <w:t xml:space="preserve">ANNEXE </w:t>
                      </w:r>
                      <w:r>
                        <w:rPr>
                          <w:rFonts w:ascii="Verdana" w:hAnsi="Verdana"/>
                          <w:b/>
                          <w:color w:val="54B948"/>
                          <w:sz w:val="26"/>
                          <w:szCs w:val="26"/>
                          <w:lang w:val="en-CA"/>
                        </w:rPr>
                        <w:t>C</w:t>
                      </w:r>
                    </w:p>
                  </w:txbxContent>
                </v:textbox>
                <w10:wrap anchory="page"/>
              </v:shape>
            </w:pict>
          </mc:Fallback>
        </mc:AlternateContent>
      </w:r>
      <w:r w:rsidR="00820AB1">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820AB1" w14:paraId="7D451259"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AEB3B0D" w14:textId="7282C188" w:rsidR="00820AB1" w:rsidRPr="00ED7BE9" w:rsidRDefault="00FF2289" w:rsidP="00547017">
            <w:pPr>
              <w:pStyle w:val="AppendixName"/>
            </w:pPr>
            <w:r w:rsidRPr="00FF2289">
              <w:rPr>
                <w:lang w:val="en-US" w:bidi="fr-CA"/>
              </w:rPr>
              <w:t>Feuille de travail « S’exercer à rendre la monnaie »</w:t>
            </w:r>
          </w:p>
        </w:tc>
      </w:tr>
      <w:tr w:rsidR="00820AB1" w14:paraId="5C76F42D"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F7DB190" w14:textId="55E44EEE" w:rsidR="00820AB1" w:rsidRPr="00820AB1" w:rsidRDefault="00FF2289" w:rsidP="00C83690">
            <w:pPr>
              <w:pStyle w:val="Subhead"/>
            </w:pPr>
            <w:r>
              <w:t>Transaction</w:t>
            </w:r>
            <w:r w:rsidR="00820AB1" w:rsidRPr="00820AB1">
              <w:t xml:space="preserve"> 1</w:t>
            </w:r>
          </w:p>
          <w:p w14:paraId="4411D0F5" w14:textId="748C3218" w:rsidR="00820AB1" w:rsidRPr="00820AB1" w:rsidRDefault="00FF2289" w:rsidP="00820AB1">
            <w:pPr>
              <w:pStyle w:val="AppendixLine"/>
            </w:pPr>
            <w:r w:rsidRPr="00FF2289">
              <w:rPr>
                <w:lang w:bidi="fr-CA"/>
              </w:rPr>
              <w:t>Nom de l’acheteur</w:t>
            </w:r>
            <w:r w:rsidR="00820AB1" w:rsidRPr="00820AB1">
              <w:t>: __________________</w:t>
            </w:r>
            <w:r>
              <w:t xml:space="preserve">_            </w:t>
            </w:r>
            <w:r w:rsidRPr="00FF2289">
              <w:rPr>
                <w:lang w:bidi="fr-CA"/>
              </w:rPr>
              <w:t>Nom du vendeur </w:t>
            </w:r>
            <w:r w:rsidR="00820AB1" w:rsidRPr="00820AB1">
              <w:t>: ___________________</w:t>
            </w:r>
          </w:p>
          <w:p w14:paraId="7A8A135A" w14:textId="01D1819F" w:rsidR="00820AB1" w:rsidRPr="00820AB1" w:rsidRDefault="00820AB1" w:rsidP="00820AB1">
            <w:pPr>
              <w:pStyle w:val="Copy"/>
            </w:pPr>
            <w:r w:rsidRPr="00820AB1">
              <w:rPr>
                <w:noProof/>
                <w:lang w:val="en-US"/>
              </w:rPr>
              <mc:AlternateContent>
                <mc:Choice Requires="wps">
                  <w:drawing>
                    <wp:anchor distT="0" distB="0" distL="114300" distR="114300" simplePos="0" relativeHeight="251767808" behindDoc="0" locked="0" layoutInCell="1" allowOverlap="1" wp14:anchorId="46856F03" wp14:editId="14DFEA41">
                      <wp:simplePos x="0" y="0"/>
                      <wp:positionH relativeFrom="column">
                        <wp:posOffset>3352800</wp:posOffset>
                      </wp:positionH>
                      <wp:positionV relativeFrom="paragraph">
                        <wp:posOffset>114300</wp:posOffset>
                      </wp:positionV>
                      <wp:extent cx="2514600" cy="1252220"/>
                      <wp:effectExtent l="0" t="0" r="25400" b="17780"/>
                      <wp:wrapSquare wrapText="bothSides"/>
                      <wp:docPr id="74" name="Text Box 74"/>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2A3296DD"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71D2632A" w14:textId="77777777" w:rsidR="00FF2289" w:rsidRPr="00C02CA8" w:rsidRDefault="00FF2289" w:rsidP="00FF2289">
                                  <w:pPr>
                                    <w:pStyle w:val="IntroCopy"/>
                                  </w:pPr>
                                </w:p>
                                <w:p w14:paraId="2F333C05"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5B9245BC" w14:textId="77777777" w:rsidR="00FF2289" w:rsidRPr="00C02CA8" w:rsidRDefault="00FF2289" w:rsidP="00FF2289">
                                  <w:pPr>
                                    <w:pStyle w:val="IntroCopy"/>
                                  </w:pPr>
                                </w:p>
                                <w:p w14:paraId="158A26CC"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6FFF305B" w14:textId="77777777" w:rsidR="00FF2289" w:rsidRPr="00C02CA8" w:rsidRDefault="00FF2289" w:rsidP="00FF2289">
                                  <w:pPr>
                                    <w:pStyle w:val="IntroCopy"/>
                                  </w:pPr>
                                </w:p>
                                <w:p w14:paraId="2BEF0181"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4C0487A2" wp14:editId="64D43B6C">
                                        <wp:extent cx="2319020" cy="3478530"/>
                                        <wp:effectExtent l="0" t="0" r="0" b="127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0B1981D1" w14:textId="77777777" w:rsidR="00FF2289" w:rsidRPr="00C02CA8" w:rsidRDefault="00FF2289" w:rsidP="00FF2289">
                                  <w:pPr>
                                    <w:pStyle w:val="IntroCopy"/>
                                  </w:pPr>
                                </w:p>
                                <w:p w14:paraId="6C95DB22"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29AC6030" w14:textId="5FFA8E51"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56F03" id="Text Box 74" o:spid="_x0000_s1036" type="#_x0000_t202" style="position:absolute;margin-left:264pt;margin-top:9pt;width:198pt;height:9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" fillcolor="white [3201]" strokecolor="#ffc000 [3207]" strokeweight="1pt">
                      <v:textbox>
                        <w:txbxContent>
                          <w:p w14:paraId="2A3296DD"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71D2632A" w14:textId="77777777" w:rsidR="00FF2289" w:rsidRPr="00C02CA8" w:rsidRDefault="00FF2289" w:rsidP="00FF2289">
                            <w:pPr>
                              <w:pStyle w:val="IntroCopy"/>
                            </w:pPr>
                          </w:p>
                          <w:p w14:paraId="2F333C05"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5B9245BC" w14:textId="77777777" w:rsidR="00FF2289" w:rsidRPr="00C02CA8" w:rsidRDefault="00FF2289" w:rsidP="00FF2289">
                            <w:pPr>
                              <w:pStyle w:val="IntroCopy"/>
                            </w:pPr>
                          </w:p>
                          <w:p w14:paraId="158A26CC"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6FFF305B" w14:textId="77777777" w:rsidR="00FF2289" w:rsidRPr="00C02CA8" w:rsidRDefault="00FF2289" w:rsidP="00FF2289">
                            <w:pPr>
                              <w:pStyle w:val="IntroCopy"/>
                            </w:pPr>
                          </w:p>
                          <w:p w14:paraId="2BEF0181"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4C0487A2" wp14:editId="64D43B6C">
                                  <wp:extent cx="2319020" cy="3478530"/>
                                  <wp:effectExtent l="0" t="0" r="0" b="127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0B1981D1" w14:textId="77777777" w:rsidR="00FF2289" w:rsidRPr="00C02CA8" w:rsidRDefault="00FF2289" w:rsidP="00FF2289">
                            <w:pPr>
                              <w:pStyle w:val="IntroCopy"/>
                            </w:pPr>
                          </w:p>
                          <w:p w14:paraId="6C95DB22"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29AC6030" w14:textId="5FFA8E51" w:rsidR="00820AB1" w:rsidRPr="00C02CA8" w:rsidRDefault="00820AB1" w:rsidP="0000641D">
                            <w:pPr>
                              <w:pStyle w:val="IntroCopy"/>
                            </w:pPr>
                          </w:p>
                        </w:txbxContent>
                      </v:textbox>
                      <w10:wrap type="square"/>
                    </v:shape>
                  </w:pict>
                </mc:Fallback>
              </mc:AlternateContent>
            </w:r>
            <w:r w:rsidRPr="00820AB1">
              <w:rPr>
                <w:noProof/>
                <w:lang w:val="en-US"/>
              </w:rPr>
              <mc:AlternateContent>
                <mc:Choice Requires="wps">
                  <w:drawing>
                    <wp:anchor distT="0" distB="0" distL="114300" distR="114300" simplePos="0" relativeHeight="251765760" behindDoc="0" locked="0" layoutInCell="1" allowOverlap="1" wp14:anchorId="1D712333" wp14:editId="6D2A8AC4">
                      <wp:simplePos x="0" y="0"/>
                      <wp:positionH relativeFrom="column">
                        <wp:posOffset>0</wp:posOffset>
                      </wp:positionH>
                      <wp:positionV relativeFrom="paragraph">
                        <wp:posOffset>114300</wp:posOffset>
                      </wp:positionV>
                      <wp:extent cx="2514600" cy="1252220"/>
                      <wp:effectExtent l="0" t="0" r="25400" b="17780"/>
                      <wp:wrapSquare wrapText="bothSides"/>
                      <wp:docPr id="46" name="Text Box 46"/>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4F2C80F" w14:textId="070D587D" w:rsidR="00820AB1" w:rsidRPr="00C02CA8" w:rsidRDefault="00820AB1" w:rsidP="0000641D">
                                  <w:pPr>
                                    <w:pStyle w:val="IntroCopy"/>
                                  </w:pPr>
                                  <w:r w:rsidRPr="00C02CA8">
                                    <w:t>Pri</w:t>
                                  </w:r>
                                  <w:r w:rsidR="00FF2289">
                                    <w:t xml:space="preserve">x </w:t>
                                  </w:r>
                                  <w:r w:rsidRPr="00C02CA8">
                                    <w:t xml:space="preserve">: </w:t>
                                  </w:r>
                                  <w:r w:rsidRPr="00C02CA8">
                                    <w:tab/>
                                  </w:r>
                                  <w:r w:rsidRPr="00C02CA8">
                                    <w:tab/>
                                  </w:r>
                                  <w:r w:rsidRPr="00C02CA8">
                                    <w:tab/>
                                    <w:t>___________</w:t>
                                  </w:r>
                                </w:p>
                                <w:p w14:paraId="00F1D141" w14:textId="77777777" w:rsidR="00820AB1" w:rsidRPr="00C02CA8" w:rsidRDefault="00820AB1" w:rsidP="0000641D">
                                  <w:pPr>
                                    <w:pStyle w:val="IntroCopy"/>
                                  </w:pPr>
                                </w:p>
                                <w:p w14:paraId="57F54A02" w14:textId="13DA74FC" w:rsidR="00820AB1" w:rsidRPr="00C02CA8" w:rsidRDefault="00FF2289" w:rsidP="00FF2289">
                                  <w:pPr>
                                    <w:pStyle w:val="IntroCopy"/>
                                    <w:tabs>
                                      <w:tab w:val="left" w:pos="2160"/>
                                    </w:tabs>
                                  </w:pPr>
                                  <w:r w:rsidRPr="00FF2289">
                                    <w:rPr>
                                      <w:lang w:val="en-US"/>
                                    </w:rPr>
                                    <w:t>Montant dû</w:t>
                                  </w:r>
                                  <w:r>
                                    <w:rPr>
                                      <w:lang w:val="en-US"/>
                                    </w:rPr>
                                    <w:t xml:space="preserve"> </w:t>
                                  </w:r>
                                  <w:r w:rsidR="00820AB1" w:rsidRPr="00C02CA8">
                                    <w:t xml:space="preserve">: </w:t>
                                  </w:r>
                                  <w:r w:rsidR="00820AB1" w:rsidRPr="00C02CA8">
                                    <w:tab/>
                                    <w:t>___________</w:t>
                                  </w:r>
                                </w:p>
                                <w:p w14:paraId="78250CAF" w14:textId="77777777" w:rsidR="00820AB1" w:rsidRPr="00C02CA8" w:rsidRDefault="00820AB1" w:rsidP="0000641D">
                                  <w:pPr>
                                    <w:pStyle w:val="IntroCopy"/>
                                  </w:pPr>
                                </w:p>
                                <w:p w14:paraId="406498B3" w14:textId="390FA563" w:rsidR="00820AB1" w:rsidRPr="00C02CA8" w:rsidRDefault="00FF2289" w:rsidP="0000641D">
                                  <w:pPr>
                                    <w:pStyle w:val="IntroCopy"/>
                                  </w:pPr>
                                  <w:r w:rsidRPr="00FF2289">
                                    <w:rPr>
                                      <w:lang w:val="en-US"/>
                                    </w:rPr>
                                    <w:t>Montant payé </w:t>
                                  </w:r>
                                  <w:r w:rsidR="00820AB1">
                                    <w:t xml:space="preserve">: </w:t>
                                  </w:r>
                                  <w:r w:rsidR="00820AB1">
                                    <w:tab/>
                                  </w:r>
                                  <w:r w:rsidR="00820AB1" w:rsidRPr="00C02CA8">
                                    <w:t>___________</w:t>
                                  </w:r>
                                </w:p>
                                <w:p w14:paraId="6E42E012" w14:textId="77777777" w:rsidR="00820AB1" w:rsidRPr="00C02CA8" w:rsidRDefault="00820AB1" w:rsidP="0000641D">
                                  <w:pPr>
                                    <w:pStyle w:val="IntroCopy"/>
                                  </w:pPr>
                                </w:p>
                                <w:p w14:paraId="169AF29A" w14:textId="5E4D1779" w:rsidR="00820AB1" w:rsidRPr="00C02CA8" w:rsidRDefault="00FF2289" w:rsidP="0000641D">
                                  <w:pPr>
                                    <w:pStyle w:val="IntroCopy"/>
                                  </w:pPr>
                                  <w:r w:rsidRPr="00FF2289">
                                    <w:rPr>
                                      <w:lang w:val="en-US"/>
                                    </w:rPr>
                                    <w:t>Monnaie</w:t>
                                  </w:r>
                                  <w:r>
                                    <w:rPr>
                                      <w:lang w:val="en-US"/>
                                    </w:rPr>
                                    <w:t xml:space="preserve"> </w:t>
                                  </w:r>
                                  <w:r>
                                    <w:t xml:space="preserve">: </w:t>
                                  </w:r>
                                  <w:r>
                                    <w:tab/>
                                  </w:r>
                                  <w:r>
                                    <w:tab/>
                                  </w:r>
                                  <w:r w:rsidR="00820AB1" w:rsidRPr="00C02CA8">
                                    <w:t>___________</w:t>
                                  </w:r>
                                  <w:r w:rsidR="00820AB1">
                                    <w:rPr>
                                      <w:noProof/>
                                      <w:lang w:val="en-US"/>
                                    </w:rPr>
                                    <w:drawing>
                                      <wp:inline distT="0" distB="0" distL="0" distR="0" wp14:anchorId="1E1D761C" wp14:editId="6B48C4FE">
                                        <wp:extent cx="2319020" cy="3478530"/>
                                        <wp:effectExtent l="0" t="0" r="0" b="127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rsidR="00820AB1">
                                    <w:tab/>
                                  </w:r>
                                  <w:r w:rsidR="00820AB1" w:rsidRPr="00C02CA8">
                                    <w:t>___________</w:t>
                                  </w:r>
                                </w:p>
                                <w:p w14:paraId="5159AC53" w14:textId="77777777" w:rsidR="00820AB1" w:rsidRPr="00C02CA8" w:rsidRDefault="00820AB1" w:rsidP="0000641D">
                                  <w:pPr>
                                    <w:pStyle w:val="IntroCopy"/>
                                  </w:pPr>
                                </w:p>
                                <w:p w14:paraId="7834D6B3"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2333" id="Text Box 46" o:spid="_x0000_s1037" type="#_x0000_t202" style="position:absolute;margin-left:0;margin-top:9pt;width:198pt;height:9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" fillcolor="white [3201]" strokecolor="#ffc000 [3207]" strokeweight="1pt">
                      <v:textbox>
                        <w:txbxContent>
                          <w:p w14:paraId="54F2C80F" w14:textId="070D587D" w:rsidR="00820AB1" w:rsidRPr="00C02CA8" w:rsidRDefault="00820AB1" w:rsidP="0000641D">
                            <w:pPr>
                              <w:pStyle w:val="IntroCopy"/>
                            </w:pPr>
                            <w:r w:rsidRPr="00C02CA8">
                              <w:t>Pri</w:t>
                            </w:r>
                            <w:r w:rsidR="00FF2289">
                              <w:t xml:space="preserve">x </w:t>
                            </w:r>
                            <w:r w:rsidRPr="00C02CA8">
                              <w:t xml:space="preserve">: </w:t>
                            </w:r>
                            <w:r w:rsidRPr="00C02CA8">
                              <w:tab/>
                            </w:r>
                            <w:r w:rsidRPr="00C02CA8">
                              <w:tab/>
                            </w:r>
                            <w:r w:rsidRPr="00C02CA8">
                              <w:tab/>
                              <w:t>___________</w:t>
                            </w:r>
                          </w:p>
                          <w:p w14:paraId="00F1D141" w14:textId="77777777" w:rsidR="00820AB1" w:rsidRPr="00C02CA8" w:rsidRDefault="00820AB1" w:rsidP="0000641D">
                            <w:pPr>
                              <w:pStyle w:val="IntroCopy"/>
                            </w:pPr>
                          </w:p>
                          <w:p w14:paraId="57F54A02" w14:textId="13DA74FC" w:rsidR="00820AB1" w:rsidRPr="00C02CA8" w:rsidRDefault="00FF2289" w:rsidP="00FF2289">
                            <w:pPr>
                              <w:pStyle w:val="IntroCopy"/>
                              <w:tabs>
                                <w:tab w:val="left" w:pos="2160"/>
                              </w:tabs>
                            </w:pPr>
                            <w:r w:rsidRPr="00FF2289">
                              <w:rPr>
                                <w:lang w:val="en-US"/>
                              </w:rPr>
                              <w:t>Montant dû</w:t>
                            </w:r>
                            <w:r>
                              <w:rPr>
                                <w:lang w:val="en-US"/>
                              </w:rPr>
                              <w:t xml:space="preserve"> </w:t>
                            </w:r>
                            <w:r w:rsidR="00820AB1" w:rsidRPr="00C02CA8">
                              <w:t xml:space="preserve">: </w:t>
                            </w:r>
                            <w:r w:rsidR="00820AB1" w:rsidRPr="00C02CA8">
                              <w:tab/>
                              <w:t>___________</w:t>
                            </w:r>
                          </w:p>
                          <w:p w14:paraId="78250CAF" w14:textId="77777777" w:rsidR="00820AB1" w:rsidRPr="00C02CA8" w:rsidRDefault="00820AB1" w:rsidP="0000641D">
                            <w:pPr>
                              <w:pStyle w:val="IntroCopy"/>
                            </w:pPr>
                          </w:p>
                          <w:p w14:paraId="406498B3" w14:textId="390FA563" w:rsidR="00820AB1" w:rsidRPr="00C02CA8" w:rsidRDefault="00FF2289" w:rsidP="0000641D">
                            <w:pPr>
                              <w:pStyle w:val="IntroCopy"/>
                            </w:pPr>
                            <w:r w:rsidRPr="00FF2289">
                              <w:rPr>
                                <w:lang w:val="en-US"/>
                              </w:rPr>
                              <w:t>Montant payé </w:t>
                            </w:r>
                            <w:r w:rsidR="00820AB1">
                              <w:t xml:space="preserve">: </w:t>
                            </w:r>
                            <w:r w:rsidR="00820AB1">
                              <w:tab/>
                            </w:r>
                            <w:r w:rsidR="00820AB1" w:rsidRPr="00C02CA8">
                              <w:t>___________</w:t>
                            </w:r>
                          </w:p>
                          <w:p w14:paraId="6E42E012" w14:textId="77777777" w:rsidR="00820AB1" w:rsidRPr="00C02CA8" w:rsidRDefault="00820AB1" w:rsidP="0000641D">
                            <w:pPr>
                              <w:pStyle w:val="IntroCopy"/>
                            </w:pPr>
                          </w:p>
                          <w:p w14:paraId="169AF29A" w14:textId="5E4D1779" w:rsidR="00820AB1" w:rsidRPr="00C02CA8" w:rsidRDefault="00FF2289" w:rsidP="0000641D">
                            <w:pPr>
                              <w:pStyle w:val="IntroCopy"/>
                            </w:pPr>
                            <w:r w:rsidRPr="00FF2289">
                              <w:rPr>
                                <w:lang w:val="en-US"/>
                              </w:rPr>
                              <w:t>Monnaie</w:t>
                            </w:r>
                            <w:r>
                              <w:rPr>
                                <w:lang w:val="en-US"/>
                              </w:rPr>
                              <w:t xml:space="preserve"> </w:t>
                            </w:r>
                            <w:r>
                              <w:t xml:space="preserve">: </w:t>
                            </w:r>
                            <w:r>
                              <w:tab/>
                            </w:r>
                            <w:r>
                              <w:tab/>
                            </w:r>
                            <w:r w:rsidR="00820AB1" w:rsidRPr="00C02CA8">
                              <w:t>___________</w:t>
                            </w:r>
                            <w:r w:rsidR="00820AB1">
                              <w:rPr>
                                <w:noProof/>
                                <w:lang w:val="en-US"/>
                              </w:rPr>
                              <w:drawing>
                                <wp:inline distT="0" distB="0" distL="0" distR="0" wp14:anchorId="1E1D761C" wp14:editId="6B48C4FE">
                                  <wp:extent cx="2319020" cy="3478530"/>
                                  <wp:effectExtent l="0" t="0" r="0" b="127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rsidR="00820AB1">
                              <w:tab/>
                            </w:r>
                            <w:r w:rsidR="00820AB1" w:rsidRPr="00C02CA8">
                              <w:t>___________</w:t>
                            </w:r>
                          </w:p>
                          <w:p w14:paraId="5159AC53" w14:textId="77777777" w:rsidR="00820AB1" w:rsidRPr="00C02CA8" w:rsidRDefault="00820AB1" w:rsidP="0000641D">
                            <w:pPr>
                              <w:pStyle w:val="IntroCopy"/>
                            </w:pPr>
                          </w:p>
                          <w:p w14:paraId="7834D6B3"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p>
          <w:p w14:paraId="1E15676C" w14:textId="39006B95" w:rsidR="00820AB1" w:rsidRPr="00820AB1" w:rsidRDefault="00820AB1" w:rsidP="00820AB1">
            <w:pPr>
              <w:pStyle w:val="Copy"/>
            </w:pPr>
          </w:p>
          <w:p w14:paraId="362D5A4D" w14:textId="2D25A328" w:rsidR="00820AB1" w:rsidRPr="00820AB1" w:rsidRDefault="00820AB1" w:rsidP="00820AB1">
            <w:pPr>
              <w:pStyle w:val="Copy"/>
            </w:pPr>
          </w:p>
          <w:p w14:paraId="04EDFB11" w14:textId="77777777" w:rsidR="00820AB1" w:rsidRPr="00820AB1" w:rsidRDefault="00820AB1" w:rsidP="00820AB1">
            <w:pPr>
              <w:pStyle w:val="Copy"/>
            </w:pPr>
          </w:p>
          <w:p w14:paraId="38C56C68" w14:textId="77777777" w:rsidR="00820AB1" w:rsidRPr="00820AB1" w:rsidRDefault="00820AB1" w:rsidP="00820AB1">
            <w:pPr>
              <w:pStyle w:val="Copy"/>
            </w:pPr>
          </w:p>
          <w:p w14:paraId="08DC9239" w14:textId="77777777" w:rsidR="00820AB1" w:rsidRPr="00820AB1" w:rsidRDefault="00820AB1" w:rsidP="00820AB1">
            <w:pPr>
              <w:pStyle w:val="Copy"/>
            </w:pPr>
          </w:p>
          <w:p w14:paraId="10E25047" w14:textId="77777777" w:rsidR="00820AB1" w:rsidRPr="00820AB1" w:rsidRDefault="00820AB1" w:rsidP="00820AB1">
            <w:pPr>
              <w:pStyle w:val="Copy"/>
            </w:pPr>
          </w:p>
          <w:p w14:paraId="455701EC" w14:textId="77777777" w:rsidR="00820AB1" w:rsidRPr="00820AB1" w:rsidRDefault="00820AB1" w:rsidP="00820AB1">
            <w:pPr>
              <w:pStyle w:val="Copy"/>
            </w:pPr>
            <w:r w:rsidRPr="00820AB1">
              <w:rPr>
                <w:noProof/>
                <w:lang w:val="en-US"/>
              </w:rPr>
              <mc:AlternateContent>
                <mc:Choice Requires="wps">
                  <w:drawing>
                    <wp:anchor distT="0" distB="0" distL="114300" distR="114300" simplePos="0" relativeHeight="251766784" behindDoc="0" locked="0" layoutInCell="1" allowOverlap="1" wp14:anchorId="3CAFF70C" wp14:editId="141A622A">
                      <wp:simplePos x="0" y="0"/>
                      <wp:positionH relativeFrom="column">
                        <wp:posOffset>0</wp:posOffset>
                      </wp:positionH>
                      <wp:positionV relativeFrom="paragraph">
                        <wp:posOffset>96520</wp:posOffset>
                      </wp:positionV>
                      <wp:extent cx="2514600" cy="1252220"/>
                      <wp:effectExtent l="0" t="0" r="25400" b="17780"/>
                      <wp:wrapSquare wrapText="bothSides"/>
                      <wp:docPr id="75" name="Text Box 75"/>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287E64E3"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13F128A4" w14:textId="77777777" w:rsidR="00FF2289" w:rsidRPr="00C02CA8" w:rsidRDefault="00FF2289" w:rsidP="00FF2289">
                                  <w:pPr>
                                    <w:pStyle w:val="IntroCopy"/>
                                  </w:pPr>
                                </w:p>
                                <w:p w14:paraId="25B0DCB1"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0D0F4639" w14:textId="77777777" w:rsidR="00FF2289" w:rsidRPr="00C02CA8" w:rsidRDefault="00FF2289" w:rsidP="00FF2289">
                                  <w:pPr>
                                    <w:pStyle w:val="IntroCopy"/>
                                  </w:pPr>
                                </w:p>
                                <w:p w14:paraId="1E05BCF8"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D2F3BC7" w14:textId="77777777" w:rsidR="00FF2289" w:rsidRPr="00C02CA8" w:rsidRDefault="00FF2289" w:rsidP="00FF2289">
                                  <w:pPr>
                                    <w:pStyle w:val="IntroCopy"/>
                                  </w:pPr>
                                </w:p>
                                <w:p w14:paraId="78151848"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237B6B90" wp14:editId="50DA2B6F">
                                        <wp:extent cx="2319020" cy="3478530"/>
                                        <wp:effectExtent l="0" t="0" r="0" b="127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5C517DF0" w14:textId="77777777" w:rsidR="00FF2289" w:rsidRPr="00C02CA8" w:rsidRDefault="00FF2289" w:rsidP="00FF2289">
                                  <w:pPr>
                                    <w:pStyle w:val="IntroCopy"/>
                                  </w:pPr>
                                </w:p>
                                <w:p w14:paraId="3D593CB9"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4B629CA3" w14:textId="3CF89BD1"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F70C" id="Text Box 75" o:spid="_x0000_s1038" type="#_x0000_t202" style="position:absolute;margin-left:0;margin-top:7.6pt;width:198pt;height:9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" fillcolor="white [3201]" strokecolor="#ffc000 [3207]" strokeweight="1pt">
                      <v:textbox>
                        <w:txbxContent>
                          <w:p w14:paraId="287E64E3"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13F128A4" w14:textId="77777777" w:rsidR="00FF2289" w:rsidRPr="00C02CA8" w:rsidRDefault="00FF2289" w:rsidP="00FF2289">
                            <w:pPr>
                              <w:pStyle w:val="IntroCopy"/>
                            </w:pPr>
                          </w:p>
                          <w:p w14:paraId="25B0DCB1"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0D0F4639" w14:textId="77777777" w:rsidR="00FF2289" w:rsidRPr="00C02CA8" w:rsidRDefault="00FF2289" w:rsidP="00FF2289">
                            <w:pPr>
                              <w:pStyle w:val="IntroCopy"/>
                            </w:pPr>
                          </w:p>
                          <w:p w14:paraId="1E05BCF8"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D2F3BC7" w14:textId="77777777" w:rsidR="00FF2289" w:rsidRPr="00C02CA8" w:rsidRDefault="00FF2289" w:rsidP="00FF2289">
                            <w:pPr>
                              <w:pStyle w:val="IntroCopy"/>
                            </w:pPr>
                          </w:p>
                          <w:p w14:paraId="78151848"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237B6B90" wp14:editId="50DA2B6F">
                                  <wp:extent cx="2319020" cy="3478530"/>
                                  <wp:effectExtent l="0" t="0" r="0" b="127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5C517DF0" w14:textId="77777777" w:rsidR="00FF2289" w:rsidRPr="00C02CA8" w:rsidRDefault="00FF2289" w:rsidP="00FF2289">
                            <w:pPr>
                              <w:pStyle w:val="IntroCopy"/>
                            </w:pPr>
                          </w:p>
                          <w:p w14:paraId="3D593CB9"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4B629CA3" w14:textId="3CF89BD1" w:rsidR="00820AB1" w:rsidRPr="00C02CA8" w:rsidRDefault="00820AB1" w:rsidP="0000641D">
                            <w:pPr>
                              <w:pStyle w:val="IntroCopy"/>
                            </w:pPr>
                          </w:p>
                        </w:txbxContent>
                      </v:textbox>
                      <w10:wrap type="square"/>
                    </v:shape>
                  </w:pict>
                </mc:Fallback>
              </mc:AlternateContent>
            </w:r>
          </w:p>
          <w:p w14:paraId="35F1866A" w14:textId="77777777" w:rsidR="00820AB1" w:rsidRPr="00820AB1" w:rsidRDefault="00820AB1" w:rsidP="00820AB1">
            <w:pPr>
              <w:pStyle w:val="Copy"/>
            </w:pPr>
          </w:p>
          <w:p w14:paraId="0DBE5585" w14:textId="2E9EFB61" w:rsidR="00820AB1" w:rsidRPr="00820AB1" w:rsidRDefault="00820AB1" w:rsidP="00820AB1">
            <w:pPr>
              <w:pStyle w:val="Copy"/>
            </w:pPr>
          </w:p>
          <w:p w14:paraId="12890FC8" w14:textId="4B463EBC" w:rsidR="00820AB1" w:rsidRPr="00820AB1" w:rsidRDefault="00820AB1" w:rsidP="00820AB1">
            <w:pPr>
              <w:pStyle w:val="Copy"/>
              <w:rPr>
                <w:b/>
              </w:rPr>
            </w:pPr>
          </w:p>
          <w:p w14:paraId="2F2F1D69" w14:textId="77777777" w:rsidR="00820AB1" w:rsidRPr="00820AB1" w:rsidRDefault="00820AB1" w:rsidP="00820AB1">
            <w:pPr>
              <w:pStyle w:val="Copy"/>
              <w:rPr>
                <w:b/>
              </w:rPr>
            </w:pPr>
          </w:p>
          <w:p w14:paraId="3D881000" w14:textId="77777777" w:rsidR="00820AB1" w:rsidRPr="00820AB1" w:rsidRDefault="00820AB1" w:rsidP="00820AB1">
            <w:pPr>
              <w:pStyle w:val="Copy"/>
              <w:rPr>
                <w:b/>
              </w:rPr>
            </w:pPr>
          </w:p>
          <w:p w14:paraId="27DA9516" w14:textId="3FCEDAEC" w:rsidR="00820AB1" w:rsidRPr="00820AB1" w:rsidRDefault="00820AB1" w:rsidP="00820AB1">
            <w:pPr>
              <w:pStyle w:val="Copy"/>
              <w:rPr>
                <w:b/>
              </w:rPr>
            </w:pPr>
          </w:p>
          <w:p w14:paraId="0796329B" w14:textId="478504DA" w:rsidR="00820AB1" w:rsidRPr="00820AB1" w:rsidRDefault="00820AB1" w:rsidP="00820AB1">
            <w:pPr>
              <w:pStyle w:val="Copy"/>
              <w:rPr>
                <w:b/>
              </w:rPr>
            </w:pPr>
            <w:r w:rsidRPr="00820AB1">
              <w:rPr>
                <w:noProof/>
                <w:lang w:val="en-US"/>
              </w:rPr>
              <mc:AlternateContent>
                <mc:Choice Requires="wps">
                  <w:drawing>
                    <wp:anchor distT="0" distB="0" distL="114300" distR="114300" simplePos="0" relativeHeight="251768832" behindDoc="0" locked="0" layoutInCell="1" allowOverlap="1" wp14:anchorId="736F4021" wp14:editId="53349A88">
                      <wp:simplePos x="0" y="0"/>
                      <wp:positionH relativeFrom="column">
                        <wp:posOffset>3352800</wp:posOffset>
                      </wp:positionH>
                      <wp:positionV relativeFrom="paragraph">
                        <wp:posOffset>-1339215</wp:posOffset>
                      </wp:positionV>
                      <wp:extent cx="2514600" cy="1252220"/>
                      <wp:effectExtent l="0" t="0" r="25400" b="17780"/>
                      <wp:wrapSquare wrapText="bothSides"/>
                      <wp:docPr id="59" name="Text Box 59"/>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783C8B2"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15B73A1F" w14:textId="77777777" w:rsidR="00FF2289" w:rsidRPr="00C02CA8" w:rsidRDefault="00FF2289" w:rsidP="00FF2289">
                                  <w:pPr>
                                    <w:pStyle w:val="IntroCopy"/>
                                  </w:pPr>
                                </w:p>
                                <w:p w14:paraId="313D68A4"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1BE429F5" w14:textId="77777777" w:rsidR="00FF2289" w:rsidRPr="00C02CA8" w:rsidRDefault="00FF2289" w:rsidP="00FF2289">
                                  <w:pPr>
                                    <w:pStyle w:val="IntroCopy"/>
                                  </w:pPr>
                                </w:p>
                                <w:p w14:paraId="1B2A4F55"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4132339D" w14:textId="77777777" w:rsidR="00FF2289" w:rsidRPr="00C02CA8" w:rsidRDefault="00FF2289" w:rsidP="00FF2289">
                                  <w:pPr>
                                    <w:pStyle w:val="IntroCopy"/>
                                  </w:pPr>
                                </w:p>
                                <w:p w14:paraId="3DF2EFAB"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45B35810" wp14:editId="0C463AF4">
                                        <wp:extent cx="2319020" cy="3478530"/>
                                        <wp:effectExtent l="0" t="0" r="0" b="127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2BE14099" w14:textId="77777777" w:rsidR="00FF2289" w:rsidRPr="00C02CA8" w:rsidRDefault="00FF2289" w:rsidP="00FF2289">
                                  <w:pPr>
                                    <w:pStyle w:val="IntroCopy"/>
                                  </w:pPr>
                                </w:p>
                                <w:p w14:paraId="7B780060"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608ED02B" w14:textId="5CC11D09"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4021" id="Text Box 59" o:spid="_x0000_s1039" type="#_x0000_t202" style="position:absolute;margin-left:264pt;margin-top:-105.4pt;width:198pt;height:9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" fillcolor="white [3201]" strokecolor="#ffc000 [3207]" strokeweight="1pt">
                      <v:textbox>
                        <w:txbxContent>
                          <w:p w14:paraId="7783C8B2"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15B73A1F" w14:textId="77777777" w:rsidR="00FF2289" w:rsidRPr="00C02CA8" w:rsidRDefault="00FF2289" w:rsidP="00FF2289">
                            <w:pPr>
                              <w:pStyle w:val="IntroCopy"/>
                            </w:pPr>
                          </w:p>
                          <w:p w14:paraId="313D68A4"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1BE429F5" w14:textId="77777777" w:rsidR="00FF2289" w:rsidRPr="00C02CA8" w:rsidRDefault="00FF2289" w:rsidP="00FF2289">
                            <w:pPr>
                              <w:pStyle w:val="IntroCopy"/>
                            </w:pPr>
                          </w:p>
                          <w:p w14:paraId="1B2A4F55"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4132339D" w14:textId="77777777" w:rsidR="00FF2289" w:rsidRPr="00C02CA8" w:rsidRDefault="00FF2289" w:rsidP="00FF2289">
                            <w:pPr>
                              <w:pStyle w:val="IntroCopy"/>
                            </w:pPr>
                          </w:p>
                          <w:p w14:paraId="3DF2EFAB"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45B35810" wp14:editId="0C463AF4">
                                  <wp:extent cx="2319020" cy="3478530"/>
                                  <wp:effectExtent l="0" t="0" r="0" b="127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2BE14099" w14:textId="77777777" w:rsidR="00FF2289" w:rsidRPr="00C02CA8" w:rsidRDefault="00FF2289" w:rsidP="00FF2289">
                            <w:pPr>
                              <w:pStyle w:val="IntroCopy"/>
                            </w:pPr>
                          </w:p>
                          <w:p w14:paraId="7B780060"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608ED02B" w14:textId="5CC11D09" w:rsidR="00820AB1" w:rsidRPr="00C02CA8" w:rsidRDefault="00820AB1" w:rsidP="0000641D">
                            <w:pPr>
                              <w:pStyle w:val="IntroCopy"/>
                            </w:pPr>
                          </w:p>
                        </w:txbxContent>
                      </v:textbox>
                      <w10:wrap type="square"/>
                    </v:shape>
                  </w:pict>
                </mc:Fallback>
              </mc:AlternateContent>
            </w:r>
          </w:p>
          <w:p w14:paraId="28200DF8" w14:textId="0CBFBD30" w:rsidR="00820AB1" w:rsidRPr="00820AB1" w:rsidRDefault="00FF2289" w:rsidP="00C83690">
            <w:pPr>
              <w:pStyle w:val="Subhead"/>
            </w:pPr>
            <w:r>
              <w:t>Transaction</w:t>
            </w:r>
            <w:r w:rsidR="00820AB1" w:rsidRPr="00820AB1">
              <w:t xml:space="preserve"> 2</w:t>
            </w:r>
          </w:p>
          <w:p w14:paraId="356C95CC" w14:textId="77777777" w:rsidR="00FF2289" w:rsidRPr="00820AB1" w:rsidRDefault="00FF2289" w:rsidP="00FF2289">
            <w:pPr>
              <w:pStyle w:val="AppendixLine"/>
            </w:pPr>
            <w:r w:rsidRPr="00FF2289">
              <w:rPr>
                <w:lang w:bidi="fr-CA"/>
              </w:rPr>
              <w:t>Nom de l’acheteur</w:t>
            </w:r>
            <w:r w:rsidRPr="00820AB1">
              <w:t>: __________________</w:t>
            </w:r>
            <w:r>
              <w:t xml:space="preserve">_            </w:t>
            </w:r>
            <w:r w:rsidRPr="00FF2289">
              <w:rPr>
                <w:lang w:bidi="fr-CA"/>
              </w:rPr>
              <w:t>Nom du vendeur </w:t>
            </w:r>
            <w:r w:rsidRPr="00820AB1">
              <w:t>: ___________________</w:t>
            </w:r>
          </w:p>
          <w:p w14:paraId="393C618B" w14:textId="6574815F" w:rsidR="00820AB1" w:rsidRPr="00820AB1" w:rsidRDefault="00820AB1" w:rsidP="00547017">
            <w:pPr>
              <w:pStyle w:val="Copy"/>
            </w:pPr>
            <w:r w:rsidRPr="00820AB1">
              <w:rPr>
                <w:noProof/>
                <w:lang w:val="en-US"/>
              </w:rPr>
              <mc:AlternateContent>
                <mc:Choice Requires="wps">
                  <w:drawing>
                    <wp:anchor distT="0" distB="0" distL="114300" distR="114300" simplePos="0" relativeHeight="251770880" behindDoc="0" locked="0" layoutInCell="1" allowOverlap="1" wp14:anchorId="59A04D8F" wp14:editId="241932DE">
                      <wp:simplePos x="0" y="0"/>
                      <wp:positionH relativeFrom="column">
                        <wp:posOffset>0</wp:posOffset>
                      </wp:positionH>
                      <wp:positionV relativeFrom="paragraph">
                        <wp:posOffset>109220</wp:posOffset>
                      </wp:positionV>
                      <wp:extent cx="2514600" cy="1252220"/>
                      <wp:effectExtent l="0" t="0" r="25400" b="17780"/>
                      <wp:wrapSquare wrapText="bothSides"/>
                      <wp:docPr id="80" name="Text Box 80"/>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A13D324"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65980862" w14:textId="77777777" w:rsidR="00FF2289" w:rsidRPr="00C02CA8" w:rsidRDefault="00FF2289" w:rsidP="00FF2289">
                                  <w:pPr>
                                    <w:pStyle w:val="IntroCopy"/>
                                  </w:pPr>
                                </w:p>
                                <w:p w14:paraId="14867EA2"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06B4B6F7" w14:textId="77777777" w:rsidR="00FF2289" w:rsidRPr="00C02CA8" w:rsidRDefault="00FF2289" w:rsidP="00FF2289">
                                  <w:pPr>
                                    <w:pStyle w:val="IntroCopy"/>
                                  </w:pPr>
                                </w:p>
                                <w:p w14:paraId="5DDBD85A"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607DE7E" w14:textId="77777777" w:rsidR="00FF2289" w:rsidRPr="00C02CA8" w:rsidRDefault="00FF2289" w:rsidP="00FF2289">
                                  <w:pPr>
                                    <w:pStyle w:val="IntroCopy"/>
                                  </w:pPr>
                                </w:p>
                                <w:p w14:paraId="06EF73E6"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72403D24" wp14:editId="257670EA">
                                        <wp:extent cx="2319020" cy="3478530"/>
                                        <wp:effectExtent l="0" t="0" r="0" b="127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2B3DF627" w14:textId="77777777" w:rsidR="00FF2289" w:rsidRPr="00C02CA8" w:rsidRDefault="00FF2289" w:rsidP="00FF2289">
                                  <w:pPr>
                                    <w:pStyle w:val="IntroCopy"/>
                                  </w:pPr>
                                </w:p>
                                <w:p w14:paraId="03190778"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26C4F47C" w14:textId="32C992DC"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4D8F" id="Text Box 80" o:spid="_x0000_s1040" type="#_x0000_t202" style="position:absolute;margin-left:0;margin-top:8.6pt;width:198pt;height:9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" fillcolor="white [3201]" strokecolor="#ffc000 [3207]" strokeweight="1pt">
                      <v:textbox>
                        <w:txbxContent>
                          <w:p w14:paraId="7A13D324"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65980862" w14:textId="77777777" w:rsidR="00FF2289" w:rsidRPr="00C02CA8" w:rsidRDefault="00FF2289" w:rsidP="00FF2289">
                            <w:pPr>
                              <w:pStyle w:val="IntroCopy"/>
                            </w:pPr>
                          </w:p>
                          <w:p w14:paraId="14867EA2"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06B4B6F7" w14:textId="77777777" w:rsidR="00FF2289" w:rsidRPr="00C02CA8" w:rsidRDefault="00FF2289" w:rsidP="00FF2289">
                            <w:pPr>
                              <w:pStyle w:val="IntroCopy"/>
                            </w:pPr>
                          </w:p>
                          <w:p w14:paraId="5DDBD85A"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607DE7E" w14:textId="77777777" w:rsidR="00FF2289" w:rsidRPr="00C02CA8" w:rsidRDefault="00FF2289" w:rsidP="00FF2289">
                            <w:pPr>
                              <w:pStyle w:val="IntroCopy"/>
                            </w:pPr>
                          </w:p>
                          <w:p w14:paraId="06EF73E6"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72403D24" wp14:editId="257670EA">
                                  <wp:extent cx="2319020" cy="3478530"/>
                                  <wp:effectExtent l="0" t="0" r="0" b="127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2B3DF627" w14:textId="77777777" w:rsidR="00FF2289" w:rsidRPr="00C02CA8" w:rsidRDefault="00FF2289" w:rsidP="00FF2289">
                            <w:pPr>
                              <w:pStyle w:val="IntroCopy"/>
                            </w:pPr>
                          </w:p>
                          <w:p w14:paraId="03190778"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26C4F47C" w14:textId="32C992DC" w:rsidR="00820AB1" w:rsidRPr="00C02CA8" w:rsidRDefault="00820AB1" w:rsidP="0000641D">
                            <w:pPr>
                              <w:pStyle w:val="IntroCopy"/>
                            </w:pPr>
                          </w:p>
                        </w:txbxContent>
                      </v:textbox>
                      <w10:wrap type="square"/>
                    </v:shape>
                  </w:pict>
                </mc:Fallback>
              </mc:AlternateContent>
            </w:r>
            <w:r w:rsidRPr="00820AB1">
              <w:rPr>
                <w:noProof/>
                <w:lang w:val="en-US"/>
              </w:rPr>
              <mc:AlternateContent>
                <mc:Choice Requires="wps">
                  <w:drawing>
                    <wp:anchor distT="0" distB="0" distL="114300" distR="114300" simplePos="0" relativeHeight="251771904" behindDoc="0" locked="0" layoutInCell="1" allowOverlap="1" wp14:anchorId="3A95F7C2" wp14:editId="75C131DB">
                      <wp:simplePos x="0" y="0"/>
                      <wp:positionH relativeFrom="column">
                        <wp:posOffset>0</wp:posOffset>
                      </wp:positionH>
                      <wp:positionV relativeFrom="paragraph">
                        <wp:posOffset>1527810</wp:posOffset>
                      </wp:positionV>
                      <wp:extent cx="2514600" cy="1252220"/>
                      <wp:effectExtent l="0" t="0" r="25400" b="17780"/>
                      <wp:wrapSquare wrapText="bothSides"/>
                      <wp:docPr id="81" name="Text Box 81"/>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D71E32D"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35250932" w14:textId="77777777" w:rsidR="00FF2289" w:rsidRPr="00C02CA8" w:rsidRDefault="00FF2289" w:rsidP="00FF2289">
                                  <w:pPr>
                                    <w:pStyle w:val="IntroCopy"/>
                                  </w:pPr>
                                </w:p>
                                <w:p w14:paraId="68DE8074"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3AF2D24F" w14:textId="77777777" w:rsidR="00FF2289" w:rsidRPr="00C02CA8" w:rsidRDefault="00FF2289" w:rsidP="00FF2289">
                                  <w:pPr>
                                    <w:pStyle w:val="IntroCopy"/>
                                  </w:pPr>
                                </w:p>
                                <w:p w14:paraId="107AF752"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86EB75D" w14:textId="77777777" w:rsidR="00FF2289" w:rsidRPr="00C02CA8" w:rsidRDefault="00FF2289" w:rsidP="00FF2289">
                                  <w:pPr>
                                    <w:pStyle w:val="IntroCopy"/>
                                  </w:pPr>
                                </w:p>
                                <w:p w14:paraId="2A7D5BEE"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19D201CA" wp14:editId="289B5928">
                                        <wp:extent cx="2319020" cy="3478530"/>
                                        <wp:effectExtent l="0" t="0" r="0" b="127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263C7794" w14:textId="77777777" w:rsidR="00FF2289" w:rsidRPr="00C02CA8" w:rsidRDefault="00FF2289" w:rsidP="00FF2289">
                                  <w:pPr>
                                    <w:pStyle w:val="IntroCopy"/>
                                  </w:pPr>
                                </w:p>
                                <w:p w14:paraId="78C4327E"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5E42775E" w14:textId="72ED8771"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5F7C2" id="Text Box 81" o:spid="_x0000_s1041" type="#_x0000_t202" style="position:absolute;margin-left:0;margin-top:120.3pt;width:198pt;height:9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" fillcolor="white [3201]" strokecolor="#ffc000 [3207]" strokeweight="1pt">
                      <v:textbox>
                        <w:txbxContent>
                          <w:p w14:paraId="1D71E32D"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35250932" w14:textId="77777777" w:rsidR="00FF2289" w:rsidRPr="00C02CA8" w:rsidRDefault="00FF2289" w:rsidP="00FF2289">
                            <w:pPr>
                              <w:pStyle w:val="IntroCopy"/>
                            </w:pPr>
                          </w:p>
                          <w:p w14:paraId="68DE8074"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3AF2D24F" w14:textId="77777777" w:rsidR="00FF2289" w:rsidRPr="00C02CA8" w:rsidRDefault="00FF2289" w:rsidP="00FF2289">
                            <w:pPr>
                              <w:pStyle w:val="IntroCopy"/>
                            </w:pPr>
                          </w:p>
                          <w:p w14:paraId="107AF752"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86EB75D" w14:textId="77777777" w:rsidR="00FF2289" w:rsidRPr="00C02CA8" w:rsidRDefault="00FF2289" w:rsidP="00FF2289">
                            <w:pPr>
                              <w:pStyle w:val="IntroCopy"/>
                            </w:pPr>
                          </w:p>
                          <w:p w14:paraId="2A7D5BEE"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19D201CA" wp14:editId="289B5928">
                                  <wp:extent cx="2319020" cy="3478530"/>
                                  <wp:effectExtent l="0" t="0" r="0" b="127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263C7794" w14:textId="77777777" w:rsidR="00FF2289" w:rsidRPr="00C02CA8" w:rsidRDefault="00FF2289" w:rsidP="00FF2289">
                            <w:pPr>
                              <w:pStyle w:val="IntroCopy"/>
                            </w:pPr>
                          </w:p>
                          <w:p w14:paraId="78C4327E"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5E42775E" w14:textId="72ED8771" w:rsidR="00820AB1" w:rsidRPr="00C02CA8" w:rsidRDefault="00820AB1" w:rsidP="0000641D">
                            <w:pPr>
                              <w:pStyle w:val="IntroCopy"/>
                            </w:pPr>
                          </w:p>
                        </w:txbxContent>
                      </v:textbox>
                      <w10:wrap type="square"/>
                    </v:shape>
                  </w:pict>
                </mc:Fallback>
              </mc:AlternateContent>
            </w:r>
            <w:r w:rsidRPr="00820AB1">
              <w:rPr>
                <w:noProof/>
                <w:lang w:val="en-US"/>
              </w:rPr>
              <mc:AlternateContent>
                <mc:Choice Requires="wps">
                  <w:drawing>
                    <wp:anchor distT="0" distB="0" distL="114300" distR="114300" simplePos="0" relativeHeight="251772928" behindDoc="0" locked="0" layoutInCell="1" allowOverlap="1" wp14:anchorId="326A209E" wp14:editId="0FA29C24">
                      <wp:simplePos x="0" y="0"/>
                      <wp:positionH relativeFrom="column">
                        <wp:posOffset>3352800</wp:posOffset>
                      </wp:positionH>
                      <wp:positionV relativeFrom="paragraph">
                        <wp:posOffset>109220</wp:posOffset>
                      </wp:positionV>
                      <wp:extent cx="2514600" cy="1252220"/>
                      <wp:effectExtent l="0" t="0" r="25400" b="17780"/>
                      <wp:wrapSquare wrapText="bothSides"/>
                      <wp:docPr id="82" name="Text Box 82"/>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E4DBE8F"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07946FF6" w14:textId="77777777" w:rsidR="00FF2289" w:rsidRPr="00C02CA8" w:rsidRDefault="00FF2289" w:rsidP="00FF2289">
                                  <w:pPr>
                                    <w:pStyle w:val="IntroCopy"/>
                                  </w:pPr>
                                </w:p>
                                <w:p w14:paraId="6497D528"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2FD9407D" w14:textId="77777777" w:rsidR="00FF2289" w:rsidRPr="00C02CA8" w:rsidRDefault="00FF2289" w:rsidP="00FF2289">
                                  <w:pPr>
                                    <w:pStyle w:val="IntroCopy"/>
                                  </w:pPr>
                                </w:p>
                                <w:p w14:paraId="3C8BD6E6"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BC00713" w14:textId="77777777" w:rsidR="00FF2289" w:rsidRPr="00C02CA8" w:rsidRDefault="00FF2289" w:rsidP="00FF2289">
                                  <w:pPr>
                                    <w:pStyle w:val="IntroCopy"/>
                                  </w:pPr>
                                </w:p>
                                <w:p w14:paraId="70DC55B7"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05BAE0F1" wp14:editId="6D5432AC">
                                        <wp:extent cx="2319020" cy="3478530"/>
                                        <wp:effectExtent l="0" t="0" r="0" b="127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4FD14A4F" w14:textId="77777777" w:rsidR="00FF2289" w:rsidRPr="00C02CA8" w:rsidRDefault="00FF2289" w:rsidP="00FF2289">
                                  <w:pPr>
                                    <w:pStyle w:val="IntroCopy"/>
                                  </w:pPr>
                                </w:p>
                                <w:p w14:paraId="2B1CAA38"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159A482D" w14:textId="4BD67B87"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209E" id="Text Box 82" o:spid="_x0000_s1042" type="#_x0000_t202" style="position:absolute;margin-left:264pt;margin-top:8.6pt;width:198pt;height:9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" fillcolor="white [3201]" strokecolor="#ffc000 [3207]" strokeweight="1pt">
                      <v:textbox>
                        <w:txbxContent>
                          <w:p w14:paraId="7E4DBE8F"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07946FF6" w14:textId="77777777" w:rsidR="00FF2289" w:rsidRPr="00C02CA8" w:rsidRDefault="00FF2289" w:rsidP="00FF2289">
                            <w:pPr>
                              <w:pStyle w:val="IntroCopy"/>
                            </w:pPr>
                          </w:p>
                          <w:p w14:paraId="6497D528"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2FD9407D" w14:textId="77777777" w:rsidR="00FF2289" w:rsidRPr="00C02CA8" w:rsidRDefault="00FF2289" w:rsidP="00FF2289">
                            <w:pPr>
                              <w:pStyle w:val="IntroCopy"/>
                            </w:pPr>
                          </w:p>
                          <w:p w14:paraId="3C8BD6E6"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5BC00713" w14:textId="77777777" w:rsidR="00FF2289" w:rsidRPr="00C02CA8" w:rsidRDefault="00FF2289" w:rsidP="00FF2289">
                            <w:pPr>
                              <w:pStyle w:val="IntroCopy"/>
                            </w:pPr>
                          </w:p>
                          <w:p w14:paraId="70DC55B7"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05BAE0F1" wp14:editId="6D5432AC">
                                  <wp:extent cx="2319020" cy="3478530"/>
                                  <wp:effectExtent l="0" t="0" r="0" b="127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4FD14A4F" w14:textId="77777777" w:rsidR="00FF2289" w:rsidRPr="00C02CA8" w:rsidRDefault="00FF2289" w:rsidP="00FF2289">
                            <w:pPr>
                              <w:pStyle w:val="IntroCopy"/>
                            </w:pPr>
                          </w:p>
                          <w:p w14:paraId="2B1CAA38"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159A482D" w14:textId="4BD67B87" w:rsidR="00820AB1" w:rsidRPr="00C02CA8" w:rsidRDefault="00820AB1" w:rsidP="0000641D">
                            <w:pPr>
                              <w:pStyle w:val="IntroCopy"/>
                            </w:pPr>
                          </w:p>
                        </w:txbxContent>
                      </v:textbox>
                      <w10:wrap type="square"/>
                    </v:shape>
                  </w:pict>
                </mc:Fallback>
              </mc:AlternateContent>
            </w:r>
            <w:r w:rsidRPr="00820AB1">
              <w:rPr>
                <w:noProof/>
                <w:lang w:val="en-US"/>
              </w:rPr>
              <mc:AlternateContent>
                <mc:Choice Requires="wps">
                  <w:drawing>
                    <wp:anchor distT="0" distB="0" distL="114300" distR="114300" simplePos="0" relativeHeight="251773952" behindDoc="0" locked="0" layoutInCell="1" allowOverlap="1" wp14:anchorId="2EFF875F" wp14:editId="6C4CD509">
                      <wp:simplePos x="0" y="0"/>
                      <wp:positionH relativeFrom="column">
                        <wp:posOffset>3352800</wp:posOffset>
                      </wp:positionH>
                      <wp:positionV relativeFrom="paragraph">
                        <wp:posOffset>1527810</wp:posOffset>
                      </wp:positionV>
                      <wp:extent cx="2514600" cy="1252220"/>
                      <wp:effectExtent l="0" t="0" r="25400" b="17780"/>
                      <wp:wrapSquare wrapText="bothSides"/>
                      <wp:docPr id="83" name="Text Box 83"/>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6674FF8"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44738D33" w14:textId="77777777" w:rsidR="00FF2289" w:rsidRPr="00C02CA8" w:rsidRDefault="00FF2289" w:rsidP="00FF2289">
                                  <w:pPr>
                                    <w:pStyle w:val="IntroCopy"/>
                                  </w:pPr>
                                </w:p>
                                <w:p w14:paraId="1FFCA888"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3ADA3C6D" w14:textId="77777777" w:rsidR="00FF2289" w:rsidRPr="00C02CA8" w:rsidRDefault="00FF2289" w:rsidP="00FF2289">
                                  <w:pPr>
                                    <w:pStyle w:val="IntroCopy"/>
                                  </w:pPr>
                                </w:p>
                                <w:p w14:paraId="614D0553"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62D23849" w14:textId="77777777" w:rsidR="00FF2289" w:rsidRPr="00C02CA8" w:rsidRDefault="00FF2289" w:rsidP="00FF2289">
                                  <w:pPr>
                                    <w:pStyle w:val="IntroCopy"/>
                                  </w:pPr>
                                </w:p>
                                <w:p w14:paraId="35C64161"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25217B58" wp14:editId="1085AA93">
                                        <wp:extent cx="2319020" cy="3478530"/>
                                        <wp:effectExtent l="0" t="0" r="0" b="127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11C6FF8E" w14:textId="77777777" w:rsidR="00FF2289" w:rsidRPr="00C02CA8" w:rsidRDefault="00FF2289" w:rsidP="00FF2289">
                                  <w:pPr>
                                    <w:pStyle w:val="IntroCopy"/>
                                  </w:pPr>
                                </w:p>
                                <w:p w14:paraId="1A46B1D8"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7E153178" w14:textId="5228E85E" w:rsidR="00820AB1" w:rsidRPr="00C02CA8" w:rsidRDefault="00820AB1" w:rsidP="0000641D">
                                  <w:pPr>
                                    <w:pStyle w:val="Intro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875F" id="Text Box 83" o:spid="_x0000_s1043" type="#_x0000_t202" style="position:absolute;margin-left:264pt;margin-top:120.3pt;width:198pt;height:9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" fillcolor="white [3201]" strokecolor="#ffc000 [3207]" strokeweight="1pt">
                      <v:textbox>
                        <w:txbxContent>
                          <w:p w14:paraId="06674FF8" w14:textId="77777777" w:rsidR="00FF2289" w:rsidRPr="00C02CA8" w:rsidRDefault="00FF2289" w:rsidP="00FF2289">
                            <w:pPr>
                              <w:pStyle w:val="IntroCopy"/>
                            </w:pPr>
                            <w:r w:rsidRPr="00C02CA8">
                              <w:t>Pri</w:t>
                            </w:r>
                            <w:r>
                              <w:t xml:space="preserve">x </w:t>
                            </w:r>
                            <w:r w:rsidRPr="00C02CA8">
                              <w:t xml:space="preserve">: </w:t>
                            </w:r>
                            <w:r w:rsidRPr="00C02CA8">
                              <w:tab/>
                            </w:r>
                            <w:r w:rsidRPr="00C02CA8">
                              <w:tab/>
                            </w:r>
                            <w:r w:rsidRPr="00C02CA8">
                              <w:tab/>
                              <w:t>___________</w:t>
                            </w:r>
                          </w:p>
                          <w:p w14:paraId="44738D33" w14:textId="77777777" w:rsidR="00FF2289" w:rsidRPr="00C02CA8" w:rsidRDefault="00FF2289" w:rsidP="00FF2289">
                            <w:pPr>
                              <w:pStyle w:val="IntroCopy"/>
                            </w:pPr>
                          </w:p>
                          <w:p w14:paraId="1FFCA888" w14:textId="77777777" w:rsidR="00FF2289" w:rsidRPr="00C02CA8" w:rsidRDefault="00FF2289" w:rsidP="00FF2289">
                            <w:pPr>
                              <w:pStyle w:val="IntroCopy"/>
                              <w:tabs>
                                <w:tab w:val="left" w:pos="2160"/>
                              </w:tabs>
                            </w:pPr>
                            <w:r w:rsidRPr="00FF2289">
                              <w:rPr>
                                <w:lang w:val="en-US"/>
                              </w:rPr>
                              <w:t>Montant dû</w:t>
                            </w:r>
                            <w:r>
                              <w:rPr>
                                <w:lang w:val="en-US"/>
                              </w:rPr>
                              <w:t xml:space="preserve"> </w:t>
                            </w:r>
                            <w:r w:rsidRPr="00C02CA8">
                              <w:t xml:space="preserve">: </w:t>
                            </w:r>
                            <w:r w:rsidRPr="00C02CA8">
                              <w:tab/>
                              <w:t>___________</w:t>
                            </w:r>
                          </w:p>
                          <w:p w14:paraId="3ADA3C6D" w14:textId="77777777" w:rsidR="00FF2289" w:rsidRPr="00C02CA8" w:rsidRDefault="00FF2289" w:rsidP="00FF2289">
                            <w:pPr>
                              <w:pStyle w:val="IntroCopy"/>
                            </w:pPr>
                          </w:p>
                          <w:p w14:paraId="614D0553" w14:textId="77777777" w:rsidR="00FF2289" w:rsidRPr="00C02CA8" w:rsidRDefault="00FF2289" w:rsidP="00FF2289">
                            <w:pPr>
                              <w:pStyle w:val="IntroCopy"/>
                            </w:pPr>
                            <w:r w:rsidRPr="00FF2289">
                              <w:rPr>
                                <w:lang w:val="en-US"/>
                              </w:rPr>
                              <w:t>Montant payé </w:t>
                            </w:r>
                            <w:r>
                              <w:t xml:space="preserve">: </w:t>
                            </w:r>
                            <w:r>
                              <w:tab/>
                            </w:r>
                            <w:r w:rsidRPr="00C02CA8">
                              <w:t>___________</w:t>
                            </w:r>
                          </w:p>
                          <w:p w14:paraId="62D23849" w14:textId="77777777" w:rsidR="00FF2289" w:rsidRPr="00C02CA8" w:rsidRDefault="00FF2289" w:rsidP="00FF2289">
                            <w:pPr>
                              <w:pStyle w:val="IntroCopy"/>
                            </w:pPr>
                          </w:p>
                          <w:p w14:paraId="35C64161" w14:textId="77777777" w:rsidR="00FF2289" w:rsidRPr="00C02CA8" w:rsidRDefault="00FF2289" w:rsidP="00FF2289">
                            <w:pPr>
                              <w:pStyle w:val="IntroCopy"/>
                            </w:pPr>
                            <w:r w:rsidRPr="00FF2289">
                              <w:rPr>
                                <w:lang w:val="en-US"/>
                              </w:rPr>
                              <w:t>Monnaie</w:t>
                            </w:r>
                            <w:r>
                              <w:rPr>
                                <w:lang w:val="en-US"/>
                              </w:rPr>
                              <w:t xml:space="preserve"> </w:t>
                            </w:r>
                            <w:r>
                              <w:t xml:space="preserve">: </w:t>
                            </w:r>
                            <w:r>
                              <w:tab/>
                            </w:r>
                            <w:r>
                              <w:tab/>
                            </w:r>
                            <w:r w:rsidRPr="00C02CA8">
                              <w:t>___________</w:t>
                            </w:r>
                            <w:r>
                              <w:rPr>
                                <w:noProof/>
                                <w:lang w:val="en-US"/>
                              </w:rPr>
                              <w:drawing>
                                <wp:inline distT="0" distB="0" distL="0" distR="0" wp14:anchorId="25217B58" wp14:editId="1085AA93">
                                  <wp:extent cx="2319020" cy="3478530"/>
                                  <wp:effectExtent l="0" t="0" r="0" b="127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11C6FF8E" w14:textId="77777777" w:rsidR="00FF2289" w:rsidRPr="00C02CA8" w:rsidRDefault="00FF2289" w:rsidP="00FF2289">
                            <w:pPr>
                              <w:pStyle w:val="IntroCopy"/>
                            </w:pPr>
                          </w:p>
                          <w:p w14:paraId="1A46B1D8" w14:textId="77777777" w:rsidR="00FF2289" w:rsidRPr="00C02CA8" w:rsidRDefault="00FF2289" w:rsidP="00FF2289">
                            <w:pPr>
                              <w:pStyle w:val="IntroCopy"/>
                            </w:pPr>
                            <w:r w:rsidRPr="00C02CA8">
                              <w:t xml:space="preserve">Change: </w:t>
                            </w:r>
                            <w:r w:rsidRPr="00C02CA8">
                              <w:tab/>
                            </w:r>
                            <w:r w:rsidRPr="00C02CA8">
                              <w:tab/>
                            </w:r>
                            <w:r w:rsidRPr="00C02CA8">
                              <w:softHyphen/>
                              <w:t>___________</w:t>
                            </w:r>
                          </w:p>
                          <w:p w14:paraId="7E153178" w14:textId="5228E85E" w:rsidR="00820AB1" w:rsidRPr="00C02CA8" w:rsidRDefault="00820AB1" w:rsidP="0000641D">
                            <w:pPr>
                              <w:pStyle w:val="IntroCopy"/>
                            </w:pPr>
                          </w:p>
                        </w:txbxContent>
                      </v:textbox>
                      <w10:wrap type="square"/>
                    </v:shape>
                  </w:pict>
                </mc:Fallback>
              </mc:AlternateContent>
            </w:r>
          </w:p>
        </w:tc>
      </w:tr>
    </w:tbl>
    <w:p w14:paraId="0ADFC4AC" w14:textId="1259FA96" w:rsidR="00577745" w:rsidRPr="00577745" w:rsidRDefault="00BA1E29" w:rsidP="00437CE6">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1248" behindDoc="0" locked="0" layoutInCell="1" allowOverlap="1" wp14:anchorId="33819466" wp14:editId="5A95B0CE">
                <wp:simplePos x="0" y="0"/>
                <wp:positionH relativeFrom="column">
                  <wp:posOffset>0</wp:posOffset>
                </wp:positionH>
                <wp:positionV relativeFrom="page">
                  <wp:posOffset>118354</wp:posOffset>
                </wp:positionV>
                <wp:extent cx="141351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FF21B" w14:textId="2EE299DB" w:rsidR="00BA1E29" w:rsidRPr="00ED7BE9" w:rsidRDefault="00BA1E29" w:rsidP="00BA1E29">
                            <w:pPr>
                              <w:rPr>
                                <w:rFonts w:ascii="Verdana" w:hAnsi="Verdana"/>
                                <w:b/>
                                <w:color w:val="54B948"/>
                                <w:sz w:val="26"/>
                                <w:szCs w:val="26"/>
                                <w:lang w:val="en-CA"/>
                              </w:rPr>
                            </w:pPr>
                            <w:r>
                              <w:rPr>
                                <w:rFonts w:ascii="Verdana" w:hAnsi="Verdana"/>
                                <w:b/>
                                <w:color w:val="54B948"/>
                                <w:sz w:val="26"/>
                                <w:szCs w:val="26"/>
                                <w:lang w:val="en-CA"/>
                              </w:rPr>
                              <w:t>A</w:t>
                            </w:r>
                            <w:r w:rsidR="00222A12">
                              <w:rPr>
                                <w:rFonts w:ascii="Verdana" w:hAnsi="Verdana"/>
                                <w:b/>
                                <w:color w:val="54B948"/>
                                <w:sz w:val="26"/>
                                <w:szCs w:val="26"/>
                                <w:lang w:val="en-CA"/>
                              </w:rPr>
                              <w:t xml:space="preserve">PPENDIX </w:t>
                            </w:r>
                            <w:r w:rsidR="00820AB1">
                              <w:rPr>
                                <w:rFonts w:ascii="Verdana" w:hAnsi="Verdana"/>
                                <w:b/>
                                <w:color w:val="54B948"/>
                                <w:sz w:val="26"/>
                                <w:szCs w:val="26"/>
                                <w:lang w:val="en-CA"/>
                              </w:rPr>
                              <w:t>D</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9466" id="Text Box 16" o:spid="_x0000_s1044" type="#_x0000_t202" style="position:absolute;margin-left:0;margin-top:9.3pt;width:111.3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" filled="f" stroked="f">
                <v:textbox>
                  <w:txbxContent>
                    <w:p w14:paraId="709FF21B" w14:textId="2EE299DB" w:rsidR="00BA1E29" w:rsidRPr="00ED7BE9" w:rsidRDefault="00BA1E29" w:rsidP="00BA1E29">
                      <w:pPr>
                        <w:rPr>
                          <w:rFonts w:ascii="Verdana" w:hAnsi="Verdana"/>
                          <w:b/>
                          <w:color w:val="54B948"/>
                          <w:sz w:val="26"/>
                          <w:szCs w:val="26"/>
                          <w:lang w:val="en-CA"/>
                        </w:rPr>
                      </w:pPr>
                      <w:r>
                        <w:rPr>
                          <w:rFonts w:ascii="Verdana" w:hAnsi="Verdana"/>
                          <w:b/>
                          <w:color w:val="54B948"/>
                          <w:sz w:val="26"/>
                          <w:szCs w:val="26"/>
                          <w:lang w:val="en-CA"/>
                        </w:rPr>
                        <w:t>A</w:t>
                      </w:r>
                      <w:r w:rsidR="00222A12">
                        <w:rPr>
                          <w:rFonts w:ascii="Verdana" w:hAnsi="Verdana"/>
                          <w:b/>
                          <w:color w:val="54B948"/>
                          <w:sz w:val="26"/>
                          <w:szCs w:val="26"/>
                          <w:lang w:val="en-CA"/>
                        </w:rPr>
                        <w:t xml:space="preserve">PPENDIX </w:t>
                      </w:r>
                      <w:r w:rsidR="00820AB1">
                        <w:rPr>
                          <w:rFonts w:ascii="Verdana" w:hAnsi="Verdana"/>
                          <w:b/>
                          <w:color w:val="54B948"/>
                          <w:sz w:val="26"/>
                          <w:szCs w:val="26"/>
                          <w:lang w:val="en-CA"/>
                        </w:rPr>
                        <w:t>D</w:t>
                      </w:r>
                    </w:p>
                  </w:txbxContent>
                </v:textbox>
                <w10:wrap anchory="page"/>
              </v:shape>
            </w:pict>
          </mc:Fallback>
        </mc:AlternateContent>
      </w:r>
    </w:p>
    <w:sectPr w:rsidR="00577745" w:rsidRPr="00577745" w:rsidSect="00F61662">
      <w:headerReference w:type="default" r:id="rId26"/>
      <w:footerReference w:type="default" r:id="rId27"/>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F41DE" w14:textId="77777777" w:rsidR="00E64D0F" w:rsidRDefault="00E64D0F" w:rsidP="000219F5">
      <w:r>
        <w:separator/>
      </w:r>
    </w:p>
  </w:endnote>
  <w:endnote w:type="continuationSeparator" w:id="0">
    <w:p w14:paraId="5497B402" w14:textId="77777777" w:rsidR="00E64D0F" w:rsidRDefault="00E64D0F"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7C58B" w14:textId="77777777" w:rsidR="003F187B" w:rsidRDefault="003F187B" w:rsidP="0008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943A44" w:rsidRDefault="00943A44" w:rsidP="003F18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3E282" w14:textId="77777777" w:rsidR="003F187B" w:rsidRPr="00295906" w:rsidRDefault="003F187B"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E64D0F">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6CB54B19" w14:textId="77777777" w:rsidR="00943A44" w:rsidRPr="003F187B" w:rsidRDefault="00295906"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A4FB2"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r w:rsidR="003F187B" w:rsidRPr="003F187B">
      <w:rPr>
        <w:rFonts w:ascii="Arial" w:hAnsi="Arial" w:cs="Arial"/>
        <w:b/>
        <w:noProof/>
        <w:color w:val="FFFFFF" w:themeColor="background1"/>
        <w:sz w:val="20"/>
        <w:szCs w:val="20"/>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811EF" w14:textId="77777777" w:rsidR="009336FB" w:rsidRPr="00295906" w:rsidRDefault="009336FB"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885737">
      <w:rPr>
        <w:rStyle w:val="PageNumber"/>
        <w:rFonts w:ascii="Verdana" w:hAnsi="Verdana" w:cs="Arial"/>
        <w:b/>
        <w:noProof/>
        <w:color w:val="FFFFFF" w:themeColor="background1"/>
        <w:sz w:val="20"/>
        <w:szCs w:val="20"/>
      </w:rPr>
      <w:t>13</w:t>
    </w:r>
    <w:r w:rsidRPr="00295906">
      <w:rPr>
        <w:rStyle w:val="PageNumber"/>
        <w:rFonts w:ascii="Verdana" w:hAnsi="Verdana" w:cs="Arial"/>
        <w:b/>
        <w:color w:val="FFFFFF" w:themeColor="background1"/>
        <w:sz w:val="20"/>
        <w:szCs w:val="20"/>
      </w:rPr>
      <w:fldChar w:fldCharType="end"/>
    </w:r>
  </w:p>
  <w:p w14:paraId="4B8501C6" w14:textId="77777777" w:rsidR="009336FB" w:rsidRPr="003F187B" w:rsidRDefault="009336FB"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BFCB0"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r w:rsidRPr="003F187B">
      <w:rPr>
        <w:rFonts w:ascii="Arial" w:hAnsi="Arial" w:cs="Arial"/>
        <w:b/>
        <w:noProof/>
        <w:color w:val="FFFFFF" w:themeColor="background1"/>
        <w:sz w:val="20"/>
        <w:szCs w:val="20"/>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A263C" w14:textId="77777777" w:rsidR="00E64D0F" w:rsidRDefault="00E64D0F" w:rsidP="000219F5">
      <w:r>
        <w:separator/>
      </w:r>
    </w:p>
  </w:footnote>
  <w:footnote w:type="continuationSeparator" w:id="0">
    <w:p w14:paraId="241B2033" w14:textId="77777777" w:rsidR="00E64D0F" w:rsidRDefault="00E64D0F" w:rsidP="0002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12865" w14:textId="77777777" w:rsidR="000219F5" w:rsidRPr="003F187B" w:rsidRDefault="00F61662" w:rsidP="00567EC5">
    <w:pPr>
      <w:pStyle w:val="Header"/>
      <w:spacing w:after="760"/>
      <w:ind w:left="446"/>
    </w:pPr>
    <w:r>
      <w:rPr>
        <w:noProof/>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7A1B4DBD" w:rsidR="00F61662" w:rsidRPr="00872DBF" w:rsidRDefault="00D3276D" w:rsidP="00FB7C57">
                          <w:pPr>
                            <w:pStyle w:val="Heading"/>
                          </w:pPr>
                          <w:r w:rsidRPr="00D3276D">
                            <w:rPr>
                              <w:lang w:bidi="fr-CA"/>
                            </w:rPr>
                            <w:t>Compter la monnaie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BDC3" id="_x0000_t202" coordsize="21600,21600" o:spt="202" path="m0,0l0,21600,21600,21600,21600,0xe">
              <v:stroke joinstyle="miter"/>
              <v:path gradientshapeok="t" o:connecttype="rect"/>
            </v:shapetype>
            <v:shape id="Text Box 5" o:spid="_x0000_s1045"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079CB5AD" w14:textId="7A1B4DBD" w:rsidR="00F61662" w:rsidRPr="00872DBF" w:rsidRDefault="00D3276D" w:rsidP="00FB7C57">
                    <w:pPr>
                      <w:pStyle w:val="Heading"/>
                    </w:pPr>
                    <w:r w:rsidRPr="00D3276D">
                      <w:rPr>
                        <w:lang w:bidi="fr-CA"/>
                      </w:rPr>
                      <w:t>Compter la monnaie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D72B9D" w:rsidRPr="00030CB4">
      <w:rPr>
        <w:rFonts w:ascii="Verdana" w:hAnsi="Verdana"/>
        <w:noProof/>
        <w:color w:val="FFFFFF" w:themeColor="background1"/>
        <w:sz w:val="58"/>
        <w:szCs w:val="58"/>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0C2DB" w14:textId="77777777" w:rsidR="00577745" w:rsidRPr="003F187B" w:rsidRDefault="00611A6A" w:rsidP="00567EC5">
    <w:pPr>
      <w:pStyle w:val="Header"/>
      <w:spacing w:after="480"/>
      <w:ind w:left="360"/>
    </w:pPr>
    <w:r>
      <w:rPr>
        <w:noProof/>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1B28DD7C" w:rsidR="00611A6A" w:rsidRPr="00872DBF" w:rsidRDefault="00D3276D" w:rsidP="00FB7C57">
                          <w:pPr>
                            <w:pStyle w:val="Header"/>
                            <w:ind w:left="90"/>
                            <w:rPr>
                              <w:rFonts w:ascii="Verdana" w:hAnsi="Verdana" w:cs="Arial"/>
                              <w:color w:val="FFFFFF" w:themeColor="background1"/>
                              <w:sz w:val="36"/>
                              <w:szCs w:val="36"/>
                              <w:lang w:val="en-CA"/>
                            </w:rPr>
                          </w:pPr>
                          <w:r w:rsidRPr="00D3276D">
                            <w:rPr>
                              <w:rFonts w:ascii="Verdana" w:hAnsi="Verdana" w:cs="Arial"/>
                              <w:color w:val="FFFFFF" w:themeColor="background1"/>
                              <w:sz w:val="36"/>
                              <w:szCs w:val="36"/>
                              <w:lang w:val="en-CA" w:bidi="fr-CA"/>
                            </w:rPr>
                            <w:t>Compter la monnaie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B2ABF" id="_x0000_t202" coordsize="21600,21600" o:spt="202" path="m0,0l0,21600,21600,21600,21600,0xe">
              <v:stroke joinstyle="miter"/>
              <v:path gradientshapeok="t" o:connecttype="rect"/>
            </v:shapetype>
            <v:shape id="Text Box 1" o:spid="_x0000_s1046"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6ADA1B55" w14:textId="1B28DD7C" w:rsidR="00611A6A" w:rsidRPr="00872DBF" w:rsidRDefault="00D3276D" w:rsidP="00FB7C57">
                    <w:pPr>
                      <w:pStyle w:val="Header"/>
                      <w:ind w:left="90"/>
                      <w:rPr>
                        <w:rFonts w:ascii="Verdana" w:hAnsi="Verdana" w:cs="Arial"/>
                        <w:color w:val="FFFFFF" w:themeColor="background1"/>
                        <w:sz w:val="36"/>
                        <w:szCs w:val="36"/>
                        <w:lang w:val="en-CA"/>
                      </w:rPr>
                    </w:pPr>
                    <w:r w:rsidRPr="00D3276D">
                      <w:rPr>
                        <w:rFonts w:ascii="Verdana" w:hAnsi="Verdana" w:cs="Arial"/>
                        <w:color w:val="FFFFFF" w:themeColor="background1"/>
                        <w:sz w:val="36"/>
                        <w:szCs w:val="36"/>
                        <w:lang w:val="en-CA" w:bidi="fr-CA"/>
                      </w:rPr>
                      <w:t>Compter la monnaie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577745" w:rsidRPr="00030CB4">
      <w:rPr>
        <w:rFonts w:ascii="Verdana" w:hAnsi="Verdana"/>
        <w:noProof/>
        <w:color w:val="FFFFFF" w:themeColor="background1"/>
        <w:sz w:val="58"/>
        <w:szCs w:val="58"/>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CEC3E" w14:textId="5A305356" w:rsidR="00912080" w:rsidRPr="003F187B" w:rsidRDefault="00D4489F"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6D14979B" w:rsidR="00D4489F" w:rsidRPr="00872DBF" w:rsidRDefault="00D3276D" w:rsidP="00FB7C57">
                          <w:pPr>
                            <w:ind w:left="90"/>
                            <w:rPr>
                              <w:rFonts w:ascii="Verdana" w:hAnsi="Verdana" w:cs="Arial"/>
                              <w:color w:val="FFFFFF" w:themeColor="background1"/>
                              <w:sz w:val="36"/>
                              <w:szCs w:val="36"/>
                              <w:lang w:val="en-CA"/>
                            </w:rPr>
                          </w:pPr>
                          <w:r w:rsidRPr="00D3276D">
                            <w:rPr>
                              <w:rFonts w:ascii="Verdana" w:hAnsi="Verdana" w:cs="Arial"/>
                              <w:color w:val="FFFFFF" w:themeColor="background1"/>
                              <w:sz w:val="36"/>
                              <w:szCs w:val="36"/>
                              <w:lang w:val="en-CA" w:bidi="fr-CA"/>
                            </w:rPr>
                            <w:t>Compter la monnaie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9F924" id="_x0000_t202" coordsize="21600,21600" o:spt="202" path="m0,0l0,21600,21600,21600,21600,0xe">
              <v:stroke joinstyle="miter"/>
              <v:path gradientshapeok="t" o:connecttype="rect"/>
            </v:shapetype>
            <v:shape id="Text Box 22" o:spid="_x0000_s1047"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" filled="f" stroked="f">
              <v:textbox>
                <w:txbxContent>
                  <w:p w14:paraId="72B49235" w14:textId="6D14979B" w:rsidR="00D4489F" w:rsidRPr="00872DBF" w:rsidRDefault="00D3276D" w:rsidP="00FB7C57">
                    <w:pPr>
                      <w:ind w:left="90"/>
                      <w:rPr>
                        <w:rFonts w:ascii="Verdana" w:hAnsi="Verdana" w:cs="Arial"/>
                        <w:color w:val="FFFFFF" w:themeColor="background1"/>
                        <w:sz w:val="36"/>
                        <w:szCs w:val="36"/>
                        <w:lang w:val="en-CA"/>
                      </w:rPr>
                    </w:pPr>
                    <w:r w:rsidRPr="00D3276D">
                      <w:rPr>
                        <w:rFonts w:ascii="Verdana" w:hAnsi="Verdana" w:cs="Arial"/>
                        <w:color w:val="FFFFFF" w:themeColor="background1"/>
                        <w:sz w:val="36"/>
                        <w:szCs w:val="36"/>
                        <w:lang w:val="en-CA" w:bidi="fr-CA"/>
                      </w:rPr>
                      <w:t>Compter la monnaie</w:t>
                    </w:r>
                  </w:p>
                </w:txbxContent>
              </v:textbox>
              <w10:wrap anchory="page"/>
            </v:shape>
          </w:pict>
        </mc:Fallback>
      </mc:AlternateContent>
    </w:r>
    <w:r w:rsidR="00912080" w:rsidRPr="00030CB4">
      <w:rPr>
        <w:rFonts w:ascii="Verdana" w:hAnsi="Verdana"/>
        <w:noProof/>
        <w:color w:val="FFFFFF" w:themeColor="background1"/>
        <w:sz w:val="58"/>
        <w:szCs w:val="58"/>
      </w:rPr>
      <w:t xml:space="preserve"> </w:t>
    </w:r>
    <w:r w:rsidR="00912080" w:rsidRPr="00030CB4">
      <w:rPr>
        <w:rFonts w:ascii="Verdana" w:hAnsi="Verdana"/>
        <w:noProof/>
        <w:color w:val="FFFFFF" w:themeColor="background1"/>
        <w:sz w:val="58"/>
        <w:szCs w:val="58"/>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sidR="00872DBF">
      <w:rPr>
        <w:rFonts w:ascii="Verdana" w:hAnsi="Verdana"/>
        <w:noProof/>
        <w:color w:val="FFFFFF" w:themeColor="background1"/>
        <w:sz w:val="58"/>
        <w:szCs w:val="5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02690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B23C1C"/>
    <w:lvl w:ilvl="0">
      <w:start w:val="1"/>
      <w:numFmt w:val="decimal"/>
      <w:lvlText w:val="%1."/>
      <w:lvlJc w:val="left"/>
      <w:pPr>
        <w:tabs>
          <w:tab w:val="num" w:pos="1800"/>
        </w:tabs>
        <w:ind w:left="1800" w:hanging="360"/>
      </w:pPr>
    </w:lvl>
  </w:abstractNum>
  <w:abstractNum w:abstractNumId="2">
    <w:nsid w:val="FFFFFF7D"/>
    <w:multiLevelType w:val="singleLevel"/>
    <w:tmpl w:val="733084E2"/>
    <w:lvl w:ilvl="0">
      <w:start w:val="1"/>
      <w:numFmt w:val="decimal"/>
      <w:lvlText w:val="%1."/>
      <w:lvlJc w:val="left"/>
      <w:pPr>
        <w:tabs>
          <w:tab w:val="num" w:pos="1440"/>
        </w:tabs>
        <w:ind w:left="1440" w:hanging="360"/>
      </w:pPr>
    </w:lvl>
  </w:abstractNum>
  <w:abstractNum w:abstractNumId="3">
    <w:nsid w:val="FFFFFF7E"/>
    <w:multiLevelType w:val="singleLevel"/>
    <w:tmpl w:val="36A23732"/>
    <w:lvl w:ilvl="0">
      <w:start w:val="1"/>
      <w:numFmt w:val="decimal"/>
      <w:lvlText w:val="%1."/>
      <w:lvlJc w:val="left"/>
      <w:pPr>
        <w:tabs>
          <w:tab w:val="num" w:pos="1080"/>
        </w:tabs>
        <w:ind w:left="1080" w:hanging="360"/>
      </w:pPr>
    </w:lvl>
  </w:abstractNum>
  <w:abstractNum w:abstractNumId="4">
    <w:nsid w:val="FFFFFF7F"/>
    <w:multiLevelType w:val="singleLevel"/>
    <w:tmpl w:val="D690FBEC"/>
    <w:lvl w:ilvl="0">
      <w:start w:val="1"/>
      <w:numFmt w:val="decimal"/>
      <w:lvlText w:val="%1."/>
      <w:lvlJc w:val="left"/>
      <w:pPr>
        <w:tabs>
          <w:tab w:val="num" w:pos="720"/>
        </w:tabs>
        <w:ind w:left="720" w:hanging="360"/>
      </w:pPr>
    </w:lvl>
  </w:abstractNum>
  <w:abstractNum w:abstractNumId="5">
    <w:nsid w:val="FFFFFF80"/>
    <w:multiLevelType w:val="singleLevel"/>
    <w:tmpl w:val="E45413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2985F4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EDC5B9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A8831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9C04F8A"/>
    <w:lvl w:ilvl="0">
      <w:start w:val="1"/>
      <w:numFmt w:val="decimal"/>
      <w:lvlText w:val="%1."/>
      <w:lvlJc w:val="left"/>
      <w:pPr>
        <w:tabs>
          <w:tab w:val="num" w:pos="360"/>
        </w:tabs>
        <w:ind w:left="360" w:hanging="360"/>
      </w:pPr>
    </w:lvl>
  </w:abstractNum>
  <w:abstractNum w:abstractNumId="1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47E09"/>
    <w:multiLevelType w:val="hybridMultilevel"/>
    <w:tmpl w:val="C3DC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3F0052"/>
    <w:multiLevelType w:val="hybridMultilevel"/>
    <w:tmpl w:val="D8FA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C5C4A"/>
    <w:multiLevelType w:val="hybridMultilevel"/>
    <w:tmpl w:val="E12294D0"/>
    <w:lvl w:ilvl="0" w:tplc="7A546272">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10186"/>
    <w:multiLevelType w:val="hybridMultilevel"/>
    <w:tmpl w:val="4590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2143B5"/>
    <w:multiLevelType w:val="multilevel"/>
    <w:tmpl w:val="64F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9F33AEC"/>
    <w:multiLevelType w:val="multilevel"/>
    <w:tmpl w:val="4FD4C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CB7E51"/>
    <w:multiLevelType w:val="hybridMultilevel"/>
    <w:tmpl w:val="8542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C7FE6"/>
    <w:multiLevelType w:val="hybridMultilevel"/>
    <w:tmpl w:val="E326A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5556F2D"/>
    <w:multiLevelType w:val="hybridMultilevel"/>
    <w:tmpl w:val="6EBE0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D4A3A9F"/>
    <w:multiLevelType w:val="hybridMultilevel"/>
    <w:tmpl w:val="469ACF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F5A5D5C"/>
    <w:multiLevelType w:val="hybridMultilevel"/>
    <w:tmpl w:val="9E1037FC"/>
    <w:lvl w:ilvl="0" w:tplc="41085518">
      <w:start w:val="1"/>
      <w:numFmt w:val="bullet"/>
      <w:lvlText w:val=""/>
      <w:lvlJc w:val="left"/>
      <w:pPr>
        <w:ind w:left="720" w:hanging="360"/>
      </w:pPr>
      <w:rPr>
        <w:rFonts w:ascii="Symbol" w:hAnsi="Symbol" w:hint="default"/>
      </w:rPr>
    </w:lvl>
    <w:lvl w:ilvl="1" w:tplc="083C5EE4">
      <w:start w:val="1"/>
      <w:numFmt w:val="bullet"/>
      <w:lvlText w:val="o"/>
      <w:lvlJc w:val="left"/>
      <w:pPr>
        <w:ind w:left="1440" w:hanging="360"/>
      </w:pPr>
      <w:rPr>
        <w:rFonts w:ascii="Courier New" w:hAnsi="Courier New" w:hint="default"/>
      </w:rPr>
    </w:lvl>
    <w:lvl w:ilvl="2" w:tplc="DE8415CC">
      <w:start w:val="1"/>
      <w:numFmt w:val="bullet"/>
      <w:lvlText w:val=""/>
      <w:lvlJc w:val="left"/>
      <w:pPr>
        <w:ind w:left="2160" w:hanging="360"/>
      </w:pPr>
      <w:rPr>
        <w:rFonts w:ascii="Wingdings" w:hAnsi="Wingdings" w:hint="default"/>
      </w:rPr>
    </w:lvl>
    <w:lvl w:ilvl="3" w:tplc="A63E3FBA">
      <w:start w:val="1"/>
      <w:numFmt w:val="bullet"/>
      <w:lvlText w:val=""/>
      <w:lvlJc w:val="left"/>
      <w:pPr>
        <w:ind w:left="2880" w:hanging="360"/>
      </w:pPr>
      <w:rPr>
        <w:rFonts w:ascii="Symbol" w:hAnsi="Symbol" w:hint="default"/>
      </w:rPr>
    </w:lvl>
    <w:lvl w:ilvl="4" w:tplc="4C8862DA">
      <w:start w:val="1"/>
      <w:numFmt w:val="bullet"/>
      <w:lvlText w:val="o"/>
      <w:lvlJc w:val="left"/>
      <w:pPr>
        <w:ind w:left="3600" w:hanging="360"/>
      </w:pPr>
      <w:rPr>
        <w:rFonts w:ascii="Courier New" w:hAnsi="Courier New" w:hint="default"/>
      </w:rPr>
    </w:lvl>
    <w:lvl w:ilvl="5" w:tplc="C540C182">
      <w:start w:val="1"/>
      <w:numFmt w:val="bullet"/>
      <w:lvlText w:val=""/>
      <w:lvlJc w:val="left"/>
      <w:pPr>
        <w:ind w:left="4320" w:hanging="360"/>
      </w:pPr>
      <w:rPr>
        <w:rFonts w:ascii="Wingdings" w:hAnsi="Wingdings" w:hint="default"/>
      </w:rPr>
    </w:lvl>
    <w:lvl w:ilvl="6" w:tplc="23864DA2">
      <w:start w:val="1"/>
      <w:numFmt w:val="bullet"/>
      <w:lvlText w:val=""/>
      <w:lvlJc w:val="left"/>
      <w:pPr>
        <w:ind w:left="5040" w:hanging="360"/>
      </w:pPr>
      <w:rPr>
        <w:rFonts w:ascii="Symbol" w:hAnsi="Symbol" w:hint="default"/>
      </w:rPr>
    </w:lvl>
    <w:lvl w:ilvl="7" w:tplc="A9EE9C40">
      <w:start w:val="1"/>
      <w:numFmt w:val="bullet"/>
      <w:lvlText w:val="o"/>
      <w:lvlJc w:val="left"/>
      <w:pPr>
        <w:ind w:left="5760" w:hanging="360"/>
      </w:pPr>
      <w:rPr>
        <w:rFonts w:ascii="Courier New" w:hAnsi="Courier New" w:hint="default"/>
      </w:rPr>
    </w:lvl>
    <w:lvl w:ilvl="8" w:tplc="CEF4F65A">
      <w:start w:val="1"/>
      <w:numFmt w:val="bullet"/>
      <w:lvlText w:val=""/>
      <w:lvlJc w:val="left"/>
      <w:pPr>
        <w:ind w:left="6480" w:hanging="360"/>
      </w:pPr>
      <w:rPr>
        <w:rFonts w:ascii="Wingdings" w:hAnsi="Wingdings" w:hint="default"/>
      </w:rPr>
    </w:lvl>
  </w:abstractNum>
  <w:abstractNum w:abstractNumId="24">
    <w:nsid w:val="60C52F0D"/>
    <w:multiLevelType w:val="hybridMultilevel"/>
    <w:tmpl w:val="86D0633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CA2261"/>
    <w:multiLevelType w:val="multilevel"/>
    <w:tmpl w:val="3190B5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6BBF581B"/>
    <w:multiLevelType w:val="hybridMultilevel"/>
    <w:tmpl w:val="66F646CE"/>
    <w:lvl w:ilvl="0" w:tplc="255CBDFE">
      <w:numFmt w:val="bullet"/>
      <w:pStyle w:val="Bullet"/>
      <w:lvlText w:val="•"/>
      <w:lvlJc w:val="left"/>
      <w:pPr>
        <w:ind w:left="720" w:hanging="360"/>
      </w:pPr>
      <w:rPr>
        <w:rFonts w:ascii="Verdana" w:eastAsiaTheme="minorHAnsi" w:hAnsi="Verdana" w:cs="Arial" w:hint="default"/>
      </w:rPr>
    </w:lvl>
    <w:lvl w:ilvl="1" w:tplc="9BB62CF2">
      <w:start w:val="1"/>
      <w:numFmt w:val="bullet"/>
      <w:pStyle w:val="2nd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3145CF"/>
    <w:multiLevelType w:val="multilevel"/>
    <w:tmpl w:val="B67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5E6461E"/>
    <w:multiLevelType w:val="hybridMultilevel"/>
    <w:tmpl w:val="604CE006"/>
    <w:lvl w:ilvl="0" w:tplc="F684C3E0">
      <w:start w:val="1"/>
      <w:numFmt w:val="bullet"/>
      <w:lvlText w:val=""/>
      <w:lvlJc w:val="left"/>
      <w:pPr>
        <w:ind w:left="720" w:hanging="360"/>
      </w:pPr>
      <w:rPr>
        <w:rFonts w:ascii="Symbol" w:hAnsi="Symbol" w:hint="default"/>
      </w:rPr>
    </w:lvl>
    <w:lvl w:ilvl="1" w:tplc="199852E6">
      <w:start w:val="1"/>
      <w:numFmt w:val="bullet"/>
      <w:lvlText w:val="o"/>
      <w:lvlJc w:val="left"/>
      <w:pPr>
        <w:ind w:left="1440" w:hanging="360"/>
      </w:pPr>
      <w:rPr>
        <w:rFonts w:ascii="Courier New" w:hAnsi="Courier New" w:hint="default"/>
      </w:rPr>
    </w:lvl>
    <w:lvl w:ilvl="2" w:tplc="9A2CF0BA">
      <w:start w:val="1"/>
      <w:numFmt w:val="bullet"/>
      <w:lvlText w:val=""/>
      <w:lvlJc w:val="left"/>
      <w:pPr>
        <w:ind w:left="2160" w:hanging="360"/>
      </w:pPr>
      <w:rPr>
        <w:rFonts w:ascii="Wingdings" w:hAnsi="Wingdings" w:hint="default"/>
      </w:rPr>
    </w:lvl>
    <w:lvl w:ilvl="3" w:tplc="97DA2346">
      <w:start w:val="1"/>
      <w:numFmt w:val="bullet"/>
      <w:lvlText w:val=""/>
      <w:lvlJc w:val="left"/>
      <w:pPr>
        <w:ind w:left="2880" w:hanging="360"/>
      </w:pPr>
      <w:rPr>
        <w:rFonts w:ascii="Symbol" w:hAnsi="Symbol" w:hint="default"/>
      </w:rPr>
    </w:lvl>
    <w:lvl w:ilvl="4" w:tplc="81B0BF92">
      <w:start w:val="1"/>
      <w:numFmt w:val="bullet"/>
      <w:lvlText w:val="o"/>
      <w:lvlJc w:val="left"/>
      <w:pPr>
        <w:ind w:left="3600" w:hanging="360"/>
      </w:pPr>
      <w:rPr>
        <w:rFonts w:ascii="Courier New" w:hAnsi="Courier New" w:hint="default"/>
      </w:rPr>
    </w:lvl>
    <w:lvl w:ilvl="5" w:tplc="C06A3346">
      <w:start w:val="1"/>
      <w:numFmt w:val="bullet"/>
      <w:lvlText w:val=""/>
      <w:lvlJc w:val="left"/>
      <w:pPr>
        <w:ind w:left="4320" w:hanging="360"/>
      </w:pPr>
      <w:rPr>
        <w:rFonts w:ascii="Wingdings" w:hAnsi="Wingdings" w:hint="default"/>
      </w:rPr>
    </w:lvl>
    <w:lvl w:ilvl="6" w:tplc="7D4E83FE">
      <w:start w:val="1"/>
      <w:numFmt w:val="bullet"/>
      <w:lvlText w:val=""/>
      <w:lvlJc w:val="left"/>
      <w:pPr>
        <w:ind w:left="5040" w:hanging="360"/>
      </w:pPr>
      <w:rPr>
        <w:rFonts w:ascii="Symbol" w:hAnsi="Symbol" w:hint="default"/>
      </w:rPr>
    </w:lvl>
    <w:lvl w:ilvl="7" w:tplc="14E4AC18">
      <w:start w:val="1"/>
      <w:numFmt w:val="bullet"/>
      <w:lvlText w:val="o"/>
      <w:lvlJc w:val="left"/>
      <w:pPr>
        <w:ind w:left="5760" w:hanging="360"/>
      </w:pPr>
      <w:rPr>
        <w:rFonts w:ascii="Courier New" w:hAnsi="Courier New" w:hint="default"/>
      </w:rPr>
    </w:lvl>
    <w:lvl w:ilvl="8" w:tplc="C9B24944">
      <w:start w:val="1"/>
      <w:numFmt w:val="bullet"/>
      <w:lvlText w:val=""/>
      <w:lvlJc w:val="left"/>
      <w:pPr>
        <w:ind w:left="6480" w:hanging="360"/>
      </w:pPr>
      <w:rPr>
        <w:rFonts w:ascii="Wingdings" w:hAnsi="Wingdings" w:hint="default"/>
      </w:rPr>
    </w:lvl>
  </w:abstractNum>
  <w:abstractNum w:abstractNumId="29">
    <w:nsid w:val="770D7659"/>
    <w:multiLevelType w:val="multilevel"/>
    <w:tmpl w:val="F2262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3"/>
  </w:num>
  <w:num w:numId="2">
    <w:abstractNumId w:val="26"/>
  </w:num>
  <w:num w:numId="3">
    <w:abstractNumId w:val="11"/>
  </w:num>
  <w:num w:numId="4">
    <w:abstractNumId w:val="15"/>
  </w:num>
  <w:num w:numId="5">
    <w:abstractNumId w:val="23"/>
  </w:num>
  <w:num w:numId="6">
    <w:abstractNumId w:val="17"/>
  </w:num>
  <w:num w:numId="7">
    <w:abstractNumId w:val="19"/>
  </w:num>
  <w:num w:numId="8">
    <w:abstractNumId w:val="25"/>
  </w:num>
  <w:num w:numId="9">
    <w:abstractNumId w:val="15"/>
    <w:lvlOverride w:ilvl="0">
      <w:startOverride w:val="1"/>
    </w:lvlOverride>
  </w:num>
  <w:num w:numId="10">
    <w:abstractNumId w:val="29"/>
  </w:num>
  <w:num w:numId="11">
    <w:abstractNumId w:val="10"/>
  </w:num>
  <w:num w:numId="12">
    <w:abstractNumId w:val="20"/>
  </w:num>
  <w:num w:numId="13">
    <w:abstractNumId w:val="22"/>
  </w:num>
  <w:num w:numId="14">
    <w:abstractNumId w:val="12"/>
  </w:num>
  <w:num w:numId="15">
    <w:abstractNumId w:val="18"/>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28"/>
  </w:num>
  <w:num w:numId="27">
    <w:abstractNumId w:val="14"/>
  </w:num>
  <w:num w:numId="28">
    <w:abstractNumId w:val="27"/>
  </w:num>
  <w:num w:numId="29">
    <w:abstractNumId w:val="21"/>
  </w:num>
  <w:num w:numId="30">
    <w:abstractNumId w:val="24"/>
  </w:num>
  <w:num w:numId="31">
    <w:abstractNumId w:val="16"/>
  </w:num>
  <w:num w:numId="32">
    <w:abstractNumId w:val="15"/>
    <w:lvlOverride w:ilvl="0">
      <w:startOverride w:val="1"/>
    </w:lvlOverride>
  </w:num>
  <w:num w:numId="3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15"/>
    <w:rsid w:val="0000641D"/>
    <w:rsid w:val="0001377B"/>
    <w:rsid w:val="000219F5"/>
    <w:rsid w:val="00022E67"/>
    <w:rsid w:val="00030CB4"/>
    <w:rsid w:val="0004455E"/>
    <w:rsid w:val="00056336"/>
    <w:rsid w:val="000761FB"/>
    <w:rsid w:val="000A2A16"/>
    <w:rsid w:val="000B1F37"/>
    <w:rsid w:val="000C5055"/>
    <w:rsid w:val="000E39A9"/>
    <w:rsid w:val="000E4B52"/>
    <w:rsid w:val="000F5619"/>
    <w:rsid w:val="00104B6E"/>
    <w:rsid w:val="00105361"/>
    <w:rsid w:val="00125F03"/>
    <w:rsid w:val="001266F9"/>
    <w:rsid w:val="0012702B"/>
    <w:rsid w:val="00156287"/>
    <w:rsid w:val="0016639C"/>
    <w:rsid w:val="00166B2E"/>
    <w:rsid w:val="00176AA6"/>
    <w:rsid w:val="001840E2"/>
    <w:rsid w:val="00191B94"/>
    <w:rsid w:val="001B0659"/>
    <w:rsid w:val="001C2C27"/>
    <w:rsid w:val="001D41E9"/>
    <w:rsid w:val="001F0AE2"/>
    <w:rsid w:val="002108A3"/>
    <w:rsid w:val="00212CB5"/>
    <w:rsid w:val="00215889"/>
    <w:rsid w:val="00222A12"/>
    <w:rsid w:val="002407EE"/>
    <w:rsid w:val="0024470B"/>
    <w:rsid w:val="00253A1A"/>
    <w:rsid w:val="0026196F"/>
    <w:rsid w:val="00295906"/>
    <w:rsid w:val="002C635A"/>
    <w:rsid w:val="002D0AF9"/>
    <w:rsid w:val="002D6B46"/>
    <w:rsid w:val="003075A7"/>
    <w:rsid w:val="003211A9"/>
    <w:rsid w:val="00331D5D"/>
    <w:rsid w:val="00354048"/>
    <w:rsid w:val="00376D39"/>
    <w:rsid w:val="00380F87"/>
    <w:rsid w:val="003D58FD"/>
    <w:rsid w:val="003F187B"/>
    <w:rsid w:val="003F690E"/>
    <w:rsid w:val="0042447B"/>
    <w:rsid w:val="004365A8"/>
    <w:rsid w:val="00437CE6"/>
    <w:rsid w:val="004441E4"/>
    <w:rsid w:val="00471E46"/>
    <w:rsid w:val="004754CE"/>
    <w:rsid w:val="00491452"/>
    <w:rsid w:val="004A61E0"/>
    <w:rsid w:val="004C2EF0"/>
    <w:rsid w:val="004D11FF"/>
    <w:rsid w:val="005161C4"/>
    <w:rsid w:val="005247CC"/>
    <w:rsid w:val="00564081"/>
    <w:rsid w:val="00567EC5"/>
    <w:rsid w:val="00567ED8"/>
    <w:rsid w:val="00576398"/>
    <w:rsid w:val="00577745"/>
    <w:rsid w:val="00585562"/>
    <w:rsid w:val="0059103B"/>
    <w:rsid w:val="005A44A4"/>
    <w:rsid w:val="005E2BF9"/>
    <w:rsid w:val="005F3389"/>
    <w:rsid w:val="00611A6A"/>
    <w:rsid w:val="0061435C"/>
    <w:rsid w:val="0062122B"/>
    <w:rsid w:val="00626BB0"/>
    <w:rsid w:val="00637C38"/>
    <w:rsid w:val="0067462B"/>
    <w:rsid w:val="0068114C"/>
    <w:rsid w:val="006824D1"/>
    <w:rsid w:val="006918A7"/>
    <w:rsid w:val="00693081"/>
    <w:rsid w:val="006C1A7B"/>
    <w:rsid w:val="006D09DC"/>
    <w:rsid w:val="006E1A5E"/>
    <w:rsid w:val="006E5E0B"/>
    <w:rsid w:val="006E6D7D"/>
    <w:rsid w:val="006F6361"/>
    <w:rsid w:val="0071194A"/>
    <w:rsid w:val="007B54C8"/>
    <w:rsid w:val="008124E0"/>
    <w:rsid w:val="00820AB1"/>
    <w:rsid w:val="0083159C"/>
    <w:rsid w:val="0083699C"/>
    <w:rsid w:val="00837E0E"/>
    <w:rsid w:val="00850CF2"/>
    <w:rsid w:val="00865EF7"/>
    <w:rsid w:val="00872DBF"/>
    <w:rsid w:val="00873418"/>
    <w:rsid w:val="00885737"/>
    <w:rsid w:val="008C3AF4"/>
    <w:rsid w:val="00906E2E"/>
    <w:rsid w:val="00912080"/>
    <w:rsid w:val="00922C90"/>
    <w:rsid w:val="009336FB"/>
    <w:rsid w:val="00940D51"/>
    <w:rsid w:val="00943A44"/>
    <w:rsid w:val="009552CE"/>
    <w:rsid w:val="00975571"/>
    <w:rsid w:val="00983340"/>
    <w:rsid w:val="009D42FE"/>
    <w:rsid w:val="009D5A1C"/>
    <w:rsid w:val="009E1989"/>
    <w:rsid w:val="009E4ADE"/>
    <w:rsid w:val="009F2541"/>
    <w:rsid w:val="00A06EC6"/>
    <w:rsid w:val="00A14B67"/>
    <w:rsid w:val="00A6347B"/>
    <w:rsid w:val="00A71124"/>
    <w:rsid w:val="00AA2E73"/>
    <w:rsid w:val="00AB0CA0"/>
    <w:rsid w:val="00AB3B08"/>
    <w:rsid w:val="00AB540F"/>
    <w:rsid w:val="00AD5765"/>
    <w:rsid w:val="00AE13D7"/>
    <w:rsid w:val="00AE2DB7"/>
    <w:rsid w:val="00B83D44"/>
    <w:rsid w:val="00B875CF"/>
    <w:rsid w:val="00BA011B"/>
    <w:rsid w:val="00BA1E29"/>
    <w:rsid w:val="00BA392D"/>
    <w:rsid w:val="00BC6D3C"/>
    <w:rsid w:val="00BF2D4D"/>
    <w:rsid w:val="00BF5468"/>
    <w:rsid w:val="00C11141"/>
    <w:rsid w:val="00C522B1"/>
    <w:rsid w:val="00C548B2"/>
    <w:rsid w:val="00C60A3E"/>
    <w:rsid w:val="00C83690"/>
    <w:rsid w:val="00C9685E"/>
    <w:rsid w:val="00D04015"/>
    <w:rsid w:val="00D05B6A"/>
    <w:rsid w:val="00D10B25"/>
    <w:rsid w:val="00D278DA"/>
    <w:rsid w:val="00D3276D"/>
    <w:rsid w:val="00D4489F"/>
    <w:rsid w:val="00D47F77"/>
    <w:rsid w:val="00D5394E"/>
    <w:rsid w:val="00D708FD"/>
    <w:rsid w:val="00D72B9D"/>
    <w:rsid w:val="00D756EE"/>
    <w:rsid w:val="00D97C27"/>
    <w:rsid w:val="00DA07DD"/>
    <w:rsid w:val="00DB63AD"/>
    <w:rsid w:val="00DE2047"/>
    <w:rsid w:val="00DE35A0"/>
    <w:rsid w:val="00E20AB6"/>
    <w:rsid w:val="00E605D5"/>
    <w:rsid w:val="00E64D0F"/>
    <w:rsid w:val="00E751AA"/>
    <w:rsid w:val="00E80C32"/>
    <w:rsid w:val="00E82A55"/>
    <w:rsid w:val="00E910FA"/>
    <w:rsid w:val="00EA5C76"/>
    <w:rsid w:val="00EC7DA3"/>
    <w:rsid w:val="00EE3D34"/>
    <w:rsid w:val="00EE3F96"/>
    <w:rsid w:val="00F020BE"/>
    <w:rsid w:val="00F20193"/>
    <w:rsid w:val="00F35E1D"/>
    <w:rsid w:val="00F61662"/>
    <w:rsid w:val="00F75708"/>
    <w:rsid w:val="00F769C0"/>
    <w:rsid w:val="00F81591"/>
    <w:rsid w:val="00F8452F"/>
    <w:rsid w:val="00F875A5"/>
    <w:rsid w:val="00F9743E"/>
    <w:rsid w:val="00FB7C57"/>
    <w:rsid w:val="00FC75BD"/>
    <w:rsid w:val="00FF228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lang w:val="en-CA"/>
    </w:rPr>
  </w:style>
  <w:style w:type="paragraph" w:customStyle="1" w:styleId="GreyHeading">
    <w:name w:val="Grey Heading"/>
    <w:basedOn w:val="Normal"/>
    <w:qFormat/>
    <w:rsid w:val="00C83690"/>
    <w:pPr>
      <w:spacing w:after="120"/>
    </w:pPr>
    <w:rPr>
      <w:rFonts w:ascii="Verdana" w:hAnsi="Verdana" w:cs="Arial"/>
      <w:b/>
      <w:bCs/>
      <w:color w:val="595A59"/>
      <w:sz w:val="20"/>
      <w:szCs w:val="20"/>
      <w:lang w:val="en-CA"/>
    </w:rPr>
  </w:style>
  <w:style w:type="paragraph" w:customStyle="1" w:styleId="Subhead">
    <w:name w:val="Subhead"/>
    <w:basedOn w:val="Normal"/>
    <w:qFormat/>
    <w:rsid w:val="00C83690"/>
    <w:pPr>
      <w:spacing w:after="80"/>
    </w:pPr>
    <w:rPr>
      <w:rFonts w:ascii="Verdana" w:hAnsi="Verdana" w:cs="Arial"/>
      <w:b/>
      <w:sz w:val="20"/>
      <w:szCs w:val="20"/>
      <w:lang w:val="en-CA"/>
    </w:rPr>
  </w:style>
  <w:style w:type="paragraph" w:customStyle="1" w:styleId="Bullet">
    <w:name w:val="Bullet"/>
    <w:basedOn w:val="Normal"/>
    <w:qFormat/>
    <w:rsid w:val="00E80C32"/>
    <w:pPr>
      <w:numPr>
        <w:numId w:val="2"/>
      </w:numPr>
      <w:spacing w:after="80"/>
      <w:ind w:left="144" w:hanging="144"/>
    </w:pPr>
    <w:rPr>
      <w:rFonts w:ascii="Verdana" w:hAnsi="Verdana" w:cs="Arial"/>
      <w:sz w:val="20"/>
      <w:szCs w:val="20"/>
      <w:lang w:val="en-CA"/>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37E0E"/>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4"/>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lang w:val="en-CA"/>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0E4B52"/>
    <w:pPr>
      <w:spacing w:before="240"/>
    </w:pPr>
  </w:style>
  <w:style w:type="table" w:styleId="LightList-Accent5">
    <w:name w:val="Light List Accent 5"/>
    <w:basedOn w:val="TableNormal"/>
    <w:uiPriority w:val="61"/>
    <w:rsid w:val="008124E0"/>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lang w:val="en-CA"/>
    </w:rPr>
  </w:style>
  <w:style w:type="paragraph" w:customStyle="1" w:styleId="BlueChartHeading">
    <w:name w:val="Blue Chart Heading"/>
    <w:basedOn w:val="Normal"/>
    <w:qFormat/>
    <w:rsid w:val="00104B6E"/>
    <w:pPr>
      <w:spacing w:before="100" w:beforeAutospacing="1" w:after="100" w:afterAutospacing="1"/>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tblInd w:w="0" w:type="dxa"/>
      <w:tblCellMar>
        <w:top w:w="0" w:type="dxa"/>
        <w:left w:w="108" w:type="dxa"/>
        <w:bottom w:w="0" w:type="dxa"/>
        <w:right w:w="108" w:type="dxa"/>
      </w:tblCellMar>
    </w:tblPr>
  </w:style>
  <w:style w:type="paragraph" w:styleId="ListBullet">
    <w:name w:val="List Bullet"/>
    <w:basedOn w:val="Normal"/>
    <w:uiPriority w:val="99"/>
    <w:unhideWhenUsed/>
    <w:rsid w:val="005161C4"/>
    <w:pPr>
      <w:numPr>
        <w:numId w:val="11"/>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lang w:val="en-CA"/>
    </w:rPr>
  </w:style>
  <w:style w:type="paragraph" w:customStyle="1" w:styleId="LetteredList">
    <w:name w:val="Lettered List"/>
    <w:basedOn w:val="Copy"/>
    <w:qFormat/>
    <w:rsid w:val="00D708FD"/>
    <w:pPr>
      <w:numPr>
        <w:numId w:val="1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paragraph" w:customStyle="1" w:styleId="2ndBullet">
    <w:name w:val="2nd Bullet"/>
    <w:basedOn w:val="Bullet"/>
    <w:qFormat/>
    <w:rsid w:val="00156287"/>
    <w:pPr>
      <w:numPr>
        <w:ilvl w:val="1"/>
      </w:numPr>
      <w:ind w:left="360" w:hanging="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3" Type="http://schemas.openxmlformats.org/officeDocument/2006/relationships/image" Target="media/image4.jpg"/><Relationship Id="rId18" Type="http://schemas.openxmlformats.org/officeDocument/2006/relationships/image" Target="media/image9.png"/><Relationship Id="rId8" Type="http://schemas.openxmlformats.org/officeDocument/2006/relationships/hyperlink" Target="https://www.inspirefinanciallearning.ca/teachers/teaching/by-grades/grade-5/the-classroom-store/" TargetMode="External"/><Relationship Id="rId21" Type="http://schemas.openxmlformats.org/officeDocument/2006/relationships/image" Target="media/image12.png"/><Relationship Id="rId3" Type="http://schemas.openxmlformats.org/officeDocument/2006/relationships/styles" Target="styles.xml"/><Relationship Id="rId25" Type="http://schemas.openxmlformats.org/officeDocument/2006/relationships/image" Target="media/image130.png"/><Relationship Id="rId12" Type="http://schemas.openxmlformats.org/officeDocument/2006/relationships/header" Target="header2.xml"/><Relationship Id="rId17" Type="http://schemas.openxmlformats.org/officeDocument/2006/relationships/image" Target="media/image8.png"/><Relationship Id="rId7" Type="http://schemas.openxmlformats.org/officeDocument/2006/relationships/endnotes" Target="endnotes.xml"/><Relationship Id="rId20" Type="http://schemas.openxmlformats.org/officeDocument/2006/relationships/image" Target="media/image11.png"/><Relationship Id="rId29" Type="http://schemas.openxmlformats.org/officeDocument/2006/relationships/theme" Target="theme/theme1.xml"/><Relationship Id="rId16" Type="http://schemas.openxmlformats.org/officeDocument/2006/relationships/image" Target="media/image7.png"/><Relationship Id="rId2" Type="http://schemas.openxmlformats.org/officeDocument/2006/relationships/numbering" Target="numbering.xml"/><Relationship Id="rId24" Type="http://schemas.openxmlformats.org/officeDocument/2006/relationships/image" Target="media/image13.png"/><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4.xml"/><Relationship Id="rId23" Type="http://schemas.openxmlformats.org/officeDocument/2006/relationships/image" Target="media/image11.jpg"/><Relationship Id="rId28" Type="http://schemas.openxmlformats.org/officeDocument/2006/relationships/fontTable" Target="fontTable.xml"/><Relationship Id="rId15"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customXml" Target="../customXml/item3.xml"/><Relationship Id="rId9"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footer" Target="footer3.xml"/><Relationship Id="rId14" Type="http://schemas.openxmlformats.org/officeDocument/2006/relationships/image" Target="media/image5.png"/><Relationship Id="rId4" Type="http://schemas.openxmlformats.org/officeDocument/2006/relationships/settings" Target="settings.xml"/><Relationship Id="rId30"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almatier/Work/OTF/Lesson%20Plans%20To%20Do/OTF%20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0a82d92680f3167600f15f7f4cefd539">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1c824a6333bfb3336a2848f1e70911e"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741505-BFFE-904D-B697-DAD4894299C4}">
  <ds:schemaRefs>
    <ds:schemaRef ds:uri="http://schemas.openxmlformats.org/officeDocument/2006/bibliography"/>
  </ds:schemaRefs>
</ds:datastoreItem>
</file>

<file path=customXml/itemProps2.xml><?xml version="1.0" encoding="utf-8"?>
<ds:datastoreItem xmlns:ds="http://schemas.openxmlformats.org/officeDocument/2006/customXml" ds:itemID="{E295D57E-B94B-4913-9875-BE9D6F9836DE}"/>
</file>

<file path=customXml/itemProps3.xml><?xml version="1.0" encoding="utf-8"?>
<ds:datastoreItem xmlns:ds="http://schemas.openxmlformats.org/officeDocument/2006/customXml" ds:itemID="{521A270C-EFC2-41BA-AC1A-8D21864AEBFD}"/>
</file>

<file path=customXml/itemProps4.xml><?xml version="1.0" encoding="utf-8"?>
<ds:datastoreItem xmlns:ds="http://schemas.openxmlformats.org/officeDocument/2006/customXml" ds:itemID="{5EBF737D-FA36-4D3E-A65F-BAAAACA68CE5}"/>
</file>

<file path=docProps/app.xml><?xml version="1.0" encoding="utf-8"?>
<Properties xmlns="http://schemas.openxmlformats.org/officeDocument/2006/extended-properties" xmlns:vt="http://schemas.openxmlformats.org/officeDocument/2006/docPropsVTypes">
  <Template>OTF LP.dotx</Template>
  <TotalTime>9</TotalTime>
  <Pages>13</Pages>
  <Words>1648</Words>
  <Characters>9396</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Andrea Palmatier</cp:lastModifiedBy>
  <cp:revision>10</cp:revision>
  <cp:lastPrinted>2017-09-26T01:57:00Z</cp:lastPrinted>
  <dcterms:created xsi:type="dcterms:W3CDTF">2017-10-13T01:42:00Z</dcterms:created>
  <dcterms:modified xsi:type="dcterms:W3CDTF">2017-10-24T03:10:00Z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