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6FBA" w14:paraId="408307FB" w14:textId="77777777" w:rsidTr="00820183">
        <w:trPr>
          <w:trHeight w:val="441"/>
        </w:trPr>
        <w:tc>
          <w:tcPr>
            <w:tcW w:w="10790" w:type="dxa"/>
            <w:shd w:val="clear" w:color="auto" w:fill="54B948"/>
            <w:tcMar>
              <w:left w:w="259" w:type="dxa"/>
              <w:right w:w="115" w:type="dxa"/>
            </w:tcMar>
            <w:vAlign w:val="center"/>
          </w:tcPr>
          <w:p w14:paraId="47C3E05C" w14:textId="7FF56CB3" w:rsidR="00916FBA" w:rsidRDefault="00916FBA" w:rsidP="00AE2DB7">
            <w:pPr>
              <w:pStyle w:val="ChartHeading"/>
              <w:rPr>
                <w:sz w:val="13"/>
                <w:szCs w:val="13"/>
              </w:rPr>
            </w:pPr>
            <w:r>
              <w:t>À propos de cette leçon</w:t>
            </w:r>
          </w:p>
        </w:tc>
      </w:tr>
      <w:tr w:rsidR="00916FBA" w14:paraId="176BA298" w14:textId="77777777" w:rsidTr="003C6FE8">
        <w:trPr>
          <w:trHeight w:val="1584"/>
        </w:trPr>
        <w:tc>
          <w:tcPr>
            <w:tcW w:w="10790" w:type="dxa"/>
            <w:shd w:val="clear" w:color="auto" w:fill="E6F5E4"/>
            <w:tcMar>
              <w:left w:w="259" w:type="dxa"/>
              <w:right w:w="259" w:type="dxa"/>
            </w:tcMar>
            <w:vAlign w:val="center"/>
          </w:tcPr>
          <w:p w14:paraId="7DD60ADC" w14:textId="1A0DD48E" w:rsidR="00916FBA" w:rsidRDefault="003C6FE8" w:rsidP="00547017">
            <w:pPr>
              <w:pStyle w:val="Copy"/>
            </w:pPr>
            <w:r w:rsidRPr="003C6FE8">
              <w:rPr>
                <w:lang w:val="en-US"/>
              </w:rPr>
              <w:t>L’argent des contribuables devrait-il servir à sauver une entreprise au bord du gouffre? Dans la présente leçon, les élèves étudieront les avantages et les inconvénients de l’aide financière gouvernementale et acquerront une compréhension de base des répercussions qu’ont l’emprunt et le prêt sur l’ensemble de l’économie.</w:t>
            </w:r>
          </w:p>
        </w:tc>
      </w:tr>
    </w:tbl>
    <w:p w14:paraId="174960B0"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916FBA" w14:paraId="4F8B568B" w14:textId="77777777" w:rsidTr="00AB3B0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750EEDA4" w14:textId="0769528D" w:rsidR="00916FBA" w:rsidRPr="00030CB4" w:rsidRDefault="00916FBA" w:rsidP="00AB3B08">
            <w:pPr>
              <w:jc w:val="center"/>
              <w:rPr>
                <w:rFonts w:ascii="Verdana" w:hAnsi="Verdana" w:cs="Arial"/>
                <w:b/>
                <w:color w:val="FFFFFF" w:themeColor="background1"/>
                <w:sz w:val="20"/>
                <w:szCs w:val="20"/>
              </w:rPr>
            </w:pPr>
            <w:r>
              <w:rPr>
                <w:rFonts w:ascii="Verdana" w:hAnsi="Verdana"/>
                <w:b/>
                <w:color w:val="FFFFFF" w:themeColor="background1"/>
                <w:sz w:val="20"/>
              </w:rPr>
              <w:t>Niveau scolaire</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58BFA523" w14:textId="3F75300F" w:rsidR="00916FBA" w:rsidRPr="00030CB4" w:rsidRDefault="00916FBA" w:rsidP="009F2541">
            <w:pPr>
              <w:rPr>
                <w:rFonts w:ascii="Verdana" w:hAnsi="Verdana" w:cs="Arial"/>
                <w:b/>
                <w:color w:val="FFFFFF" w:themeColor="background1"/>
                <w:sz w:val="20"/>
                <w:szCs w:val="20"/>
              </w:rPr>
            </w:pPr>
            <w:r>
              <w:rPr>
                <w:rFonts w:ascii="Verdana" w:hAnsi="Verdana"/>
                <w:b/>
                <w:color w:val="FFFFFF" w:themeColor="background1"/>
                <w:sz w:val="20"/>
              </w:rPr>
              <w:t>Cours/matières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B2F1398" w14:textId="53EDB6DD" w:rsidR="00916FBA" w:rsidRPr="00030CB4" w:rsidRDefault="00916FBA" w:rsidP="009F2541">
            <w:pPr>
              <w:rPr>
                <w:rFonts w:ascii="Verdana" w:hAnsi="Verdana" w:cs="Arial"/>
                <w:b/>
                <w:color w:val="FFFFFF" w:themeColor="background1"/>
                <w:sz w:val="20"/>
                <w:szCs w:val="20"/>
              </w:rPr>
            </w:pPr>
            <w:r>
              <w:rPr>
                <w:rFonts w:ascii="Verdana" w:hAnsi="Verdana"/>
                <w:b/>
                <w:color w:val="FFFFFF" w:themeColor="background1"/>
                <w:sz w:val="20"/>
              </w:rPr>
              <w:t>Objectif d’apprentissage</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00BE2B73" w14:textId="77777777" w:rsidR="00916FBA" w:rsidRPr="00030CB4" w:rsidRDefault="00916FBA" w:rsidP="00DF4441">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379E50B7" w14:textId="1A95978C" w:rsidR="00916FBA" w:rsidRPr="00030CB4" w:rsidRDefault="00916FBA" w:rsidP="00E910FA">
            <w:pPr>
              <w:jc w:val="center"/>
              <w:rPr>
                <w:rFonts w:ascii="Verdana" w:hAnsi="Verdana" w:cs="Arial"/>
                <w:b/>
                <w:color w:val="FFFFFF" w:themeColor="background1"/>
                <w:sz w:val="20"/>
                <w:szCs w:val="20"/>
              </w:rPr>
            </w:pPr>
            <w:r>
              <w:rPr>
                <w:rFonts w:ascii="Verdana" w:hAnsi="Verdana"/>
                <w:b/>
                <w:color w:val="FFFFFF" w:themeColor="background1"/>
                <w:sz w:val="20"/>
              </w:rPr>
              <w:t>suggérée</w:t>
            </w:r>
          </w:p>
        </w:tc>
      </w:tr>
      <w:tr w:rsidR="00916FBA" w14:paraId="0F7CE71C" w14:textId="77777777" w:rsidTr="008954DC">
        <w:trPr>
          <w:trHeight w:val="2574"/>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2F83F913" w14:textId="6B234283" w:rsidR="00916FBA" w:rsidRPr="00030CB4" w:rsidRDefault="00D52F6A" w:rsidP="00872DBF">
            <w:pPr>
              <w:pStyle w:val="GradeLevel"/>
              <w:rPr>
                <w:sz w:val="18"/>
                <w:szCs w:val="18"/>
              </w:rPr>
            </w:pPr>
            <w:r>
              <w:t>12</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BC5BF45" w14:textId="77777777" w:rsidR="008F66BB" w:rsidRDefault="008F66BB" w:rsidP="009F1813">
            <w:pPr>
              <w:pStyle w:val="Copy"/>
              <w:rPr>
                <w:lang w:val="en-US"/>
              </w:rPr>
            </w:pPr>
            <w:r w:rsidRPr="008F66BB">
              <w:rPr>
                <w:lang w:val="en-US"/>
              </w:rPr>
              <w:t xml:space="preserve">Entrepreneuriat (BDV4C) </w:t>
            </w:r>
          </w:p>
          <w:p w14:paraId="74F71AED" w14:textId="71EDB258" w:rsidR="00916FBA" w:rsidRPr="00EA5962" w:rsidRDefault="008F66BB" w:rsidP="009F1813">
            <w:pPr>
              <w:pStyle w:val="Copy"/>
              <w:rPr>
                <w:color w:val="000000" w:themeColor="text1"/>
              </w:rPr>
            </w:pPr>
            <w:r w:rsidRPr="008F66BB">
              <w:rPr>
                <w:lang w:val="en-US"/>
              </w:rPr>
              <w:t>Comptabilité (BAT4M/BAM4E)</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06ED4E11" w14:textId="77777777" w:rsidR="00916FBA" w:rsidRDefault="00916FBA" w:rsidP="00916FBA">
            <w:pPr>
              <w:pStyle w:val="Copy"/>
            </w:pPr>
            <w:r>
              <w:t>À la fin de cette leçon, les élèves pourront :</w:t>
            </w:r>
          </w:p>
          <w:p w14:paraId="08ECC650" w14:textId="77777777" w:rsidR="00916FBA" w:rsidRPr="008F66BB" w:rsidRDefault="008F66BB" w:rsidP="00916FBA">
            <w:pPr>
              <w:pStyle w:val="Bullet"/>
            </w:pPr>
            <w:r w:rsidRPr="008F66BB">
              <w:rPr>
                <w:lang w:val="en-US"/>
              </w:rPr>
              <w:t>utiliser couramment la terminologie financière;</w:t>
            </w:r>
          </w:p>
          <w:p w14:paraId="73235AC1" w14:textId="77777777" w:rsidR="008F66BB" w:rsidRPr="008F66BB" w:rsidRDefault="008F66BB" w:rsidP="008F66BB">
            <w:pPr>
              <w:pStyle w:val="Bullet"/>
              <w:rPr>
                <w:lang w:val="en-US"/>
              </w:rPr>
            </w:pPr>
            <w:r w:rsidRPr="008F66BB">
              <w:rPr>
                <w:lang w:val="en-US"/>
              </w:rPr>
              <w:t>comparer les coûts associés à diverses situations de</w:t>
            </w:r>
          </w:p>
          <w:p w14:paraId="2E5D80DF" w14:textId="77777777" w:rsidR="008F66BB" w:rsidRPr="008F66BB" w:rsidRDefault="008F66BB" w:rsidP="008F66BB">
            <w:pPr>
              <w:pStyle w:val="Bullet"/>
              <w:rPr>
                <w:lang w:val="en-US"/>
              </w:rPr>
            </w:pPr>
            <w:r w:rsidRPr="008F66BB">
              <w:rPr>
                <w:lang w:val="en-US"/>
              </w:rPr>
              <w:t>dépense, dont ceux associés à l’endettement;</w:t>
            </w:r>
          </w:p>
          <w:p w14:paraId="5425AE12" w14:textId="77777777" w:rsidR="008F66BB" w:rsidRPr="008F66BB" w:rsidRDefault="008F66BB" w:rsidP="008F66BB">
            <w:pPr>
              <w:pStyle w:val="Bullet"/>
              <w:rPr>
                <w:lang w:val="en-US"/>
              </w:rPr>
            </w:pPr>
            <w:r w:rsidRPr="008F66BB">
              <w:rPr>
                <w:lang w:val="en-US"/>
              </w:rPr>
              <w:t>analyser les corrélations entre le revenu et des facteurs comme l’éducation, l’économie ainsi que l’offre et la demande en matière de main-d’œuvre;</w:t>
            </w:r>
          </w:p>
          <w:p w14:paraId="4493D82F" w14:textId="77777777" w:rsidR="008F66BB" w:rsidRPr="008F66BB" w:rsidRDefault="008F66BB" w:rsidP="008F66BB">
            <w:pPr>
              <w:pStyle w:val="Bullet"/>
              <w:rPr>
                <w:lang w:val="en-US"/>
              </w:rPr>
            </w:pPr>
            <w:r w:rsidRPr="008F66BB">
              <w:rPr>
                <w:lang w:val="en-US"/>
              </w:rPr>
              <w:t>analyser le rôle de la responsabilité individuelle dans l’épargne;</w:t>
            </w:r>
          </w:p>
          <w:p w14:paraId="2BB0BF83" w14:textId="76D94F46" w:rsidR="008F66BB" w:rsidRPr="00030CB4" w:rsidRDefault="008F66BB" w:rsidP="008F66BB">
            <w:pPr>
              <w:pStyle w:val="Bullet"/>
            </w:pPr>
            <w:r w:rsidRPr="008F66BB">
              <w:rPr>
                <w:lang w:val="en-US"/>
              </w:rPr>
              <w:t>comparer les avantages et les inconvénients de divers mécanismes d’épargne et de placement pour ce qui est de leur utilisation.</w:t>
            </w:r>
          </w:p>
        </w:tc>
        <w:tc>
          <w:tcPr>
            <w:tcW w:w="1500" w:type="dxa"/>
            <w:tcBorders>
              <w:top w:val="nil"/>
              <w:left w:val="single" w:sz="8" w:space="0" w:color="54B948"/>
              <w:bottom w:val="single" w:sz="8" w:space="0" w:color="54B948"/>
              <w:right w:val="single" w:sz="8" w:space="0" w:color="54B948"/>
            </w:tcBorders>
            <w:tcMar>
              <w:top w:w="173" w:type="dxa"/>
              <w:left w:w="115" w:type="dxa"/>
              <w:right w:w="115" w:type="dxa"/>
            </w:tcMar>
          </w:tcPr>
          <w:p w14:paraId="36AFC09C" w14:textId="15CA0FD6" w:rsidR="00916FBA" w:rsidRPr="00030CB4" w:rsidRDefault="008F66BB" w:rsidP="00DC674A">
            <w:pPr>
              <w:pStyle w:val="CopyCentred"/>
            </w:pPr>
            <w:r>
              <w:rPr>
                <w:color w:val="000000" w:themeColor="text1"/>
              </w:rPr>
              <w:t>7</w:t>
            </w:r>
            <w:r w:rsidR="00916FBA">
              <w:rPr>
                <w:color w:val="000000" w:themeColor="text1"/>
              </w:rPr>
              <w:t xml:space="preserve">0 </w:t>
            </w:r>
            <w:r w:rsidR="00916FBA">
              <w:t>m</w:t>
            </w:r>
            <w:r w:rsidR="00916FBA" w:rsidRPr="009F1813">
              <w:t>in</w:t>
            </w:r>
            <w:r w:rsidR="00737F0B">
              <w:t>utes</w:t>
            </w:r>
          </w:p>
        </w:tc>
      </w:tr>
    </w:tbl>
    <w:p w14:paraId="75AF3742" w14:textId="77777777" w:rsidR="008C7CF7" w:rsidRPr="00376D39" w:rsidRDefault="008C7CF7" w:rsidP="00380F87">
      <w:pPr>
        <w:rPr>
          <w:rFonts w:ascii="Verdana" w:hAnsi="Verdana" w:cs="Arial"/>
          <w:sz w:val="13"/>
          <w:szCs w:val="13"/>
        </w:rPr>
      </w:pPr>
    </w:p>
    <w:p w14:paraId="0763493B" w14:textId="77777777" w:rsidR="00E80C32" w:rsidRPr="002D0AF9" w:rsidRDefault="00872DBF" w:rsidP="00577745">
      <w:pPr>
        <w:sectPr w:rsidR="00E80C32" w:rsidRPr="002D0AF9" w:rsidSect="009F1813">
          <w:headerReference w:type="default" r:id="rId8"/>
          <w:footerReference w:type="even" r:id="rId9"/>
          <w:footerReference w:type="default" r:id="rId10"/>
          <w:pgSz w:w="12240" w:h="15840"/>
          <w:pgMar w:top="547" w:right="720" w:bottom="720" w:left="720" w:header="1584" w:footer="1080" w:gutter="0"/>
          <w:cols w:space="708"/>
          <w:docGrid w:linePitch="360"/>
        </w:sectPr>
      </w:pPr>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D52F6A" w14:paraId="0442E284" w14:textId="77777777" w:rsidTr="00B767A8">
        <w:trPr>
          <w:trHeight w:val="441"/>
        </w:trPr>
        <w:tc>
          <w:tcPr>
            <w:tcW w:w="10800" w:type="dxa"/>
            <w:shd w:val="clear" w:color="auto" w:fill="54B948"/>
            <w:tcMar>
              <w:left w:w="259" w:type="dxa"/>
              <w:right w:w="115" w:type="dxa"/>
            </w:tcMar>
            <w:vAlign w:val="center"/>
          </w:tcPr>
          <w:p w14:paraId="55930565" w14:textId="77777777" w:rsidR="00D52F6A" w:rsidRDefault="00D52F6A" w:rsidP="00B767A8">
            <w:pPr>
              <w:pStyle w:val="ChartHeading"/>
              <w:rPr>
                <w:sz w:val="13"/>
                <w:szCs w:val="13"/>
              </w:rPr>
            </w:pPr>
            <w:r>
              <w:lastRenderedPageBreak/>
              <w:t>Liens avec le curriculum</w:t>
            </w:r>
          </w:p>
        </w:tc>
      </w:tr>
      <w:tr w:rsidR="00D52F6A" w14:paraId="71F23CC4" w14:textId="77777777" w:rsidTr="00B767A8">
        <w:trPr>
          <w:trHeight w:val="20"/>
        </w:trPr>
        <w:tc>
          <w:tcPr>
            <w:tcW w:w="10800" w:type="dxa"/>
            <w:shd w:val="clear" w:color="auto" w:fill="auto"/>
            <w:tcMar>
              <w:top w:w="173" w:type="dxa"/>
              <w:left w:w="259" w:type="dxa"/>
              <w:bottom w:w="173" w:type="dxa"/>
              <w:right w:w="115" w:type="dxa"/>
            </w:tcMar>
          </w:tcPr>
          <w:p w14:paraId="14F887DF" w14:textId="77777777" w:rsidR="00D52F6A" w:rsidRDefault="00D52F6A" w:rsidP="00B767A8">
            <w:pPr>
              <w:pStyle w:val="GreyHeading"/>
              <w:rPr>
                <w:lang w:val="en-US" w:bidi="fr-CA"/>
              </w:rPr>
            </w:pPr>
            <w:r w:rsidRPr="00D52F6A">
              <w:rPr>
                <w:lang w:val="en-US" w:bidi="fr-CA"/>
              </w:rPr>
              <w:t>Affaires et commerce, 11</w:t>
            </w:r>
            <w:r w:rsidRPr="00D52F6A">
              <w:rPr>
                <w:vertAlign w:val="superscript"/>
                <w:lang w:val="en-US" w:bidi="fr-CA"/>
              </w:rPr>
              <w:t>e</w:t>
            </w:r>
            <w:r w:rsidRPr="00D52F6A">
              <w:rPr>
                <w:lang w:val="en-US" w:bidi="fr-CA"/>
              </w:rPr>
              <w:t xml:space="preserve"> et 12</w:t>
            </w:r>
            <w:r w:rsidRPr="00D52F6A">
              <w:rPr>
                <w:vertAlign w:val="superscript"/>
                <w:lang w:val="en-US" w:bidi="fr-CA"/>
              </w:rPr>
              <w:t>e</w:t>
            </w:r>
            <w:r w:rsidRPr="00D52F6A">
              <w:rPr>
                <w:lang w:val="en-US" w:bidi="fr-CA"/>
              </w:rPr>
              <w:t xml:space="preserve"> année (2006) </w:t>
            </w:r>
          </w:p>
          <w:p w14:paraId="1D81260B" w14:textId="77777777" w:rsidR="00D52F6A" w:rsidRPr="00D52F6A" w:rsidRDefault="00D52F6A" w:rsidP="00B767A8">
            <w:pPr>
              <w:pStyle w:val="GreyHeading"/>
              <w:rPr>
                <w:lang w:val="en-US" w:bidi="fr-CA"/>
              </w:rPr>
            </w:pPr>
            <w:r>
              <w:rPr>
                <w:lang w:val="en-US" w:bidi="fr-CA"/>
              </w:rPr>
              <w:t xml:space="preserve">Entrepreneuriat : planification d’une </w:t>
            </w:r>
            <w:r w:rsidRPr="00D52F6A">
              <w:rPr>
                <w:lang w:val="en-US" w:bidi="fr-CA"/>
              </w:rPr>
              <w:t>entreprise (BDV4C)</w:t>
            </w:r>
          </w:p>
          <w:p w14:paraId="7E9D3807" w14:textId="77777777" w:rsidR="00D52F6A" w:rsidRPr="00D52F6A" w:rsidRDefault="00D52F6A" w:rsidP="00B767A8">
            <w:pPr>
              <w:pStyle w:val="Subhead"/>
              <w:rPr>
                <w:lang w:bidi="fr-CA"/>
              </w:rPr>
            </w:pPr>
            <w:r w:rsidRPr="00D52F6A">
              <w:rPr>
                <w:lang w:bidi="fr-CA"/>
              </w:rPr>
              <w:t>Attente – Démarrage d’une entreprise traditionnelle ou virtuelle</w:t>
            </w:r>
          </w:p>
          <w:p w14:paraId="707B620C" w14:textId="77777777" w:rsidR="00D52F6A" w:rsidRPr="00D52F6A" w:rsidRDefault="00D52F6A" w:rsidP="00B767A8">
            <w:pPr>
              <w:pStyle w:val="Bullet"/>
              <w:rPr>
                <w:lang w:bidi="fr-CA"/>
              </w:rPr>
            </w:pPr>
            <w:r w:rsidRPr="00D52F6A">
              <w:rPr>
                <w:lang w:bidi="fr-CA"/>
              </w:rPr>
              <w:t>Analyser les facteurs à considérer lors du démarrage d’une entreprise traditionnelle ou virtuelle.</w:t>
            </w:r>
          </w:p>
          <w:p w14:paraId="486D49CA" w14:textId="77777777" w:rsidR="00D52F6A" w:rsidRPr="00D52F6A" w:rsidRDefault="00D52F6A" w:rsidP="00B767A8">
            <w:pPr>
              <w:pStyle w:val="SpaceBetween"/>
              <w:rPr>
                <w:lang w:bidi="fr-CA"/>
              </w:rPr>
            </w:pPr>
          </w:p>
          <w:p w14:paraId="23B4A5B9" w14:textId="77777777" w:rsidR="00D52F6A" w:rsidRPr="00D52F6A" w:rsidRDefault="00D52F6A" w:rsidP="00B767A8">
            <w:pPr>
              <w:pStyle w:val="Subhead"/>
              <w:rPr>
                <w:lang w:bidi="fr-CA"/>
              </w:rPr>
            </w:pPr>
            <w:r w:rsidRPr="00D52F6A">
              <w:rPr>
                <w:lang w:bidi="fr-CA"/>
              </w:rPr>
              <w:t>Contenus d’apprentissage – Facteurs à considérer lors du démarrage d’une entreprise</w:t>
            </w:r>
          </w:p>
          <w:p w14:paraId="64466DCA" w14:textId="77777777" w:rsidR="00D52F6A" w:rsidRPr="00D52F6A" w:rsidRDefault="00D52F6A" w:rsidP="00B767A8">
            <w:pPr>
              <w:pStyle w:val="Bullet"/>
              <w:rPr>
                <w:lang w:bidi="fr-CA"/>
              </w:rPr>
            </w:pPr>
            <w:r w:rsidRPr="00D52F6A">
              <w:rPr>
                <w:lang w:bidi="fr-CA"/>
              </w:rPr>
              <w:t>Résumer les facteurs qui contribuent au succès ou à l’échec d’une entreprise traditionnelle ou virtuelle.</w:t>
            </w:r>
          </w:p>
          <w:p w14:paraId="27641C75" w14:textId="77777777" w:rsidR="00D52F6A" w:rsidRDefault="00D52F6A" w:rsidP="00B767A8">
            <w:pPr>
              <w:pStyle w:val="Bullet"/>
            </w:pPr>
            <w:r w:rsidRPr="00D52F6A">
              <w:rPr>
                <w:lang w:bidi="fr-CA"/>
              </w:rPr>
              <w:t>Expliquer l’importance de l’éthique et de la responsabilité sociale dans l’exploitation d’une entreprise.</w:t>
            </w:r>
          </w:p>
          <w:p w14:paraId="670AE0AC" w14:textId="77777777" w:rsidR="00D52F6A" w:rsidRDefault="00D52F6A" w:rsidP="00D52F6A">
            <w:pPr>
              <w:pStyle w:val="IntroCopy"/>
              <w:rPr>
                <w:lang w:bidi="fr-CA"/>
              </w:rPr>
            </w:pPr>
          </w:p>
          <w:p w14:paraId="46A473E5" w14:textId="51AFD4F4" w:rsidR="00D52F6A" w:rsidRPr="00D52F6A" w:rsidRDefault="00D52F6A" w:rsidP="00D52F6A">
            <w:pPr>
              <w:pStyle w:val="GreyHeading"/>
              <w:rPr>
                <w:lang w:bidi="fr-CA"/>
              </w:rPr>
            </w:pPr>
            <w:r w:rsidRPr="00D52F6A">
              <w:rPr>
                <w:lang w:bidi="fr-CA"/>
              </w:rPr>
              <w:t>Affaires et commerce, 11</w:t>
            </w:r>
            <w:r w:rsidRPr="009D7377">
              <w:rPr>
                <w:vertAlign w:val="superscript"/>
                <w:lang w:bidi="fr-CA"/>
              </w:rPr>
              <w:t>e</w:t>
            </w:r>
            <w:r w:rsidRPr="00D52F6A">
              <w:rPr>
                <w:lang w:bidi="fr-CA"/>
              </w:rPr>
              <w:t xml:space="preserve"> et 12</w:t>
            </w:r>
            <w:bookmarkStart w:id="0" w:name="_GoBack"/>
            <w:r w:rsidRPr="009D7377">
              <w:rPr>
                <w:vertAlign w:val="superscript"/>
                <w:lang w:bidi="fr-CA"/>
              </w:rPr>
              <w:t>e</w:t>
            </w:r>
            <w:bookmarkEnd w:id="0"/>
            <w:r w:rsidRPr="00D52F6A">
              <w:rPr>
                <w:lang w:bidi="fr-CA"/>
              </w:rPr>
              <w:t xml:space="preserve"> </w:t>
            </w:r>
            <w:r>
              <w:rPr>
                <w:lang w:bidi="fr-CA"/>
              </w:rPr>
              <w:t xml:space="preserve">année (2006) Principes de comptabilité </w:t>
            </w:r>
            <w:r w:rsidRPr="00D52F6A">
              <w:rPr>
                <w:lang w:bidi="fr-CA"/>
              </w:rPr>
              <w:t>financière (BAT4M)</w:t>
            </w:r>
          </w:p>
          <w:p w14:paraId="2DFEE54B" w14:textId="77777777" w:rsidR="00D52F6A" w:rsidRPr="00D52F6A" w:rsidRDefault="00D52F6A" w:rsidP="00D52F6A">
            <w:pPr>
              <w:pStyle w:val="Subhead"/>
              <w:rPr>
                <w:lang w:bidi="fr-CA"/>
              </w:rPr>
            </w:pPr>
            <w:r w:rsidRPr="00D52F6A">
              <w:rPr>
                <w:lang w:bidi="fr-CA"/>
              </w:rPr>
              <w:t>Attente – Analyse financière et processus décisionnel</w:t>
            </w:r>
          </w:p>
          <w:p w14:paraId="26AF4491" w14:textId="77777777" w:rsidR="00D52F6A" w:rsidRPr="00D52F6A" w:rsidRDefault="00D52F6A" w:rsidP="00D52F6A">
            <w:pPr>
              <w:pStyle w:val="Bullet"/>
              <w:rPr>
                <w:lang w:val="en-US" w:bidi="fr-CA"/>
              </w:rPr>
            </w:pPr>
            <w:r w:rsidRPr="00D52F6A">
              <w:rPr>
                <w:lang w:val="en-US" w:bidi="fr-CA"/>
              </w:rPr>
              <w:t>Comparer les sources de financement d’une entreprise.</w:t>
            </w:r>
          </w:p>
          <w:p w14:paraId="275A0845" w14:textId="77777777" w:rsidR="00D52F6A" w:rsidRDefault="00D52F6A" w:rsidP="00D52F6A">
            <w:pPr>
              <w:pStyle w:val="SpaceBetween"/>
              <w:rPr>
                <w:lang w:bidi="fr-CA"/>
              </w:rPr>
            </w:pPr>
          </w:p>
          <w:p w14:paraId="2CE62BBE" w14:textId="77777777" w:rsidR="00D52F6A" w:rsidRPr="00D52F6A" w:rsidRDefault="00D52F6A" w:rsidP="00D52F6A">
            <w:pPr>
              <w:pStyle w:val="Subhead"/>
              <w:rPr>
                <w:lang w:bidi="fr-CA"/>
              </w:rPr>
            </w:pPr>
            <w:r w:rsidRPr="00D52F6A">
              <w:rPr>
                <w:lang w:bidi="fr-CA"/>
              </w:rPr>
              <w:t>Contenu d’apprentissage – Sources de financement</w:t>
            </w:r>
          </w:p>
          <w:p w14:paraId="1528F34A" w14:textId="77777777" w:rsidR="00D52F6A" w:rsidRPr="00D52F6A" w:rsidRDefault="00D52F6A" w:rsidP="00D52F6A">
            <w:pPr>
              <w:pStyle w:val="Bullet"/>
              <w:rPr>
                <w:lang w:val="en-US" w:bidi="fr-CA"/>
              </w:rPr>
            </w:pPr>
            <w:r w:rsidRPr="00D52F6A">
              <w:rPr>
                <w:lang w:val="en-US" w:bidi="fr-CA"/>
              </w:rPr>
              <w:t>Expliquer les caractéristiques du financement à long terme (par exemple, les obligations, les effets à payer, les emprunts) et du financement par actions (par exemple, la vente d’actions ordinaires, participatives ou privilégiées).</w:t>
            </w:r>
          </w:p>
          <w:p w14:paraId="43FBF41E" w14:textId="77777777" w:rsidR="00D52F6A" w:rsidRDefault="00D52F6A" w:rsidP="00D52F6A">
            <w:pPr>
              <w:pStyle w:val="SpaceBetween"/>
              <w:rPr>
                <w:lang w:bidi="fr-CA"/>
              </w:rPr>
            </w:pPr>
          </w:p>
          <w:p w14:paraId="5F0A1A80" w14:textId="77777777" w:rsidR="00D52F6A" w:rsidRPr="00D52F6A" w:rsidRDefault="00D52F6A" w:rsidP="00D52F6A">
            <w:pPr>
              <w:pStyle w:val="Subhead"/>
              <w:rPr>
                <w:lang w:bidi="fr-CA"/>
              </w:rPr>
            </w:pPr>
            <w:r w:rsidRPr="00D52F6A">
              <w:rPr>
                <w:lang w:bidi="fr-CA"/>
              </w:rPr>
              <w:t>Contenu d’apprentissage – Analyse financière</w:t>
            </w:r>
          </w:p>
          <w:p w14:paraId="7CEED870" w14:textId="21A77851" w:rsidR="00D52F6A" w:rsidRPr="00AE2DB7" w:rsidRDefault="00D52F6A" w:rsidP="00D52F6A">
            <w:pPr>
              <w:pStyle w:val="Bullet"/>
            </w:pPr>
            <w:r w:rsidRPr="00D52F6A">
              <w:rPr>
                <w:lang w:val="en-US" w:bidi="fr-CA"/>
              </w:rPr>
              <w:t>Évaluer le rôle et l’incidence de l’analyse financière dans le processus décisionnel en comptabilité.</w:t>
            </w:r>
          </w:p>
        </w:tc>
      </w:tr>
    </w:tbl>
    <w:p w14:paraId="7169654F" w14:textId="77777777" w:rsidR="00D52F6A" w:rsidRDefault="00D52F6A" w:rsidP="002D0AF9">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D52F6A" w14:paraId="6033C19D" w14:textId="77777777" w:rsidTr="00B767A8">
        <w:trPr>
          <w:trHeight w:val="441"/>
        </w:trPr>
        <w:tc>
          <w:tcPr>
            <w:tcW w:w="10800" w:type="dxa"/>
            <w:tcBorders>
              <w:bottom w:val="single" w:sz="8" w:space="0" w:color="54B948"/>
            </w:tcBorders>
            <w:shd w:val="clear" w:color="auto" w:fill="54B948"/>
            <w:tcMar>
              <w:left w:w="259" w:type="dxa"/>
              <w:right w:w="115" w:type="dxa"/>
            </w:tcMar>
            <w:vAlign w:val="center"/>
          </w:tcPr>
          <w:p w14:paraId="0BF8BB3D" w14:textId="77777777" w:rsidR="00D52F6A" w:rsidRDefault="00D52F6A" w:rsidP="00B767A8">
            <w:pPr>
              <w:pStyle w:val="ChartHeading"/>
              <w:rPr>
                <w:sz w:val="13"/>
                <w:szCs w:val="13"/>
              </w:rPr>
            </w:pPr>
            <w:r>
              <w:t>Matériel</w:t>
            </w:r>
          </w:p>
        </w:tc>
      </w:tr>
      <w:tr w:rsidR="00D52F6A" w14:paraId="314CB10D" w14:textId="77777777" w:rsidTr="00B767A8">
        <w:trPr>
          <w:trHeight w:val="1008"/>
        </w:trPr>
        <w:tc>
          <w:tcPr>
            <w:tcW w:w="10800" w:type="dxa"/>
            <w:tcBorders>
              <w:bottom w:val="single" w:sz="8" w:space="0" w:color="54B948"/>
            </w:tcBorders>
            <w:shd w:val="clear" w:color="auto" w:fill="auto"/>
            <w:tcMar>
              <w:top w:w="173" w:type="dxa"/>
              <w:left w:w="259" w:type="dxa"/>
              <w:bottom w:w="173" w:type="dxa"/>
              <w:right w:w="115" w:type="dxa"/>
            </w:tcMar>
          </w:tcPr>
          <w:p w14:paraId="6AD85E66" w14:textId="77777777" w:rsidR="00D52F6A" w:rsidRPr="00D52F6A" w:rsidRDefault="00D52F6A" w:rsidP="00D52F6A">
            <w:pPr>
              <w:pStyle w:val="Bullet"/>
              <w:rPr>
                <w:lang w:val="en-US" w:bidi="fr-CA"/>
              </w:rPr>
            </w:pPr>
            <w:r w:rsidRPr="00D52F6A">
              <w:rPr>
                <w:lang w:val="en-US" w:bidi="fr-CA"/>
              </w:rPr>
              <w:t>Petit seau en plastique ou image d’un seau</w:t>
            </w:r>
          </w:p>
          <w:p w14:paraId="09AA4E71" w14:textId="77777777" w:rsidR="00D52F6A" w:rsidRPr="00D52F6A" w:rsidRDefault="00D52F6A" w:rsidP="00D52F6A">
            <w:pPr>
              <w:pStyle w:val="Bullet"/>
              <w:rPr>
                <w:lang w:val="en-US" w:bidi="fr-CA"/>
              </w:rPr>
            </w:pPr>
            <w:r w:rsidRPr="00D52F6A">
              <w:rPr>
                <w:lang w:val="en-US" w:bidi="fr-CA"/>
              </w:rPr>
              <w:t>Le grand sauvetage (annexe A)</w:t>
            </w:r>
          </w:p>
          <w:p w14:paraId="6590015E" w14:textId="77777777" w:rsidR="00D52F6A" w:rsidRPr="00D52F6A" w:rsidRDefault="00D52F6A" w:rsidP="00D52F6A">
            <w:pPr>
              <w:pStyle w:val="Bullet"/>
              <w:rPr>
                <w:lang w:val="en-US" w:bidi="fr-CA"/>
              </w:rPr>
            </w:pPr>
            <w:r w:rsidRPr="00D52F6A">
              <w:rPr>
                <w:lang w:val="en-US" w:bidi="fr-CA"/>
              </w:rPr>
              <w:t>Activité de réflexion supplémentaire nº 1 (annexe B)</w:t>
            </w:r>
          </w:p>
          <w:p w14:paraId="29BF7733" w14:textId="60915574" w:rsidR="00D52F6A" w:rsidRPr="00AE2DB7" w:rsidRDefault="00D52F6A" w:rsidP="00D52F6A">
            <w:pPr>
              <w:pStyle w:val="Bullet"/>
            </w:pPr>
            <w:r w:rsidRPr="00D52F6A">
              <w:rPr>
                <w:lang w:val="en-US" w:bidi="fr-CA"/>
              </w:rPr>
              <w:t>Activité de réflexion supplémentaire nº 2 (annexe C)</w:t>
            </w:r>
          </w:p>
        </w:tc>
      </w:tr>
    </w:tbl>
    <w:p w14:paraId="50F96DDE" w14:textId="77777777" w:rsidR="00D52F6A" w:rsidRDefault="00D52F6A" w:rsidP="002D0AF9">
      <w:pPr>
        <w:pStyle w:val="SpaceBetween"/>
      </w:pPr>
    </w:p>
    <w:p w14:paraId="73606F19" w14:textId="06716F4E" w:rsidR="00D52F6A" w:rsidRDefault="00D52F6A">
      <w:pPr>
        <w:rPr>
          <w:rFonts w:ascii="Verdana" w:hAnsi="Verdana" w:cs="Arial"/>
          <w:sz w:val="14"/>
          <w:szCs w:val="14"/>
        </w:rPr>
      </w:pPr>
      <w:r>
        <w:br w:type="page"/>
      </w:r>
    </w:p>
    <w:tbl>
      <w:tblPr>
        <w:tblStyle w:val="TableGrid"/>
        <w:tblW w:w="0" w:type="auto"/>
        <w:tblInd w:w="-10" w:type="dxa"/>
        <w:tblLayout w:type="fixed"/>
        <w:tblLook w:val="04A0" w:firstRow="1" w:lastRow="0" w:firstColumn="1" w:lastColumn="0" w:noHBand="0" w:noVBand="1"/>
      </w:tblPr>
      <w:tblGrid>
        <w:gridCol w:w="10"/>
        <w:gridCol w:w="1074"/>
        <w:gridCol w:w="6562"/>
        <w:gridCol w:w="3144"/>
      </w:tblGrid>
      <w:tr w:rsidR="00042707" w:rsidRPr="00FC75BD" w14:paraId="070FDF24" w14:textId="77777777" w:rsidTr="00D52F6A">
        <w:trPr>
          <w:gridBefore w:val="1"/>
          <w:wBefore w:w="10" w:type="dxa"/>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03E3E937" w14:textId="77777777" w:rsidR="00042707" w:rsidRPr="00FC75BD" w:rsidRDefault="00042707" w:rsidP="00BF0601">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57200F36" w14:textId="59769987" w:rsidR="00042707" w:rsidRPr="00FC75BD" w:rsidRDefault="00042707" w:rsidP="00547017">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03F47552" w14:textId="54970541" w:rsidR="00042707" w:rsidRPr="00FC75BD" w:rsidRDefault="00042707" w:rsidP="00547017">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4457114" w14:textId="29C288AB" w:rsidR="00042707" w:rsidRPr="00FC75BD" w:rsidRDefault="00042707" w:rsidP="00547017">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2D0AF9" w:rsidRPr="00FC75BD" w14:paraId="43C2AF3E" w14:textId="77777777" w:rsidTr="00D52F6A">
        <w:trPr>
          <w:gridBefore w:val="1"/>
          <w:wBefore w:w="10" w:type="dxa"/>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06F01783" w14:textId="1C0162E3" w:rsidR="002D0AF9" w:rsidRPr="00FC75BD" w:rsidRDefault="00DC674A" w:rsidP="00547017">
            <w:pPr>
              <w:pStyle w:val="SectionHeading"/>
            </w:pPr>
            <w:r>
              <w:t>MISE EN SITUATION</w:t>
            </w:r>
          </w:p>
        </w:tc>
      </w:tr>
      <w:tr w:rsidR="002D0AF9" w:rsidRPr="004365A8" w14:paraId="154E6F88" w14:textId="77777777" w:rsidTr="00D52F6A">
        <w:trPr>
          <w:gridBefore w:val="1"/>
          <w:wBefore w:w="10" w:type="dxa"/>
          <w:trHeight w:val="1328"/>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1EC9AF46" w14:textId="6A1C1CB0" w:rsidR="002D0AF9" w:rsidRPr="00E80C32" w:rsidRDefault="002D0AF9" w:rsidP="00DC674A">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3099D8C" w14:textId="77777777" w:rsidR="00D52F6A" w:rsidRPr="00D52F6A" w:rsidRDefault="00D52F6A" w:rsidP="00D52F6A">
            <w:pPr>
              <w:pStyle w:val="Bullet"/>
              <w:rPr>
                <w:lang w:bidi="fr-CA"/>
              </w:rPr>
            </w:pPr>
            <w:r w:rsidRPr="00D52F6A">
              <w:rPr>
                <w:lang w:bidi="fr-CA"/>
              </w:rPr>
              <w:t>Commencer par montrer aux élèves un seau ou l’image d’un seau pour faire une analogie entre le sauvetage d’un bateau qui coule et celui d’une entreprise submergée de dettes.</w:t>
            </w:r>
          </w:p>
          <w:p w14:paraId="62EDE4E4" w14:textId="77777777" w:rsidR="00D52F6A" w:rsidRPr="00D52F6A" w:rsidRDefault="00D52F6A" w:rsidP="00D52F6A">
            <w:pPr>
              <w:pStyle w:val="Bullet"/>
              <w:rPr>
                <w:lang w:bidi="fr-CA"/>
              </w:rPr>
            </w:pPr>
            <w:r w:rsidRPr="00D52F6A">
              <w:rPr>
                <w:lang w:bidi="fr-CA"/>
              </w:rPr>
              <w:t>Expliquer que la leçon portera sur l’aide financière gouvernementale et que les élèves étudieront les avantages et les inconvénients de l’utilisation de fonds publics pour sauver une entreprise au bord de la faillite.</w:t>
            </w:r>
          </w:p>
          <w:p w14:paraId="5B72E148" w14:textId="77777777" w:rsidR="00D52F6A" w:rsidRPr="00D52F6A" w:rsidRDefault="00D52F6A" w:rsidP="00D52F6A">
            <w:pPr>
              <w:pStyle w:val="Bullet"/>
              <w:rPr>
                <w:lang w:bidi="fr-CA"/>
              </w:rPr>
            </w:pPr>
            <w:r w:rsidRPr="00D52F6A">
              <w:rPr>
                <w:lang w:bidi="fr-CA"/>
              </w:rPr>
              <w:t>Entamer une discussion en demandant aux élèves de donner des exemples d’entreprises qui ont connu des difficultés financières au cours des dernières années ou qui ont dû fermer (Nortel, Lehman Brothers, Sam the Record Man, entreprises locales dans la communauté, etc.).</w:t>
            </w:r>
          </w:p>
          <w:p w14:paraId="61397AEB" w14:textId="77777777" w:rsidR="00D52F6A" w:rsidRPr="00D52F6A" w:rsidRDefault="00D52F6A" w:rsidP="00D52F6A">
            <w:pPr>
              <w:pStyle w:val="Bullet"/>
              <w:rPr>
                <w:lang w:bidi="fr-CA"/>
              </w:rPr>
            </w:pPr>
            <w:r w:rsidRPr="00D52F6A">
              <w:rPr>
                <w:lang w:bidi="fr-CA"/>
              </w:rPr>
              <w:t>Poser par exemple les questions suivantes :</w:t>
            </w:r>
          </w:p>
          <w:p w14:paraId="752D7B8F" w14:textId="77777777" w:rsidR="00D52F6A" w:rsidRPr="00D52F6A" w:rsidRDefault="00D52F6A" w:rsidP="00D52F6A">
            <w:pPr>
              <w:pStyle w:val="2ndBullet"/>
            </w:pPr>
            <w:r w:rsidRPr="00D52F6A">
              <w:t>Pourquoi, selon vous, les entreprises que vous avez nommées ont-elles connu des difficultés financières?</w:t>
            </w:r>
          </w:p>
          <w:p w14:paraId="05116FCD" w14:textId="6CEA1641" w:rsidR="002D0AF9" w:rsidRPr="00567ED8" w:rsidRDefault="00D52F6A" w:rsidP="00D52F6A">
            <w:pPr>
              <w:pStyle w:val="2ndBullet"/>
            </w:pPr>
            <w:r w:rsidRPr="00D52F6A">
              <w:t>Si votre sœur ou votre frère avait une entreprise et qu’elle ou il avait besoin d’argent pour se maintenir à flot, lui en prêteriez-vous? Que feriez-vous si elle ou il revenait constamment vous demander plus d’argent? À quel moment cesseriez-vous de lui en prêter?</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08FAB716" w14:textId="77777777" w:rsidR="002D0AF9" w:rsidRPr="004365A8" w:rsidRDefault="002D0AF9" w:rsidP="00547017">
            <w:pPr>
              <w:pStyle w:val="Copy"/>
            </w:pPr>
          </w:p>
        </w:tc>
      </w:tr>
      <w:tr w:rsidR="00DC674A" w14:paraId="52548027" w14:textId="77777777" w:rsidTr="00D52F6A">
        <w:trPr>
          <w:trHeight w:val="1393"/>
        </w:trPr>
        <w:tc>
          <w:tcPr>
            <w:tcW w:w="1084" w:type="dxa"/>
            <w:gridSpan w:val="2"/>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5B6DA4C9" w14:textId="77777777" w:rsidR="00DC674A" w:rsidRPr="00567ED8" w:rsidRDefault="00DC674A" w:rsidP="00D52F6A">
            <w:pPr>
              <w:rPr>
                <w:rFonts w:ascii="Verdana" w:hAnsi="Verdana" w:cs="Arial"/>
                <w:color w:val="000000" w:themeColor="text1"/>
                <w:sz w:val="20"/>
                <w:szCs w:val="20"/>
              </w:rPr>
            </w:pPr>
          </w:p>
        </w:tc>
        <w:tc>
          <w:tcPr>
            <w:tcW w:w="6562" w:type="dxa"/>
            <w:tcBorders>
              <w:top w:val="single" w:sz="8" w:space="0" w:color="54B948"/>
              <w:left w:val="single" w:sz="8" w:space="0" w:color="54B948"/>
              <w:bottom w:val="single" w:sz="8" w:space="0" w:color="54B948"/>
              <w:right w:val="single" w:sz="8" w:space="0" w:color="54B948"/>
            </w:tcBorders>
            <w:shd w:val="clear" w:color="auto" w:fill="DEDFDE"/>
            <w:tcMar>
              <w:top w:w="173" w:type="dxa"/>
              <w:left w:w="259" w:type="dxa"/>
              <w:bottom w:w="173" w:type="dxa"/>
              <w:right w:w="259" w:type="dxa"/>
            </w:tcMar>
          </w:tcPr>
          <w:p w14:paraId="18856DA2" w14:textId="77777777" w:rsidR="00DC674A" w:rsidRPr="00B24DFC" w:rsidRDefault="00DC674A" w:rsidP="00DC674A">
            <w:pPr>
              <w:pStyle w:val="Subhead"/>
              <w:rPr>
                <w:bCs/>
              </w:rPr>
            </w:pPr>
            <w:r>
              <w:t>Contexte d’apprentissage</w:t>
            </w:r>
          </w:p>
          <w:p w14:paraId="18578C7D" w14:textId="70054D9B" w:rsidR="00DC674A" w:rsidRDefault="00D52F6A" w:rsidP="00DC674A">
            <w:pPr>
              <w:pStyle w:val="Bullet"/>
            </w:pPr>
            <w:r w:rsidRPr="00D52F6A">
              <w:rPr>
                <w:lang w:val="en-US"/>
              </w:rPr>
              <w:t>Marc a créé une entreprise de peinture et il vous demande de lui prêter de l’argent</w:t>
            </w:r>
            <w:r w:rsidR="003F152E">
              <w:rPr>
                <w:lang w:val="en-US"/>
              </w:rPr>
              <w:t xml:space="preserve"> </w:t>
            </w:r>
            <w:r w:rsidRPr="00D52F6A">
              <w:rPr>
                <w:lang w:val="en-US"/>
              </w:rPr>
              <w:t>pour couvrir les frais de démarrage. Il a déjà cinq clients et les choses s’annoncent bien. Comme Marc vous paraît digne de confiance et plein d’ardeur au travail, vous décidez de lui prêter de l’argent. Un mois après le démarrage, Marc vous annonce que son entreprise est en difficulté financière. Il a par mégarde trop dépensé pour son matériel. Êtes-vous prêt à le renflouer pour qu’il puisse remettre son entreprise sur la bonne voie? Dans quelles circonstances décideriez-vous d’investir encore de l’argent?</w:t>
            </w:r>
          </w:p>
        </w:tc>
        <w:tc>
          <w:tcPr>
            <w:tcW w:w="3144" w:type="dxa"/>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71B5463D" w14:textId="77777777" w:rsidR="00DC674A" w:rsidRPr="004365A8" w:rsidRDefault="00DC674A" w:rsidP="00577745">
            <w:pPr>
              <w:rPr>
                <w:rFonts w:ascii="Verdana" w:hAnsi="Verdana" w:cs="Arial"/>
                <w:sz w:val="18"/>
                <w:szCs w:val="18"/>
              </w:rPr>
            </w:pPr>
          </w:p>
        </w:tc>
      </w:tr>
    </w:tbl>
    <w:p w14:paraId="7C413B81" w14:textId="7D1CCE19" w:rsidR="00D52F6A" w:rsidRDefault="00D52F6A" w:rsidP="00BC0F1D">
      <w:pPr>
        <w:pStyle w:val="Copy"/>
      </w:pPr>
    </w:p>
    <w:tbl>
      <w:tblPr>
        <w:tblStyle w:val="TableGrid"/>
        <w:tblW w:w="0" w:type="auto"/>
        <w:tblInd w:w="-10" w:type="dxa"/>
        <w:tblLayout w:type="fixed"/>
        <w:tblLook w:val="04A0" w:firstRow="1" w:lastRow="0" w:firstColumn="1" w:lastColumn="0" w:noHBand="0" w:noVBand="1"/>
      </w:tblPr>
      <w:tblGrid>
        <w:gridCol w:w="10"/>
        <w:gridCol w:w="1074"/>
        <w:gridCol w:w="6562"/>
        <w:gridCol w:w="3144"/>
      </w:tblGrid>
      <w:tr w:rsidR="00D52F6A" w:rsidRPr="00FC75BD" w14:paraId="23E9F0DA" w14:textId="77777777" w:rsidTr="00B767A8">
        <w:trPr>
          <w:gridBefore w:val="1"/>
          <w:wBefore w:w="10" w:type="dxa"/>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FAAD2B7" w14:textId="77777777" w:rsidR="00D52F6A" w:rsidRPr="00FC75BD" w:rsidRDefault="00D52F6A" w:rsidP="00B767A8">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77627A10" w14:textId="77777777" w:rsidR="00D52F6A" w:rsidRPr="00FC75BD" w:rsidRDefault="00D52F6A" w:rsidP="00B767A8">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7F1B1E0" w14:textId="77777777" w:rsidR="00D52F6A" w:rsidRPr="00FC75BD" w:rsidRDefault="00D52F6A" w:rsidP="00B767A8">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2E418DCE" w14:textId="77777777" w:rsidR="00D52F6A" w:rsidRPr="00FC75BD" w:rsidRDefault="00D52F6A" w:rsidP="00B767A8">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D52F6A" w14:paraId="1A710429" w14:textId="77777777" w:rsidTr="00B767A8">
        <w:trPr>
          <w:trHeight w:val="432"/>
        </w:trPr>
        <w:tc>
          <w:tcPr>
            <w:tcW w:w="10790" w:type="dxa"/>
            <w:gridSpan w:val="4"/>
            <w:tcBorders>
              <w:top w:val="nil"/>
              <w:left w:val="single" w:sz="8" w:space="0" w:color="3F708E"/>
              <w:bottom w:val="nil"/>
              <w:right w:val="single" w:sz="8" w:space="0" w:color="3F708E"/>
            </w:tcBorders>
            <w:shd w:val="clear" w:color="auto" w:fill="3F708E"/>
            <w:tcMar>
              <w:top w:w="0" w:type="dxa"/>
              <w:left w:w="72" w:type="dxa"/>
              <w:right w:w="72" w:type="dxa"/>
            </w:tcMar>
            <w:vAlign w:val="center"/>
          </w:tcPr>
          <w:p w14:paraId="13E02ED3" w14:textId="77777777" w:rsidR="00D52F6A" w:rsidRPr="004365A8" w:rsidRDefault="00D52F6A" w:rsidP="00B767A8">
            <w:pPr>
              <w:pStyle w:val="SectionHeading"/>
            </w:pPr>
            <w:r>
              <w:t>ACTION</w:t>
            </w:r>
          </w:p>
        </w:tc>
      </w:tr>
      <w:tr w:rsidR="00D52F6A" w14:paraId="1867D10C" w14:textId="77777777" w:rsidTr="00B767A8">
        <w:trPr>
          <w:trHeight w:val="20"/>
        </w:trPr>
        <w:tc>
          <w:tcPr>
            <w:tcW w:w="1084" w:type="dxa"/>
            <w:gridSpan w:val="2"/>
            <w:tcBorders>
              <w:top w:val="nil"/>
              <w:left w:val="single" w:sz="8" w:space="0" w:color="54B948"/>
              <w:bottom w:val="single" w:sz="8" w:space="0" w:color="54B948"/>
              <w:right w:val="single" w:sz="8" w:space="0" w:color="54B948"/>
            </w:tcBorders>
            <w:tcMar>
              <w:top w:w="173" w:type="dxa"/>
              <w:left w:w="72" w:type="dxa"/>
              <w:right w:w="72" w:type="dxa"/>
            </w:tcMar>
          </w:tcPr>
          <w:p w14:paraId="7CB95283" w14:textId="61CB72E7" w:rsidR="00D52F6A" w:rsidRPr="00567ED8" w:rsidRDefault="00D52F6A" w:rsidP="00B767A8">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E23FDDF" w14:textId="77777777" w:rsidR="008D1111" w:rsidRPr="008D1111" w:rsidRDefault="008D1111" w:rsidP="008D1111">
            <w:pPr>
              <w:pStyle w:val="Subhead"/>
              <w:rPr>
                <w:lang w:bidi="fr-CA"/>
              </w:rPr>
            </w:pPr>
            <w:r w:rsidRPr="008D1111">
              <w:rPr>
                <w:lang w:bidi="fr-CA"/>
              </w:rPr>
              <w:t>Casse-tête</w:t>
            </w:r>
          </w:p>
          <w:p w14:paraId="45CF4FF1" w14:textId="77777777" w:rsidR="008D1111" w:rsidRPr="008D1111" w:rsidRDefault="008D1111" w:rsidP="008D1111">
            <w:pPr>
              <w:pStyle w:val="Bullet"/>
              <w:rPr>
                <w:lang w:bidi="fr-CA"/>
              </w:rPr>
            </w:pPr>
            <w:r w:rsidRPr="008D1111">
              <w:rPr>
                <w:lang w:bidi="fr-CA"/>
              </w:rPr>
              <w:t>Former des groupes de quatre à six élèves.</w:t>
            </w:r>
          </w:p>
          <w:p w14:paraId="3D3ABB2D" w14:textId="77777777" w:rsidR="008D1111" w:rsidRPr="008D1111" w:rsidRDefault="008D1111" w:rsidP="008D1111">
            <w:pPr>
              <w:pStyle w:val="Bullet"/>
              <w:rPr>
                <w:lang w:bidi="fr-CA"/>
              </w:rPr>
            </w:pPr>
            <w:r w:rsidRPr="008D1111">
              <w:rPr>
                <w:lang w:bidi="fr-CA"/>
              </w:rPr>
              <w:t>Distribuer le document Le grand sauvetage (annexe A) et le lire avec la classe. Faire des pauses pendant la lecture pour expliquer les principaux termes et répondre aux questions des élèves.</w:t>
            </w:r>
          </w:p>
          <w:p w14:paraId="112B7309" w14:textId="77777777" w:rsidR="008D1111" w:rsidRPr="008D1111" w:rsidRDefault="008D1111" w:rsidP="008D1111">
            <w:pPr>
              <w:pStyle w:val="Bullet"/>
              <w:rPr>
                <w:lang w:bidi="fr-CA"/>
              </w:rPr>
            </w:pPr>
            <w:r w:rsidRPr="008D1111">
              <w:rPr>
                <w:lang w:bidi="fr-CA"/>
              </w:rPr>
              <w:t>Confier à chaque groupe une partie de la lecture du document. Demander à chaque groupe de relire ensemble la partie qui lui a été attribuée et de noter cinq éléments clés et cinq termes clés. Demandez aux groupes de discuter et de préparer une réponse à la question de réflexion qui porte sur leur partie du document.</w:t>
            </w:r>
          </w:p>
          <w:p w14:paraId="4AE8D0E6" w14:textId="77777777" w:rsidR="008D1111" w:rsidRPr="008D1111" w:rsidRDefault="008D1111" w:rsidP="008D1111">
            <w:pPr>
              <w:pStyle w:val="Bullet"/>
              <w:rPr>
                <w:lang w:bidi="fr-CA"/>
              </w:rPr>
            </w:pPr>
            <w:r w:rsidRPr="008D1111">
              <w:rPr>
                <w:lang w:bidi="fr-CA"/>
              </w:rPr>
              <w:t>Attribuer un numéro à chaque groupe. Demander aux élèves de former de nouveaux groupes avec des personnes ayant fait partie d’un groupe au numéro différent du leur. S’assurer que les groupes nouvellement formés comprennent au moins un spécialiste de chacune des parties du texte.</w:t>
            </w:r>
          </w:p>
          <w:p w14:paraId="0F974553" w14:textId="60A2DCF9" w:rsidR="00D52F6A" w:rsidRPr="00567ED8" w:rsidRDefault="008D1111" w:rsidP="008D1111">
            <w:pPr>
              <w:pStyle w:val="Bullet"/>
            </w:pPr>
            <w:r w:rsidRPr="008D1111">
              <w:rPr>
                <w:lang w:bidi="fr-CA"/>
              </w:rPr>
              <w:t>Dire aux élèves que chaque spécialiste doit prendre environ deux minutes pour expliquer aux membres de son nouveau groupe les cinq éléments et les cinq termes clés tirés de sa partie du texte. Ensuite, demander aux groupes de répondre aux quatre questions de discussion se trouvant dans le texte.</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394B4A22" w14:textId="77777777" w:rsidR="00D52F6A" w:rsidRPr="004365A8" w:rsidRDefault="00D52F6A" w:rsidP="00B767A8">
            <w:pPr>
              <w:rPr>
                <w:rFonts w:ascii="Verdana" w:hAnsi="Verdana" w:cs="Arial"/>
                <w:sz w:val="18"/>
                <w:szCs w:val="18"/>
              </w:rPr>
            </w:pPr>
          </w:p>
        </w:tc>
      </w:tr>
    </w:tbl>
    <w:p w14:paraId="551B9EE0" w14:textId="77777777" w:rsidR="00D52F6A" w:rsidRDefault="00D52F6A">
      <w:pPr>
        <w:rPr>
          <w:rFonts w:ascii="Verdana" w:hAnsi="Verdana" w:cs="Arial"/>
          <w:sz w:val="20"/>
          <w:szCs w:val="20"/>
          <w:lang w:val="en-CA"/>
        </w:rPr>
      </w:pPr>
      <w:r>
        <w:br w:type="page"/>
      </w:r>
    </w:p>
    <w:tbl>
      <w:tblPr>
        <w:tblStyle w:val="TableGrid"/>
        <w:tblW w:w="0" w:type="auto"/>
        <w:tblInd w:w="-10" w:type="dxa"/>
        <w:tblLayout w:type="fixed"/>
        <w:tblLook w:val="04A0" w:firstRow="1" w:lastRow="0" w:firstColumn="1" w:lastColumn="0" w:noHBand="0" w:noVBand="1"/>
      </w:tblPr>
      <w:tblGrid>
        <w:gridCol w:w="1084"/>
        <w:gridCol w:w="6562"/>
        <w:gridCol w:w="3144"/>
      </w:tblGrid>
      <w:tr w:rsidR="00BC0F1D" w14:paraId="1FE1F96E" w14:textId="77777777" w:rsidTr="00DF4441">
        <w:trPr>
          <w:trHeight w:val="1584"/>
          <w:tblHeader/>
        </w:trPr>
        <w:tc>
          <w:tcPr>
            <w:tcW w:w="1084" w:type="dxa"/>
            <w:tcBorders>
              <w:top w:val="single" w:sz="8" w:space="0" w:color="54B948"/>
              <w:left w:val="single" w:sz="8" w:space="0" w:color="54B948"/>
              <w:bottom w:val="nil"/>
              <w:right w:val="single" w:sz="8" w:space="0" w:color="FFFFFF" w:themeColor="background1"/>
            </w:tcBorders>
            <w:shd w:val="clear" w:color="auto" w:fill="54B948"/>
          </w:tcPr>
          <w:p w14:paraId="6E2F1335" w14:textId="77777777" w:rsidR="00BC0F1D" w:rsidRPr="00FC75BD" w:rsidRDefault="00BC0F1D" w:rsidP="00BF0601">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1F00CC06" w14:textId="77777777" w:rsidR="00BC0F1D" w:rsidRPr="00FC75BD" w:rsidRDefault="00BC0F1D" w:rsidP="00DF4441">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nil"/>
              <w:right w:val="single" w:sz="8" w:space="0" w:color="FFFFFF" w:themeColor="background1"/>
            </w:tcBorders>
            <w:shd w:val="clear" w:color="auto" w:fill="54B948"/>
            <w:tcMar>
              <w:left w:w="259" w:type="dxa"/>
              <w:right w:w="115" w:type="dxa"/>
            </w:tcMar>
          </w:tcPr>
          <w:p w14:paraId="7C9FB341" w14:textId="77777777" w:rsidR="00BC0F1D" w:rsidRPr="00FC75BD" w:rsidRDefault="00BC0F1D" w:rsidP="00DF4441">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nil"/>
              <w:right w:val="single" w:sz="8" w:space="0" w:color="54B948"/>
            </w:tcBorders>
            <w:shd w:val="clear" w:color="auto" w:fill="54B948"/>
            <w:tcMar>
              <w:top w:w="173" w:type="dxa"/>
              <w:left w:w="259" w:type="dxa"/>
              <w:right w:w="115" w:type="dxa"/>
            </w:tcMar>
          </w:tcPr>
          <w:p w14:paraId="15ACC3D8" w14:textId="7DF8D8A1" w:rsidR="00BC0F1D" w:rsidRPr="00FC75BD" w:rsidRDefault="00BC0F1D" w:rsidP="00DF4441">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sidR="00042707">
              <w:rPr>
                <w:rFonts w:ascii="Verdana" w:hAnsi="Verdana"/>
                <w:b/>
                <w:color w:val="FFFFFF" w:themeColor="background1"/>
                <w:sz w:val="20"/>
              </w:rPr>
              <w:br/>
            </w:r>
            <w:r>
              <w:rPr>
                <w:rFonts w:ascii="Verdana" w:hAnsi="Verdana"/>
                <w:b/>
                <w:color w:val="FFFFFF" w:themeColor="background1"/>
                <w:sz w:val="20"/>
              </w:rPr>
              <w:t xml:space="preserve">et au service de l’apprentissage </w:t>
            </w:r>
            <w:r>
              <w:rPr>
                <w:rFonts w:ascii="Verdana" w:hAnsi="Verdana"/>
                <w:color w:val="FFFFFF" w:themeColor="background1"/>
                <w:sz w:val="20"/>
              </w:rPr>
              <w:t xml:space="preserve">(auto-évaluation/évaluation </w:t>
            </w:r>
            <w:r w:rsidR="00042707">
              <w:rPr>
                <w:rFonts w:ascii="Verdana" w:hAnsi="Verdana"/>
                <w:color w:val="FFFFFF" w:themeColor="background1"/>
                <w:sz w:val="20"/>
              </w:rPr>
              <w:br/>
            </w:r>
            <w:r>
              <w:rPr>
                <w:rFonts w:ascii="Verdana" w:hAnsi="Verdana"/>
                <w:color w:val="FFFFFF" w:themeColor="background1"/>
                <w:sz w:val="20"/>
              </w:rPr>
              <w:t>par les pairs/le personnel enseignant)</w:t>
            </w:r>
          </w:p>
        </w:tc>
      </w:tr>
      <w:tr w:rsidR="00BC0F1D" w14:paraId="38CCBD7A" w14:textId="77777777" w:rsidTr="00DF4441">
        <w:trPr>
          <w:trHeight w:val="432"/>
        </w:trPr>
        <w:tc>
          <w:tcPr>
            <w:tcW w:w="10790" w:type="dxa"/>
            <w:gridSpan w:val="3"/>
            <w:tcBorders>
              <w:top w:val="nil"/>
              <w:left w:val="single" w:sz="8" w:space="0" w:color="3F708E"/>
              <w:bottom w:val="nil"/>
              <w:right w:val="single" w:sz="8" w:space="0" w:color="3F708E"/>
            </w:tcBorders>
            <w:shd w:val="clear" w:color="auto" w:fill="3F708E"/>
            <w:tcMar>
              <w:top w:w="0" w:type="dxa"/>
              <w:left w:w="72" w:type="dxa"/>
              <w:right w:w="72" w:type="dxa"/>
            </w:tcMar>
            <w:vAlign w:val="center"/>
          </w:tcPr>
          <w:p w14:paraId="28FACE65" w14:textId="14D9C562" w:rsidR="00BC0F1D" w:rsidRPr="004365A8" w:rsidRDefault="00BC0F1D" w:rsidP="00DF4441">
            <w:pPr>
              <w:pStyle w:val="SectionHeading"/>
            </w:pPr>
            <w:r>
              <w:t>COMPTE RENDU ET CONSOLIDATION</w:t>
            </w:r>
          </w:p>
        </w:tc>
      </w:tr>
      <w:tr w:rsidR="00BC0F1D" w14:paraId="05C74C34" w14:textId="77777777" w:rsidTr="00DF4441">
        <w:trPr>
          <w:trHeight w:val="1872"/>
        </w:trPr>
        <w:tc>
          <w:tcPr>
            <w:tcW w:w="1084" w:type="dxa"/>
            <w:tcBorders>
              <w:top w:val="nil"/>
              <w:left w:val="single" w:sz="8" w:space="0" w:color="54B948"/>
              <w:bottom w:val="single" w:sz="8" w:space="0" w:color="54B948"/>
              <w:right w:val="single" w:sz="8" w:space="0" w:color="54B948"/>
            </w:tcBorders>
            <w:tcMar>
              <w:top w:w="173" w:type="dxa"/>
              <w:left w:w="72" w:type="dxa"/>
              <w:right w:w="72" w:type="dxa"/>
            </w:tcMar>
          </w:tcPr>
          <w:p w14:paraId="218DC16C" w14:textId="1DBDFB3B" w:rsidR="00BC0F1D" w:rsidRPr="00567ED8" w:rsidRDefault="00BC0F1D" w:rsidP="00737F0B">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52AD5AF3" w14:textId="77777777" w:rsidR="008D1111" w:rsidRPr="008D1111" w:rsidRDefault="008D1111" w:rsidP="00BA5E29">
            <w:pPr>
              <w:pStyle w:val="Subhead"/>
              <w:rPr>
                <w:lang w:bidi="fr-CA"/>
              </w:rPr>
            </w:pPr>
            <w:r w:rsidRPr="008D1111">
              <w:rPr>
                <w:lang w:bidi="fr-CA"/>
              </w:rPr>
              <w:t>Discussion de classe</w:t>
            </w:r>
          </w:p>
          <w:p w14:paraId="5F87083F" w14:textId="77777777" w:rsidR="008D1111" w:rsidRPr="008D1111" w:rsidRDefault="008D1111" w:rsidP="008D1111">
            <w:pPr>
              <w:pStyle w:val="Copy"/>
              <w:rPr>
                <w:lang w:val="en-US" w:bidi="fr-CA"/>
              </w:rPr>
            </w:pPr>
            <w:r w:rsidRPr="008D1111">
              <w:rPr>
                <w:lang w:val="en-US" w:bidi="fr-CA"/>
              </w:rPr>
              <w:t>Discuter avec l’ensemble de la classe des questions suivantes pour vérifier la compréhension des élèves :</w:t>
            </w:r>
          </w:p>
          <w:p w14:paraId="5A544F46" w14:textId="77777777" w:rsidR="008D1111" w:rsidRPr="008D1111" w:rsidRDefault="008D1111" w:rsidP="008D1111">
            <w:pPr>
              <w:pStyle w:val="NumberedList"/>
              <w:rPr>
                <w:lang w:bidi="fr-CA"/>
              </w:rPr>
            </w:pPr>
            <w:r w:rsidRPr="008D1111">
              <w:rPr>
                <w:lang w:bidi="fr-CA"/>
              </w:rPr>
              <w:t>Un renflouement est-il la même chose qu’un prêt?</w:t>
            </w:r>
          </w:p>
          <w:p w14:paraId="6F7209F7" w14:textId="77777777" w:rsidR="008D1111" w:rsidRPr="008D1111" w:rsidRDefault="008D1111" w:rsidP="008D1111">
            <w:pPr>
              <w:pStyle w:val="NumberedList"/>
              <w:rPr>
                <w:lang w:bidi="fr-CA"/>
              </w:rPr>
            </w:pPr>
            <w:r w:rsidRPr="008D1111">
              <w:rPr>
                <w:lang w:bidi="fr-CA"/>
              </w:rPr>
              <w:t>Quelles sont les conditions parfois imposées aux entreprises qui reçoivent de l’aide financière?</w:t>
            </w:r>
          </w:p>
          <w:p w14:paraId="04F54B42" w14:textId="77777777" w:rsidR="008D1111" w:rsidRPr="008D1111" w:rsidRDefault="008D1111" w:rsidP="008D1111">
            <w:pPr>
              <w:pStyle w:val="NumberedList"/>
              <w:rPr>
                <w:lang w:bidi="fr-CA"/>
              </w:rPr>
            </w:pPr>
            <w:r w:rsidRPr="008D1111">
              <w:rPr>
                <w:lang w:bidi="fr-CA"/>
              </w:rPr>
              <w:t>Quels peuvent être les effets d’entraînement d’un excédent de dépenses et d’une surabondance de prêts sur les particuliers, les entreprises et les banques?</w:t>
            </w:r>
          </w:p>
          <w:p w14:paraId="5154E6A3" w14:textId="77777777" w:rsidR="008D1111" w:rsidRPr="008D1111" w:rsidRDefault="008D1111" w:rsidP="008D1111">
            <w:pPr>
              <w:pStyle w:val="NumberedList"/>
              <w:rPr>
                <w:lang w:bidi="fr-CA"/>
              </w:rPr>
            </w:pPr>
            <w:r w:rsidRPr="008D1111">
              <w:rPr>
                <w:lang w:bidi="fr-CA"/>
              </w:rPr>
              <w:t>Pour quelle raison le gouvernement pourrait-il décider de renflouer une grande entreprise?</w:t>
            </w:r>
          </w:p>
          <w:p w14:paraId="4120D5E1" w14:textId="77777777" w:rsidR="008D1111" w:rsidRPr="008D1111" w:rsidRDefault="008D1111" w:rsidP="008D1111">
            <w:pPr>
              <w:pStyle w:val="NumberedList"/>
              <w:rPr>
                <w:lang w:bidi="fr-CA"/>
              </w:rPr>
            </w:pPr>
            <w:r w:rsidRPr="008D1111">
              <w:rPr>
                <w:lang w:bidi="fr-CA"/>
              </w:rPr>
              <w:t>Quels sont les avantages et les inconvénients associés au fait de donner ou de recevoir de l’aide financière?</w:t>
            </w:r>
          </w:p>
          <w:p w14:paraId="23B9EA56" w14:textId="77777777" w:rsidR="008D1111" w:rsidRPr="008D1111" w:rsidRDefault="008D1111" w:rsidP="008D1111">
            <w:pPr>
              <w:pStyle w:val="NumberedList"/>
              <w:rPr>
                <w:lang w:bidi="fr-CA"/>
              </w:rPr>
            </w:pPr>
            <w:r w:rsidRPr="008D1111">
              <w:rPr>
                <w:lang w:bidi="fr-CA"/>
              </w:rPr>
              <w:t>Que devrait-on faire pour éviter de se retrouver de nouveau dans une situation économique difficile?</w:t>
            </w:r>
          </w:p>
          <w:p w14:paraId="2E5FB7AA" w14:textId="77777777" w:rsidR="008D1111" w:rsidRPr="008D1111" w:rsidRDefault="008D1111" w:rsidP="008D1111">
            <w:pPr>
              <w:pStyle w:val="IntroCopy"/>
              <w:rPr>
                <w:lang w:bidi="fr-CA"/>
              </w:rPr>
            </w:pPr>
          </w:p>
          <w:p w14:paraId="2915C71B" w14:textId="77777777" w:rsidR="008D1111" w:rsidRPr="008D1111" w:rsidRDefault="008D1111" w:rsidP="008D1111">
            <w:pPr>
              <w:pStyle w:val="Subhead"/>
              <w:rPr>
                <w:lang w:bidi="fr-CA"/>
              </w:rPr>
            </w:pPr>
            <w:r w:rsidRPr="008D1111">
              <w:rPr>
                <w:lang w:bidi="fr-CA"/>
              </w:rPr>
              <w:t>Jeu-questionnaire du tue-mouches</w:t>
            </w:r>
          </w:p>
          <w:p w14:paraId="43842230" w14:textId="77777777" w:rsidR="008D1111" w:rsidRPr="008D1111" w:rsidRDefault="008D1111" w:rsidP="008D1111">
            <w:pPr>
              <w:pStyle w:val="Copy"/>
              <w:rPr>
                <w:lang w:val="en-US" w:bidi="fr-CA"/>
              </w:rPr>
            </w:pPr>
            <w:r w:rsidRPr="008D1111">
              <w:rPr>
                <w:lang w:val="en-US" w:bidi="fr-CA"/>
              </w:rPr>
              <w:t>Demander à deux élèves de prendre place à un pupitre à l’avant de la classe. Remettez un tue-mouches à chacun d’eux. Lire à voix haute un terme tiré du document. La première personne qui frappe le pupitre avec le tue-mouches et qui donne la bonne définition du terme gagne un point pour son équipe. Poursuivre le jeu jusqu’à ce que tous les termes aient été définis (voir la liste des termes à l’annexe A).</w:t>
            </w:r>
          </w:p>
          <w:p w14:paraId="3F205AF0" w14:textId="77777777" w:rsidR="008D1111" w:rsidRPr="008D1111" w:rsidRDefault="008D1111" w:rsidP="008D1111">
            <w:pPr>
              <w:pStyle w:val="IntroCopy"/>
              <w:rPr>
                <w:lang w:bidi="fr-CA"/>
              </w:rPr>
            </w:pPr>
          </w:p>
          <w:p w14:paraId="574D7850" w14:textId="77777777" w:rsidR="008D1111" w:rsidRPr="008D1111" w:rsidRDefault="008D1111" w:rsidP="008D1111">
            <w:pPr>
              <w:pStyle w:val="Subhead"/>
              <w:rPr>
                <w:lang w:bidi="fr-CA"/>
              </w:rPr>
            </w:pPr>
            <w:r w:rsidRPr="008D1111">
              <w:rPr>
                <w:lang w:bidi="fr-CA"/>
              </w:rPr>
              <w:t>Devoir</w:t>
            </w:r>
          </w:p>
          <w:p w14:paraId="3DFB8F48" w14:textId="520D67B5" w:rsidR="00BC0F1D" w:rsidRPr="00D6727E" w:rsidRDefault="008D1111" w:rsidP="008D1111">
            <w:pPr>
              <w:pStyle w:val="Copy"/>
            </w:pPr>
            <w:r w:rsidRPr="008D1111">
              <w:rPr>
                <w:lang w:val="en-US" w:bidi="fr-CA"/>
              </w:rPr>
              <w:t>Demander aux élèves de répondre à l’une des questions de réflexion (annexe B ou C). Prendre les réponses et en discuter avec la classe.</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76B4810A" w14:textId="1C5BC6E0" w:rsidR="00BC0F1D" w:rsidRPr="004365A8" w:rsidRDefault="00BC0F1D" w:rsidP="00DF4441">
            <w:pPr>
              <w:pStyle w:val="Copy"/>
            </w:pPr>
          </w:p>
        </w:tc>
      </w:tr>
    </w:tbl>
    <w:p w14:paraId="55A90B7C" w14:textId="77777777" w:rsidR="00BC0F1D" w:rsidRDefault="00BC0F1D" w:rsidP="00BC0F1D">
      <w:pPr>
        <w:pStyle w:val="Copy"/>
      </w:pPr>
    </w:p>
    <w:p w14:paraId="44FC3A1F" w14:textId="77777777" w:rsidR="00BC0F1D" w:rsidRDefault="00BC0F1D" w:rsidP="006D09DC">
      <w:pPr>
        <w:rPr>
          <w:rFonts w:ascii="Verdana" w:hAnsi="Verdana" w:cs="Arial"/>
          <w:sz w:val="36"/>
          <w:szCs w:val="36"/>
        </w:rPr>
        <w:sectPr w:rsidR="00BC0F1D" w:rsidSect="00F61662">
          <w:headerReference w:type="default" r:id="rId11"/>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12080" w14:paraId="7CF68B95" w14:textId="77777777" w:rsidTr="003E764F">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6D94B527" w14:textId="04D05BDA" w:rsidR="00912080" w:rsidRPr="00ED7BE9" w:rsidRDefault="008D1111" w:rsidP="00DA2AC2">
            <w:pPr>
              <w:pStyle w:val="AppendixName"/>
            </w:pPr>
            <w:r w:rsidRPr="008D1111">
              <w:rPr>
                <w:lang w:val="en-US" w:bidi="fr-CA"/>
              </w:rPr>
              <w:t>Le grand sauvetage</w:t>
            </w:r>
          </w:p>
        </w:tc>
      </w:tr>
      <w:tr w:rsidR="00912080" w14:paraId="60CAEAD1" w14:textId="77777777" w:rsidTr="008D1111">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1CAF0416" w14:textId="7AC5F004" w:rsidR="008D1111" w:rsidRPr="008D1111" w:rsidRDefault="008D1111" w:rsidP="008D1111">
            <w:pPr>
              <w:pStyle w:val="Subhead"/>
            </w:pPr>
            <w:r w:rsidRPr="008D1111">
              <w:t>Section 1</w:t>
            </w:r>
          </w:p>
          <w:p w14:paraId="013C848E" w14:textId="77777777" w:rsidR="008D1111" w:rsidRPr="008D1111" w:rsidRDefault="008D1111" w:rsidP="008D1111">
            <w:pPr>
              <w:pStyle w:val="Copy"/>
              <w:rPr>
                <w:lang w:val="en-US"/>
              </w:rPr>
            </w:pPr>
            <w:r w:rsidRPr="008D1111">
              <w:rPr>
                <w:lang w:val="en-US"/>
              </w:rPr>
              <w:t>Votre ami Marc décide de lancer une entreprise de peinture pour l’été. Il n’a pas encore de clients, mais il croit bon de se procurer du matériel de peinture de base au cas où l’on ferait appel à ses services. Pour démarrer son entreprise, Marc a besoin d’argent. Il vient donc vous demander de l’aide. C’est une personne sympathique et plutôt fiable. Vous décidez donc de lui prêter un montant que vous tirez de votre compte d’épargne.</w:t>
            </w:r>
          </w:p>
          <w:p w14:paraId="09B5F6C8" w14:textId="77777777" w:rsidR="008D1111" w:rsidRPr="008D1111" w:rsidRDefault="008D1111" w:rsidP="008D1111">
            <w:pPr>
              <w:pStyle w:val="SpaceBetween"/>
            </w:pPr>
          </w:p>
          <w:p w14:paraId="24C91D2B" w14:textId="77777777" w:rsidR="008D1111" w:rsidRPr="008D1111" w:rsidRDefault="008D1111" w:rsidP="008D1111">
            <w:pPr>
              <w:pStyle w:val="Copy"/>
              <w:rPr>
                <w:lang w:val="en-US"/>
              </w:rPr>
            </w:pPr>
            <w:r w:rsidRPr="008D1111">
              <w:rPr>
                <w:lang w:val="en-US"/>
              </w:rPr>
              <w:t>Question 1 : Combien d’argent seriez-vous disposé à prêter à Marc? Sur quels critères fonderiez-vous votre décision?</w:t>
            </w:r>
          </w:p>
          <w:p w14:paraId="5270B6AD" w14:textId="77777777" w:rsidR="008D1111" w:rsidRPr="008D1111" w:rsidRDefault="008D1111" w:rsidP="008D1111">
            <w:pPr>
              <w:pStyle w:val="SpaceBetween"/>
            </w:pPr>
          </w:p>
          <w:p w14:paraId="491CE7F2" w14:textId="77777777" w:rsidR="008D1111" w:rsidRPr="008D1111" w:rsidRDefault="008D1111" w:rsidP="008D1111">
            <w:pPr>
              <w:pStyle w:val="Copy"/>
              <w:rPr>
                <w:lang w:val="en-US"/>
              </w:rPr>
            </w:pPr>
            <w:r w:rsidRPr="008D1111">
              <w:rPr>
                <w:lang w:val="en-US"/>
              </w:rPr>
              <w:t>En prêtant de l’argent à Marc, en réalité, vous financez son entreprise dans l’espoir d’obtenir un rendement sur votre capital investi. Vous vous attendez à ce que Marc vous rembourse votre capital (le montant initial que vous lui avez prêté), mais vous pourriez aussi lui demander de vous verser des intérêts. L’intérêt est une forme de revenu que touche le prêteur lorsqu’il prête de l’argent.</w:t>
            </w:r>
          </w:p>
          <w:p w14:paraId="74FB1005" w14:textId="77777777" w:rsidR="008D1111" w:rsidRPr="008D1111" w:rsidRDefault="008D1111" w:rsidP="008D1111">
            <w:pPr>
              <w:pStyle w:val="SpaceBetween"/>
            </w:pPr>
          </w:p>
          <w:p w14:paraId="5EA2793D" w14:textId="77777777" w:rsidR="008D1111" w:rsidRPr="008D1111" w:rsidRDefault="008D1111" w:rsidP="008D1111">
            <w:pPr>
              <w:pStyle w:val="Copy"/>
              <w:rPr>
                <w:lang w:val="en-US"/>
              </w:rPr>
            </w:pPr>
            <w:r w:rsidRPr="008D1111">
              <w:rPr>
                <w:lang w:val="en-US"/>
              </w:rPr>
              <w:t>Ce type d’opération financière se produit tous les jours en Amérique du Nord. Il s’agit du processus de prêt et d’emprunt. Les banques prêtent couramment de l’argent à des particuliers pour qu’ils s’achètent une maison, et elles prêtent aussi couramment aux entreprises pour qu’elles aient les fonds nécessaires à leur exploitation, c’est-à-dire pour qu’elles puissent payer leurs dépenses et se développer.</w:t>
            </w:r>
          </w:p>
          <w:p w14:paraId="1A1208E2" w14:textId="77777777" w:rsidR="008D1111" w:rsidRPr="008D1111" w:rsidRDefault="008D1111" w:rsidP="00DA2C28">
            <w:pPr>
              <w:pStyle w:val="IntroCopy"/>
            </w:pPr>
          </w:p>
          <w:p w14:paraId="40EB72E9" w14:textId="77777777" w:rsidR="008D1111" w:rsidRPr="008D1111" w:rsidRDefault="008D1111" w:rsidP="008D1111">
            <w:pPr>
              <w:pStyle w:val="Subhead"/>
            </w:pPr>
            <w:r w:rsidRPr="008D1111">
              <w:t>Section 2</w:t>
            </w:r>
          </w:p>
          <w:p w14:paraId="23A41FF3" w14:textId="77777777" w:rsidR="008D1111" w:rsidRPr="008D1111" w:rsidRDefault="008D1111" w:rsidP="008D1111">
            <w:pPr>
              <w:pStyle w:val="Copy"/>
              <w:rPr>
                <w:lang w:val="en-US"/>
              </w:rPr>
            </w:pPr>
            <w:r w:rsidRPr="008D1111">
              <w:rPr>
                <w:lang w:val="en-US"/>
              </w:rPr>
              <w:t>Que se passe-t-il quand on prête trop d’argent aux particuliers ou aux entreprises?</w:t>
            </w:r>
          </w:p>
          <w:p w14:paraId="6A6A75CE" w14:textId="77777777" w:rsidR="008D1111" w:rsidRPr="008D1111" w:rsidRDefault="008D1111" w:rsidP="008D1111">
            <w:pPr>
              <w:pStyle w:val="SpaceBetween"/>
            </w:pPr>
          </w:p>
          <w:p w14:paraId="11365973" w14:textId="017EC9A9" w:rsidR="008D1111" w:rsidRPr="008D1111" w:rsidRDefault="008D1111" w:rsidP="008D1111">
            <w:pPr>
              <w:pStyle w:val="Copy"/>
              <w:rPr>
                <w:lang w:val="en-US"/>
              </w:rPr>
            </w:pPr>
            <w:r w:rsidRPr="008D1111">
              <w:rPr>
                <w:lang w:val="en-US"/>
              </w:rPr>
              <w:t>Au Canada, et encore plus aux États-Unis, les banques ont commencé à prêter des sommes de plus en plus importantes aux grandes entreprises. De nombreuses entreprises n’arrivant pas à payer leurs dépenses se fiaient de plus en plus aux banques pour obtenir un financement provisoire. Les banques ont continué à</w:t>
            </w:r>
            <w:r w:rsidR="003F152E">
              <w:rPr>
                <w:lang w:val="en-US"/>
              </w:rPr>
              <w:t xml:space="preserve"> </w:t>
            </w:r>
            <w:r w:rsidRPr="008D1111">
              <w:rPr>
                <w:lang w:val="en-US"/>
              </w:rPr>
              <w:t>prêter de l’argent (les banques sont motivées à prêter, car elles gagnent de l’argent avec l’intérêt des prêts)</w:t>
            </w:r>
            <w:r w:rsidR="003F152E">
              <w:rPr>
                <w:lang w:val="en-US"/>
              </w:rPr>
              <w:t xml:space="preserve"> </w:t>
            </w:r>
            <w:r w:rsidRPr="008D1111">
              <w:rPr>
                <w:lang w:val="en-US"/>
              </w:rPr>
              <w:t>en espérant que l’économie se redresserait et que les entreprises redeviendraient rentables et pourraient ainsi rembourser leurs dettes.</w:t>
            </w:r>
          </w:p>
          <w:p w14:paraId="6D123CAF" w14:textId="77777777" w:rsidR="008D1111" w:rsidRPr="008D1111" w:rsidRDefault="008D1111" w:rsidP="008D1111">
            <w:pPr>
              <w:pStyle w:val="SpaceBetween"/>
            </w:pPr>
          </w:p>
          <w:p w14:paraId="3F2A3605" w14:textId="77777777" w:rsidR="00912080" w:rsidRDefault="008D1111" w:rsidP="008D1111">
            <w:pPr>
              <w:pStyle w:val="Copy"/>
              <w:rPr>
                <w:lang w:val="en-US"/>
              </w:rPr>
            </w:pPr>
            <w:r w:rsidRPr="008D1111">
              <w:rPr>
                <w:lang w:val="en-US"/>
              </w:rPr>
              <w:t>Les banques, qui consentaient des prêts aux entreprises, et d’autres institutions financières prêtaient aussi de plus en plus d’argent à ceux qui voulaient s’acheter une maison ou une propriété. Les consommateurs pouvaient s’acheter une maison avec une mise de fonds minime, et nombreux sont ceux qui ont acheté une maison en espérant voir grimper la valeur de leur investissement. De nombreuses personnes justifiaient le fait de devoir d’importantes sommes aux banques pour leur propriété, sous forme d’hypothèque, en croyant que leur maison pourrait servir de garantie. Autrement dit, les propriétaires de maisons croyaient que s’ils devaient un jour rembourser rapidement leur emprunt à la banque, ils pourraient le faire facilement en vendant leur maison.</w:t>
            </w:r>
          </w:p>
          <w:p w14:paraId="51673DCC" w14:textId="77777777" w:rsidR="008D1111" w:rsidRDefault="008D1111" w:rsidP="008D1111">
            <w:pPr>
              <w:pStyle w:val="SpaceBetween"/>
            </w:pPr>
          </w:p>
          <w:p w14:paraId="7767B656" w14:textId="00BAAF1A" w:rsidR="008D1111" w:rsidRDefault="008D1111" w:rsidP="008D1111">
            <w:pPr>
              <w:pStyle w:val="Copy"/>
            </w:pPr>
            <w:r w:rsidRPr="008D1111">
              <w:rPr>
                <w:lang w:val="en-US"/>
              </w:rPr>
              <w:t>Pouvez-vous deviner ce qui s’est produit lorsque trop de gens se sont mis à prêter et à emprunter excessivement?</w:t>
            </w:r>
          </w:p>
        </w:tc>
      </w:tr>
    </w:tbl>
    <w:p w14:paraId="1CA02278" w14:textId="48605E50" w:rsidR="008D1111" w:rsidRDefault="00BA5E29">
      <w:r>
        <w:rPr>
          <w:rFonts w:cs="Arial"/>
          <w:noProof/>
        </w:rPr>
        <mc:AlternateContent>
          <mc:Choice Requires="wps">
            <w:drawing>
              <wp:anchor distT="0" distB="0" distL="114300" distR="114300" simplePos="0" relativeHeight="251682816" behindDoc="0" locked="0" layoutInCell="1" allowOverlap="1" wp14:anchorId="0A41DAF6" wp14:editId="20D37229">
                <wp:simplePos x="0" y="0"/>
                <wp:positionH relativeFrom="column">
                  <wp:posOffset>-2963</wp:posOffset>
                </wp:positionH>
                <wp:positionV relativeFrom="page">
                  <wp:posOffset>117264</wp:posOffset>
                </wp:positionV>
                <wp:extent cx="141351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8E6C89"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1DAF6" id="_x0000_t202" coordsize="21600,21600" o:spt="202" path="m0,0l0,21600,21600,21600,21600,0xe">
                <v:stroke joinstyle="miter"/>
                <v:path gradientshapeok="t" o:connecttype="rect"/>
              </v:shapetype>
              <v:shape id="Text Box 28" o:spid="_x0000_s1026" type="#_x0000_t202" style="position:absolute;margin-left:-.25pt;margin-top:9.25pt;width:111.3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" filled="f" stroked="f">
                <v:textbox>
                  <w:txbxContent>
                    <w:p w14:paraId="468E6C89"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1B4079" w14:paraId="667B1F7B" w14:textId="77777777" w:rsidTr="003E764F">
        <w:trPr>
          <w:trHeight w:val="86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6C49CE45" w14:textId="1C39748F" w:rsidR="001B4079" w:rsidRPr="00ED7BE9" w:rsidRDefault="00E85C19" w:rsidP="00AD02AE">
            <w:pPr>
              <w:rPr>
                <w:rFonts w:ascii="Verdana" w:hAnsi="Verdana"/>
                <w:color w:val="FFFFFF" w:themeColor="background1"/>
                <w:sz w:val="36"/>
                <w:szCs w:val="36"/>
              </w:rPr>
            </w:pPr>
            <w:r w:rsidRPr="00E85C19">
              <w:rPr>
                <w:rFonts w:ascii="Verdana" w:hAnsi="Verdana"/>
                <w:color w:val="FFFFFF" w:themeColor="background1"/>
                <w:sz w:val="36"/>
              </w:rPr>
              <w:t>Le grand sauvetage</w:t>
            </w:r>
            <w:r>
              <w:rPr>
                <w:rFonts w:ascii="Verdana" w:hAnsi="Verdana"/>
                <w:color w:val="FFFFFF" w:themeColor="background1"/>
                <w:sz w:val="36"/>
              </w:rPr>
              <w:t xml:space="preserve"> (suite)</w:t>
            </w:r>
          </w:p>
        </w:tc>
      </w:tr>
      <w:tr w:rsidR="00473460" w14:paraId="19D8CD0A" w14:textId="77777777" w:rsidTr="002763FF">
        <w:trPr>
          <w:trHeight w:val="10944"/>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7BB25114" w14:textId="0750463B" w:rsidR="00E85C19" w:rsidRPr="00E85C19" w:rsidRDefault="00E85C19" w:rsidP="00E85C19">
            <w:pPr>
              <w:pStyle w:val="Copy"/>
            </w:pPr>
            <w:r>
              <w:rPr>
                <w:noProof/>
                <w:lang w:val="en-US"/>
              </w:rPr>
              <w:drawing>
                <wp:anchor distT="0" distB="0" distL="0" distR="0" simplePos="0" relativeHeight="251662336" behindDoc="0" locked="0" layoutInCell="1" allowOverlap="1" wp14:anchorId="3EED7728" wp14:editId="7A22C9BF">
                  <wp:simplePos x="0" y="0"/>
                  <wp:positionH relativeFrom="page">
                    <wp:posOffset>4707255</wp:posOffset>
                  </wp:positionH>
                  <wp:positionV relativeFrom="page">
                    <wp:posOffset>423</wp:posOffset>
                  </wp:positionV>
                  <wp:extent cx="2019935" cy="2809875"/>
                  <wp:effectExtent l="0" t="0" r="12065" b="9525"/>
                  <wp:wrapTight wrapText="bothSides">
                    <wp:wrapPolygon edited="0">
                      <wp:start x="0" y="0"/>
                      <wp:lineTo x="0" y="21478"/>
                      <wp:lineTo x="21457" y="21478"/>
                      <wp:lineTo x="21457" y="0"/>
                      <wp:lineTo x="0" y="0"/>
                    </wp:wrapPolygon>
                  </wp:wrapTight>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12" cstate="print"/>
                          <a:stretch>
                            <a:fillRect/>
                          </a:stretch>
                        </pic:blipFill>
                        <pic:spPr>
                          <a:xfrm>
                            <a:off x="0" y="0"/>
                            <a:ext cx="2019935" cy="2809875"/>
                          </a:xfrm>
                          <a:prstGeom prst="rect">
                            <a:avLst/>
                          </a:prstGeom>
                        </pic:spPr>
                      </pic:pic>
                    </a:graphicData>
                  </a:graphic>
                </wp:anchor>
              </w:drawing>
            </w:r>
            <w:r w:rsidRPr="00E85C19">
              <w:t>En 2008, nous avons plongé dans une récession, c’est-à-dire un ralentissement de l’économie. Durant cette période, les maisons de certaines régions de l’Amérique du Nord ont commencé à perdre de la valeur. En raison des fermetures d’entreprises et des pertes d’emplois, certaines personnes n’arrivaient plus à rembourser leur</w:t>
            </w:r>
            <w:r>
              <w:t xml:space="preserve"> </w:t>
            </w:r>
            <w:r w:rsidRPr="00E85C19">
              <w:t>prêt hypothécaire à la banque. On désigne souvent cette période par l’expression crise de l’immobilier. Lorsque les personnes n’arrivant plus à rembourser leur prêt ont voulu vendre leur maison (ou leur copropriété) par nécessité, elles n’ont pas pu trouver d’acheteurs leur offrant le montant dont elles avaient besoin pour rembourser leur emprunt à la banque. Autrement dit, comme le prix des maisons avait chuté, les propriétaires devaient plus d’argent à la banque que</w:t>
            </w:r>
            <w:r>
              <w:t xml:space="preserve"> </w:t>
            </w:r>
            <w:r w:rsidRPr="00E85C19">
              <w:t>ce qu’ils pouvaient obtenir en vendant leur maison sur le marché. S’ils vendaient leur maison dans ce contexte, ils ne feraient pas de profit. En fait, ils devraient payer à la banque un montant considérable pour compenser l’écart entre le montant initialement emprunté à la banque et le montant de la vente. On dit parfois que le prêt hypothécaire de ces personnes se trouve « sous l’eau ».</w:t>
            </w:r>
          </w:p>
          <w:p w14:paraId="02DD6547" w14:textId="67BF595E" w:rsidR="00E85C19" w:rsidRPr="00E85C19" w:rsidRDefault="00E85C19" w:rsidP="00E85C19">
            <w:pPr>
              <w:pStyle w:val="SpaceBetween"/>
            </w:pPr>
          </w:p>
          <w:p w14:paraId="028315C3" w14:textId="53EEADAF" w:rsidR="00E85C19" w:rsidRPr="00E85C19" w:rsidRDefault="00E85C19" w:rsidP="00E85C19">
            <w:pPr>
              <w:pStyle w:val="Copy"/>
            </w:pPr>
            <w:r w:rsidRPr="00E85C19">
              <w:t>Durant cette période, les profits des entreprises continuaient de diminuer, et les personnes endettées achetaient moins de voitures et de produits de consommation. Les banques et les investisseurs aidaient les entreprises à éviter la faillite, en espérant un redressement majeur de l’économie. Toutefois, avec le ralentissement économique, même les banques et les investisseurs ont épuisé leurs fonds.</w:t>
            </w:r>
          </w:p>
          <w:p w14:paraId="79E67975" w14:textId="77777777" w:rsidR="00E85C19" w:rsidRPr="00E85C19" w:rsidRDefault="00E85C19" w:rsidP="00E85C19">
            <w:pPr>
              <w:pStyle w:val="SpaceBetween"/>
            </w:pPr>
          </w:p>
          <w:p w14:paraId="19CE875F" w14:textId="77777777" w:rsidR="00E85C19" w:rsidRPr="00E85C19" w:rsidRDefault="00E85C19" w:rsidP="00E85C19">
            <w:pPr>
              <w:pStyle w:val="Copy"/>
            </w:pPr>
            <w:r w:rsidRPr="00E85C19">
              <w:t>Question 2 : Selon vous, qui sont les responsables de la crise de l’immobilier? Les particuliers? Les banques? D’autres personnes?</w:t>
            </w:r>
          </w:p>
          <w:p w14:paraId="232BFBE4" w14:textId="45AEA1B2" w:rsidR="00E85C19" w:rsidRPr="00E85C19" w:rsidRDefault="00E85C19" w:rsidP="00DA2C28">
            <w:pPr>
              <w:pStyle w:val="IntroCopy"/>
            </w:pPr>
          </w:p>
          <w:p w14:paraId="4AB95D35" w14:textId="2900C95F" w:rsidR="00E85C19" w:rsidRPr="00E85C19" w:rsidRDefault="00E85C19" w:rsidP="00E85C19">
            <w:pPr>
              <w:pStyle w:val="Copy"/>
              <w:rPr>
                <w:b/>
              </w:rPr>
            </w:pPr>
            <w:r w:rsidRPr="00E85C19">
              <w:rPr>
                <w:b/>
              </w:rPr>
              <w:t>Section 3</w:t>
            </w:r>
          </w:p>
          <w:p w14:paraId="44398CFA" w14:textId="77777777" w:rsidR="00E85C19" w:rsidRPr="00E85C19" w:rsidRDefault="00E85C19" w:rsidP="00E85C19">
            <w:pPr>
              <w:pStyle w:val="Subhead"/>
            </w:pPr>
            <w:r w:rsidRPr="00E85C19">
              <w:t>La faillite</w:t>
            </w:r>
          </w:p>
          <w:p w14:paraId="6EE21AAD" w14:textId="3C9929DD" w:rsidR="00E85C19" w:rsidRPr="00E85C19" w:rsidRDefault="00E85C19" w:rsidP="00E85C19">
            <w:pPr>
              <w:pStyle w:val="Copy"/>
            </w:pPr>
            <w:r w:rsidRPr="00E85C19">
              <w:t>Lorsque des entreprises ou des particuliers n’arrivent plus à payer leurs factures, y compris l’argent emprunté, ils doivent déclarer faillite. Comme une entreprise ne peut pas fonctionner sans argent, elle doit alors fermer.</w:t>
            </w:r>
          </w:p>
          <w:p w14:paraId="7326401A" w14:textId="77777777" w:rsidR="00E85C19" w:rsidRPr="00E85C19" w:rsidRDefault="00E85C19" w:rsidP="00E85C19">
            <w:pPr>
              <w:pStyle w:val="SpaceBetween"/>
            </w:pPr>
          </w:p>
          <w:p w14:paraId="1D761CF5" w14:textId="77777777" w:rsidR="00E85C19" w:rsidRDefault="00E85C19" w:rsidP="00E85C19">
            <w:pPr>
              <w:pStyle w:val="Copy"/>
            </w:pPr>
            <w:r w:rsidRPr="00E85C19">
              <w:t>Pendant la première moitié de 2011, General Motors (GM) était reconnu comme le plus important fabricant d’automobiles au monde, employant plus de 202 000 personnes dans 158 installations sur 6 continents.</w:t>
            </w:r>
          </w:p>
          <w:p w14:paraId="09AA6DC3" w14:textId="33B18E23" w:rsidR="00E85C19" w:rsidRPr="00E85C19" w:rsidRDefault="00E85C19" w:rsidP="00E85C19">
            <w:pPr>
              <w:pStyle w:val="SpaceBetween"/>
            </w:pPr>
          </w:p>
          <w:p w14:paraId="1C73999D" w14:textId="0281D3C8" w:rsidR="00473460" w:rsidRDefault="00E85C19" w:rsidP="00E85C19">
            <w:pPr>
              <w:pStyle w:val="Copy"/>
            </w:pPr>
            <w:r w:rsidRPr="00E85C19">
              <w:t>Selon l’Association canadienne des constructeurs de véhicules, l’industrie de l’automobile génère directement plus de 550 000 emplois à l’échelle du Canada dans les u</w:t>
            </w:r>
            <w:r>
              <w:t xml:space="preserve">sines d’assemblage, chez plus </w:t>
            </w:r>
            <w:r w:rsidRPr="00E85C19">
              <w:t>de 540 fabricants d’accessoires pour automobiles, chez 3 949 concessionnaires et dans des industries</w:t>
            </w:r>
            <w:r>
              <w:t xml:space="preserve"> </w:t>
            </w:r>
            <w:r w:rsidRPr="00E85C19">
              <w:t>connexes. L’Association estime que le secteur de l’automobile emploie directement et indirectement une personne sur sept au Canada.</w:t>
            </w:r>
          </w:p>
        </w:tc>
      </w:tr>
    </w:tbl>
    <w:p w14:paraId="59EA5068" w14:textId="63394A38" w:rsidR="00E85C19" w:rsidRDefault="00BA5E29">
      <w:pPr>
        <w:rPr>
          <w:rFonts w:ascii="Verdana" w:hAnsi="Verdana" w:cs="Arial"/>
          <w:sz w:val="36"/>
          <w:szCs w:val="36"/>
        </w:rPr>
      </w:pPr>
      <w:r>
        <w:rPr>
          <w:rFonts w:cs="Arial"/>
          <w:noProof/>
        </w:rPr>
        <mc:AlternateContent>
          <mc:Choice Requires="wps">
            <w:drawing>
              <wp:anchor distT="0" distB="0" distL="114300" distR="114300" simplePos="0" relativeHeight="251680768" behindDoc="0" locked="0" layoutInCell="1" allowOverlap="1" wp14:anchorId="1FD24AA5" wp14:editId="057076E9">
                <wp:simplePos x="0" y="0"/>
                <wp:positionH relativeFrom="column">
                  <wp:posOffset>-2963</wp:posOffset>
                </wp:positionH>
                <wp:positionV relativeFrom="page">
                  <wp:posOffset>117052</wp:posOffset>
                </wp:positionV>
                <wp:extent cx="141351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F14241"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4AA5" id="Text Box 27" o:spid="_x0000_s1027" type="#_x0000_t202" style="position:absolute;margin-left:-.25pt;margin-top:9.2pt;width:111.3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" filled="f" stroked="f">
                <v:textbox>
                  <w:txbxContent>
                    <w:p w14:paraId="78F14241"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v:textbox>
                <w10:wrap anchory="page"/>
              </v:shape>
            </w:pict>
          </mc:Fallback>
        </mc:AlternateContent>
      </w:r>
      <w:r w:rsidR="00E85C19">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85C19" w14:paraId="737D229C" w14:textId="77777777" w:rsidTr="00B767A8">
        <w:trPr>
          <w:trHeight w:val="86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D1B82FF" w14:textId="3346EC36" w:rsidR="00E85C19" w:rsidRPr="00ED7BE9" w:rsidRDefault="00E85C19" w:rsidP="00B767A8">
            <w:pPr>
              <w:rPr>
                <w:rFonts w:ascii="Verdana" w:hAnsi="Verdana"/>
                <w:color w:val="FFFFFF" w:themeColor="background1"/>
                <w:sz w:val="36"/>
                <w:szCs w:val="36"/>
              </w:rPr>
            </w:pPr>
            <w:r w:rsidRPr="00E85C19">
              <w:rPr>
                <w:rFonts w:ascii="Verdana" w:hAnsi="Verdana"/>
                <w:color w:val="FFFFFF" w:themeColor="background1"/>
                <w:sz w:val="36"/>
              </w:rPr>
              <w:t>Le grand sauvetage</w:t>
            </w:r>
            <w:r>
              <w:rPr>
                <w:rFonts w:ascii="Verdana" w:hAnsi="Verdana"/>
                <w:color w:val="FFFFFF" w:themeColor="background1"/>
                <w:sz w:val="36"/>
              </w:rPr>
              <w:t xml:space="preserve"> (suite)</w:t>
            </w:r>
          </w:p>
        </w:tc>
      </w:tr>
      <w:tr w:rsidR="00E85C19" w14:paraId="46DDC567" w14:textId="77777777" w:rsidTr="00DA2C28">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78E4CE03" w14:textId="09838360" w:rsidR="00E85C19" w:rsidRPr="00E85C19" w:rsidRDefault="00E85C19" w:rsidP="00DA2C28">
            <w:pPr>
              <w:pStyle w:val="Copy"/>
            </w:pPr>
            <w:r>
              <w:rPr>
                <w:noProof/>
                <w:lang w:val="en-US"/>
              </w:rPr>
              <w:drawing>
                <wp:anchor distT="0" distB="0" distL="0" distR="0" simplePos="0" relativeHeight="251664384" behindDoc="0" locked="0" layoutInCell="1" allowOverlap="1" wp14:anchorId="637B84EF" wp14:editId="23A29ED2">
                  <wp:simplePos x="0" y="0"/>
                  <wp:positionH relativeFrom="page">
                    <wp:posOffset>3471968</wp:posOffset>
                  </wp:positionH>
                  <wp:positionV relativeFrom="page">
                    <wp:posOffset>0</wp:posOffset>
                  </wp:positionV>
                  <wp:extent cx="3220085" cy="2505710"/>
                  <wp:effectExtent l="0" t="0" r="5715" b="8890"/>
                  <wp:wrapTight wrapText="bothSides">
                    <wp:wrapPolygon edited="0">
                      <wp:start x="19594" y="0"/>
                      <wp:lineTo x="16868" y="219"/>
                      <wp:lineTo x="9712" y="2627"/>
                      <wp:lineTo x="9712" y="3503"/>
                      <wp:lineTo x="8519" y="4379"/>
                      <wp:lineTo x="6304" y="6788"/>
                      <wp:lineTo x="3578" y="10510"/>
                      <wp:lineTo x="1363" y="15546"/>
                      <wp:lineTo x="682" y="17516"/>
                      <wp:lineTo x="0" y="20144"/>
                      <wp:lineTo x="0" y="21458"/>
                      <wp:lineTo x="21468" y="21458"/>
                      <wp:lineTo x="21468" y="0"/>
                      <wp:lineTo x="19594" y="0"/>
                    </wp:wrapPolygon>
                  </wp:wrapTight>
                  <wp:docPr id="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png"/>
                          <pic:cNvPicPr/>
                        </pic:nvPicPr>
                        <pic:blipFill>
                          <a:blip r:embed="rId13" cstate="print"/>
                          <a:stretch>
                            <a:fillRect/>
                          </a:stretch>
                        </pic:blipFill>
                        <pic:spPr>
                          <a:xfrm>
                            <a:off x="0" y="0"/>
                            <a:ext cx="3220085" cy="2505710"/>
                          </a:xfrm>
                          <a:prstGeom prst="rect">
                            <a:avLst/>
                          </a:prstGeom>
                        </pic:spPr>
                      </pic:pic>
                    </a:graphicData>
                  </a:graphic>
                  <wp14:sizeRelH relativeFrom="margin">
                    <wp14:pctWidth>0</wp14:pctWidth>
                  </wp14:sizeRelH>
                  <wp14:sizeRelV relativeFrom="margin">
                    <wp14:pctHeight>0</wp14:pctHeight>
                  </wp14:sizeRelV>
                </wp:anchor>
              </w:drawing>
            </w:r>
            <w:r w:rsidRPr="00E85C19">
              <w:t>L’industrie de l’automobile peut être comparée à une constellation. Si une grande entreprise comme GM devait fermer, imaginez alors toutes les répercussions qu’aurait la fermeture sur les personnes travaillant directement ou</w:t>
            </w:r>
            <w:r>
              <w:t xml:space="preserve"> indirectement </w:t>
            </w:r>
            <w:r w:rsidRPr="00E85C19">
              <w:t>pour l’entreprise.</w:t>
            </w:r>
          </w:p>
          <w:p w14:paraId="7CC03D3A" w14:textId="77777777" w:rsidR="00E85C19" w:rsidRPr="00E85C19" w:rsidRDefault="00E85C19" w:rsidP="00E85C19">
            <w:pPr>
              <w:pStyle w:val="SpaceBetween"/>
            </w:pPr>
          </w:p>
          <w:p w14:paraId="0A9C9F2F" w14:textId="52CFE1E7" w:rsidR="00E85C19" w:rsidRPr="00E85C19" w:rsidRDefault="00E85C19" w:rsidP="00DA2C28">
            <w:pPr>
              <w:pStyle w:val="Copy"/>
            </w:pPr>
            <w:r w:rsidRPr="00E85C19">
              <w:t>Qu’adviendrait-il de tous les concessionnaires qui vendent des voitures GM? Qu’arriverait-il à tous les vendeurs? Quel serait le sort réservé aux mécaniciens et aux autres personnes associées à l’industrie automobile? Les pertes d’emplois sont</w:t>
            </w:r>
            <w:r w:rsidR="003F152E">
              <w:t xml:space="preserve"> </w:t>
            </w:r>
            <w:r w:rsidRPr="00E85C19">
              <w:t>étroitement</w:t>
            </w:r>
            <w:r>
              <w:t xml:space="preserve"> </w:t>
            </w:r>
            <w:r w:rsidRPr="00E85C19">
              <w:t>liées à la crise de l’immobilier. Pourquoi? Les personnes qui n’ont plus d’emploi dans l’industrie automobile n’ont plus de revenus. Par conséquent, il y a peu de chances qu’elles puissent rembourser leurs dettes hypothécaires à la banque ou faire des achats sur le marché, de sorte que l’économie continuera de ralentir.</w:t>
            </w:r>
          </w:p>
          <w:p w14:paraId="35938526" w14:textId="77777777" w:rsidR="00E85C19" w:rsidRPr="00E85C19" w:rsidRDefault="00E85C19" w:rsidP="00E85C19">
            <w:pPr>
              <w:pStyle w:val="SpaceBetween"/>
            </w:pPr>
          </w:p>
          <w:p w14:paraId="63B13855" w14:textId="24DE0450" w:rsidR="00E85C19" w:rsidRPr="00E85C19" w:rsidRDefault="00E85C19" w:rsidP="00DA2C28">
            <w:pPr>
              <w:pStyle w:val="Copy"/>
            </w:pPr>
            <w:r w:rsidRPr="00E85C19">
              <w:t>Question 3 : Décrivez le lien entre les dettes des entreprises et celles des particuliers ainsi que l’incidence</w:t>
            </w:r>
            <w:r>
              <w:t xml:space="preserve"> </w:t>
            </w:r>
            <w:r w:rsidRPr="00E85C19">
              <w:t>d’un excès d’emprunts et de prêts sur l’ensemble de l’économie.</w:t>
            </w:r>
          </w:p>
          <w:p w14:paraId="20CAF52A" w14:textId="77777777" w:rsidR="00E85C19" w:rsidRPr="00E85C19" w:rsidRDefault="00E85C19" w:rsidP="00DA2C28">
            <w:pPr>
              <w:pStyle w:val="IntroCopy"/>
            </w:pPr>
          </w:p>
          <w:p w14:paraId="265765F1" w14:textId="12E4B2D8" w:rsidR="00E85C19" w:rsidRPr="00E85C19" w:rsidRDefault="00E85C19" w:rsidP="00E85C19">
            <w:pPr>
              <w:pStyle w:val="Copy"/>
              <w:rPr>
                <w:b/>
                <w:lang w:val="en-US"/>
              </w:rPr>
            </w:pPr>
            <w:r w:rsidRPr="00E85C19">
              <w:rPr>
                <w:b/>
                <w:lang w:val="en-US"/>
              </w:rPr>
              <w:t>Section 4</w:t>
            </w:r>
          </w:p>
          <w:p w14:paraId="01EE96A3" w14:textId="4A9B2D64" w:rsidR="00E85C19" w:rsidRPr="00E85C19" w:rsidRDefault="00E85C19" w:rsidP="00E85C19">
            <w:pPr>
              <w:pStyle w:val="Subhead"/>
            </w:pPr>
            <w:r w:rsidRPr="00E85C19">
              <w:t>Les renflouements</w:t>
            </w:r>
          </w:p>
          <w:p w14:paraId="391594A7" w14:textId="4D2C44DD" w:rsidR="00E85C19" w:rsidRPr="00E85C19" w:rsidRDefault="00E85C19" w:rsidP="00DA2C28">
            <w:pPr>
              <w:pStyle w:val="Copy"/>
              <w:rPr>
                <w:spacing w:val="-2"/>
                <w:lang w:val="en-US"/>
              </w:rPr>
            </w:pPr>
            <w:r w:rsidRPr="00E85C19">
              <w:rPr>
                <w:spacing w:val="-2"/>
                <w:lang w:val="en-US"/>
              </w:rPr>
              <w:t>Les entreprises en grande difficulté financière peuvent demander de l’aide sous forme de renflouement. Des particuliers ou des sociétés de placement offrent parfois ce type d’aide financière. Afin d’éviter la fermeture de grandes entreprises, il arrive parfois que le gouvernement intervienne et fournisse de l’argent (à même les fonds publics) pour sauver une entreprise ou une banque au bord du gouffre.</w:t>
            </w:r>
          </w:p>
          <w:p w14:paraId="0BF48F4F" w14:textId="77777777" w:rsidR="00E85C19" w:rsidRPr="00E85C19" w:rsidRDefault="00E85C19" w:rsidP="00E85C19">
            <w:pPr>
              <w:pStyle w:val="SpaceBetween"/>
            </w:pPr>
          </w:p>
          <w:p w14:paraId="79A269E5" w14:textId="77777777" w:rsidR="00E85C19" w:rsidRDefault="00E85C19" w:rsidP="00DA2C28">
            <w:pPr>
              <w:pStyle w:val="Copy"/>
            </w:pPr>
            <w:r w:rsidRPr="00E85C19">
              <w:t>Un renflouement consiste à donner ou à prêter un capital (de l’argent) à un particulier, à une entreprise ou à un pays au bord de la faillite. Il s’agit d’une mesure qui vise à éviter que l’entité en difficulté ne se retrouve en situation d’insolvabilité, c’est-à-dire en faillite. L’entité qui bénéficie d’un renflouement n’est pas toujours</w:t>
            </w:r>
            <w:r>
              <w:t xml:space="preserve"> </w:t>
            </w:r>
            <w:r w:rsidRPr="00E85C19">
              <w:t>tenue de rembourser les fonds. L’argent peut aussi être prêté avec ou sans intérêts. Il est également possible d’imposer des conditions à l’entité qui a besoin du renflouement. Par exemple, l’entreprise qui reçoit le capital (l’argent) pourrait devoir limiter les salaires des dirigeants et les indemnités de départ, présenter des rapports hebdomadaires sur ses finances, divulguer toute opération d’une valeur sup</w:t>
            </w:r>
            <w:r>
              <w:t xml:space="preserve">érieure à un montant déterminé </w:t>
            </w:r>
            <w:r w:rsidRPr="00E85C19">
              <w:t>ou encore accroître la couverture des comptes clients et la couverture d’assurance.</w:t>
            </w:r>
          </w:p>
          <w:p w14:paraId="3D5C54E5" w14:textId="77777777" w:rsidR="00E85C19" w:rsidRDefault="00E85C19" w:rsidP="00E85C19">
            <w:pPr>
              <w:pStyle w:val="SpaceBetween"/>
            </w:pPr>
          </w:p>
          <w:p w14:paraId="254E45F0" w14:textId="66C56263" w:rsidR="00E85C19" w:rsidRPr="00E85C19" w:rsidRDefault="00E85C19" w:rsidP="00DA2C28">
            <w:pPr>
              <w:pStyle w:val="Copy"/>
            </w:pPr>
            <w:r w:rsidRPr="00E85C19">
              <w:t>En 2008, le gouvernement fédéral et le gouvernement de l’Ontario ont offert u</w:t>
            </w:r>
            <w:r>
              <w:t xml:space="preserve">n renflouement de </w:t>
            </w:r>
            <w:r>
              <w:br/>
              <w:t xml:space="preserve">4 milliards </w:t>
            </w:r>
            <w:r w:rsidRPr="00E85C19">
              <w:t>de dollars aux filiales canadiennes des trois grands constructeurs automobiles américains. Les conditions du renflouement prévoyaient l’octroi de prêts renouvelables, l’imposition d’intérêts calculés à un taux de 5,3 % et</w:t>
            </w:r>
            <w:r>
              <w:t xml:space="preserve"> </w:t>
            </w:r>
            <w:r w:rsidRPr="00E85C19">
              <w:t>l’établissement d’un privilège sur certains actifs de Chrysler et de GM au Canada. Un privilège donne le droit au prêteur de saisir le bien d’un débiteur et de le conserver ou de le vendre si le débiteur ne rembourse pas le prêt. Les deux gouvernements ont été placés en tête des créanciers pour ce qui est du remboursement de leurs prêts.</w:t>
            </w:r>
          </w:p>
        </w:tc>
      </w:tr>
    </w:tbl>
    <w:p w14:paraId="0270D4CB" w14:textId="42E09541" w:rsidR="00E85C19" w:rsidRDefault="00BA5E29" w:rsidP="00DA2C28">
      <w:pPr>
        <w:pStyle w:val="Copy"/>
      </w:pPr>
      <w:r>
        <w:rPr>
          <w:noProof/>
          <w:lang w:val="en-US"/>
        </w:rPr>
        <mc:AlternateContent>
          <mc:Choice Requires="wps">
            <w:drawing>
              <wp:anchor distT="0" distB="0" distL="114300" distR="114300" simplePos="0" relativeHeight="251678720" behindDoc="0" locked="0" layoutInCell="1" allowOverlap="1" wp14:anchorId="3AB7E6AA" wp14:editId="7F9B03E4">
                <wp:simplePos x="0" y="0"/>
                <wp:positionH relativeFrom="column">
                  <wp:posOffset>-2963</wp:posOffset>
                </wp:positionH>
                <wp:positionV relativeFrom="page">
                  <wp:posOffset>106680</wp:posOffset>
                </wp:positionV>
                <wp:extent cx="141351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B2B80"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7E6AA" id="Text Box 26" o:spid="_x0000_s1028" type="#_x0000_t202" style="position:absolute;margin-left:-.25pt;margin-top:8.4pt;width:111.3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" filled="f" stroked="f">
                <v:textbox>
                  <w:txbxContent>
                    <w:p w14:paraId="54DB2B80"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v:textbox>
                <w10:wrap anchory="page"/>
              </v:shape>
            </w:pict>
          </mc:Fallback>
        </mc:AlternateContent>
      </w:r>
      <w:r w:rsidR="00E85C19">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85C19" w14:paraId="7ECA8282" w14:textId="77777777" w:rsidTr="00B767A8">
        <w:trPr>
          <w:trHeight w:val="86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41EEBCB7" w14:textId="64926FC8" w:rsidR="00E85C19" w:rsidRPr="00ED7BE9" w:rsidRDefault="00E85C19" w:rsidP="00B767A8">
            <w:pPr>
              <w:rPr>
                <w:rFonts w:ascii="Verdana" w:hAnsi="Verdana"/>
                <w:color w:val="FFFFFF" w:themeColor="background1"/>
                <w:sz w:val="36"/>
                <w:szCs w:val="36"/>
              </w:rPr>
            </w:pPr>
            <w:r w:rsidRPr="00E85C19">
              <w:rPr>
                <w:rFonts w:ascii="Verdana" w:hAnsi="Verdana"/>
                <w:color w:val="FFFFFF" w:themeColor="background1"/>
                <w:sz w:val="36"/>
              </w:rPr>
              <w:t>Le grand sauvetage</w:t>
            </w:r>
            <w:r>
              <w:rPr>
                <w:rFonts w:ascii="Verdana" w:hAnsi="Verdana"/>
                <w:color w:val="FFFFFF" w:themeColor="background1"/>
                <w:sz w:val="36"/>
              </w:rPr>
              <w:t xml:space="preserve"> (suite)</w:t>
            </w:r>
          </w:p>
        </w:tc>
      </w:tr>
      <w:tr w:rsidR="00E85C19" w14:paraId="59BEA42E" w14:textId="77777777" w:rsidTr="00B767A8">
        <w:trPr>
          <w:trHeight w:val="10944"/>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AD1AC84" w14:textId="77777777" w:rsidR="00E85C19" w:rsidRPr="00E85C19" w:rsidRDefault="00E85C19" w:rsidP="00E85C19">
            <w:pPr>
              <w:pStyle w:val="Copy"/>
            </w:pPr>
            <w:r w:rsidRPr="00E85C19">
              <w:t>Question 4 : Pourquoi le gouvernement donnerait-il ou prêterait-il de l’argent à des entités présentant un si grand risque? Le gouvernement perd-il de l’argent dans de telles situations?</w:t>
            </w:r>
          </w:p>
          <w:p w14:paraId="28D40B83" w14:textId="77777777" w:rsidR="00E85C19" w:rsidRPr="00E85C19" w:rsidRDefault="00E85C19" w:rsidP="00E85C19">
            <w:pPr>
              <w:pStyle w:val="SpaceBetween"/>
            </w:pPr>
          </w:p>
          <w:p w14:paraId="69CA65F9" w14:textId="77777777" w:rsidR="00E85C19" w:rsidRPr="00E85C19" w:rsidRDefault="00E85C19" w:rsidP="00E85C19">
            <w:pPr>
              <w:pStyle w:val="Copy"/>
            </w:pPr>
            <w:r w:rsidRPr="00E85C19">
              <w:t>Même si certaines personnes croient qu’un renflouement consiste à donner de l’argent, il pourrait être catastrophique de ne pas le faire. La fermeture de certaines entreprises peut se traduire par un désastre financier pour des millions de personnes, ce qui représente un montant supérieur à la somme fournie pour le renflouement. Combien d’argent l’ensemble des citoyens et de la société perdraient-ils? Combien</w:t>
            </w:r>
          </w:p>
          <w:p w14:paraId="14B6E2F1" w14:textId="77777777" w:rsidR="00E85C19" w:rsidRPr="00E85C19" w:rsidRDefault="00E85C19" w:rsidP="00E85C19">
            <w:pPr>
              <w:pStyle w:val="Copy"/>
            </w:pPr>
            <w:r w:rsidRPr="00E85C19">
              <w:t>d’argent le gouvernement perdrait-il si une entreprise devait faire faillite? Pensez aux revenus fiscaux que le gouvernement perdrait, à l’aide financière qu’il devrait fournir aux chômeurs, etc.</w:t>
            </w:r>
          </w:p>
          <w:p w14:paraId="472CF717" w14:textId="77777777" w:rsidR="00E85C19" w:rsidRPr="00E85C19" w:rsidRDefault="00E85C19" w:rsidP="00E85C19">
            <w:pPr>
              <w:pStyle w:val="SpaceBetween"/>
            </w:pPr>
          </w:p>
          <w:p w14:paraId="23100865" w14:textId="77777777" w:rsidR="00E85C19" w:rsidRPr="00E85C19" w:rsidRDefault="00E85C19" w:rsidP="00E85C19">
            <w:pPr>
              <w:pStyle w:val="Subhead"/>
            </w:pPr>
            <w:r w:rsidRPr="00E85C19">
              <w:t>Trois raisons pour renflouer</w:t>
            </w:r>
          </w:p>
          <w:p w14:paraId="391ED8C4" w14:textId="77777777" w:rsidR="00E85C19" w:rsidRPr="00E85C19" w:rsidRDefault="00E85C19" w:rsidP="00E85C19">
            <w:pPr>
              <w:pStyle w:val="NumberedList"/>
              <w:numPr>
                <w:ilvl w:val="0"/>
                <w:numId w:val="34"/>
              </w:numPr>
              <w:ind w:left="259" w:hanging="259"/>
            </w:pPr>
            <w:r w:rsidRPr="00E85C19">
              <w:t>Pour le profit : Une entreprise achète une autre entreprise à bas prix.</w:t>
            </w:r>
          </w:p>
          <w:p w14:paraId="6F6EBB61" w14:textId="77777777" w:rsidR="00E85C19" w:rsidRPr="00E85C19" w:rsidRDefault="00E85C19" w:rsidP="00E85C19">
            <w:pPr>
              <w:pStyle w:val="NumberedList"/>
              <w:numPr>
                <w:ilvl w:val="0"/>
                <w:numId w:val="34"/>
              </w:numPr>
              <w:ind w:left="259" w:hanging="259"/>
            </w:pPr>
            <w:r w:rsidRPr="00E85C19">
              <w:t>Pour l’amélioration de la société : Un investisseur fortuné transforme une entreprise en péril en quelque chose de profitable pour la société.</w:t>
            </w:r>
          </w:p>
          <w:p w14:paraId="061772D3" w14:textId="77777777" w:rsidR="00E85C19" w:rsidRPr="00E85C19" w:rsidRDefault="00E85C19" w:rsidP="00E85C19">
            <w:pPr>
              <w:pStyle w:val="NumberedList"/>
              <w:numPr>
                <w:ilvl w:val="0"/>
                <w:numId w:val="34"/>
              </w:numPr>
              <w:ind w:left="259" w:hanging="259"/>
            </w:pPr>
            <w:r w:rsidRPr="00E85C19">
              <w:t>Par nécessité : On renfloue une entreprise pour le bien de tous et pour la sécurité sociale en général.</w:t>
            </w:r>
          </w:p>
          <w:p w14:paraId="4C9CC26C" w14:textId="77777777" w:rsidR="00E85C19" w:rsidRPr="00E85C19" w:rsidRDefault="00E85C19" w:rsidP="00E85C19">
            <w:pPr>
              <w:pStyle w:val="SpaceBetween"/>
            </w:pPr>
          </w:p>
          <w:p w14:paraId="34DB84CC" w14:textId="77777777" w:rsidR="00E85C19" w:rsidRPr="00E85C19" w:rsidRDefault="00E85C19" w:rsidP="00E85C19">
            <w:pPr>
              <w:pStyle w:val="Subhead"/>
            </w:pPr>
            <w:r w:rsidRPr="00E85C19">
              <w:t>Discutez des points suivants</w:t>
            </w:r>
          </w:p>
          <w:p w14:paraId="64825E99" w14:textId="77777777" w:rsidR="00E85C19" w:rsidRPr="00E85C19" w:rsidRDefault="00E85C19" w:rsidP="00E85C19">
            <w:pPr>
              <w:pStyle w:val="NumberedList"/>
              <w:numPr>
                <w:ilvl w:val="0"/>
                <w:numId w:val="35"/>
              </w:numPr>
              <w:ind w:left="259" w:hanging="259"/>
            </w:pPr>
            <w:r w:rsidRPr="00E85C19">
              <w:t>Un renflouement est-il la même chose qu’un prêt? Expliquez votre réponse.</w:t>
            </w:r>
          </w:p>
          <w:p w14:paraId="78740146" w14:textId="77777777" w:rsidR="00E85C19" w:rsidRPr="00E85C19" w:rsidRDefault="00E85C19" w:rsidP="00E85C19">
            <w:pPr>
              <w:pStyle w:val="NumberedList"/>
              <w:numPr>
                <w:ilvl w:val="0"/>
                <w:numId w:val="35"/>
              </w:numPr>
              <w:ind w:left="259" w:hanging="259"/>
            </w:pPr>
            <w:r w:rsidRPr="00E85C19">
              <w:t>Quelles sont les conditions parfois imposées aux entreprises qui reçoivent de l’aide financière?</w:t>
            </w:r>
          </w:p>
          <w:p w14:paraId="1561D7A3" w14:textId="77777777" w:rsidR="00E85C19" w:rsidRPr="00E85C19" w:rsidRDefault="00E85C19" w:rsidP="00E85C19">
            <w:pPr>
              <w:pStyle w:val="NumberedList"/>
              <w:numPr>
                <w:ilvl w:val="0"/>
                <w:numId w:val="35"/>
              </w:numPr>
              <w:ind w:left="259" w:hanging="259"/>
            </w:pPr>
            <w:r w:rsidRPr="00E85C19">
              <w:t>Quels peuvent être les effets d’entraînement d’un excédent de dépenses et d’une surabondance de prêts sur les particuliers, les entreprises et les banques?</w:t>
            </w:r>
          </w:p>
          <w:p w14:paraId="659A4FC5" w14:textId="63DCCE5B" w:rsidR="00E85C19" w:rsidRPr="00E85C19" w:rsidRDefault="00E85C19" w:rsidP="00E85C19">
            <w:pPr>
              <w:pStyle w:val="NumberedList"/>
              <w:numPr>
                <w:ilvl w:val="0"/>
                <w:numId w:val="35"/>
              </w:numPr>
              <w:ind w:left="259" w:hanging="259"/>
            </w:pPr>
            <w:r w:rsidRPr="00E85C19">
              <w:t>Pour quelle raison le gouvernement pourrait-il décider de renflouer une grande</w:t>
            </w:r>
            <w:r w:rsidR="003F152E">
              <w:t xml:space="preserve"> </w:t>
            </w:r>
            <w:r w:rsidRPr="00E85C19">
              <w:t>entreprise?</w:t>
            </w:r>
          </w:p>
          <w:p w14:paraId="6BF32450" w14:textId="77777777" w:rsidR="00E85C19" w:rsidRPr="00E85C19" w:rsidRDefault="00E85C19" w:rsidP="00E85C19">
            <w:pPr>
              <w:pStyle w:val="NumberedList"/>
              <w:numPr>
                <w:ilvl w:val="0"/>
                <w:numId w:val="35"/>
              </w:numPr>
              <w:ind w:left="259" w:hanging="259"/>
            </w:pPr>
            <w:r w:rsidRPr="00E85C19">
              <w:t>Quels sont les avantages et les inconvénients associés au fait de donner ou de recevoir de l’aide financière?</w:t>
            </w:r>
          </w:p>
          <w:p w14:paraId="521D1345" w14:textId="77777777" w:rsidR="00E85C19" w:rsidRPr="00DA2C28" w:rsidRDefault="00E85C19" w:rsidP="00E85C19">
            <w:pPr>
              <w:pStyle w:val="NumberedList"/>
              <w:numPr>
                <w:ilvl w:val="0"/>
                <w:numId w:val="35"/>
              </w:numPr>
              <w:ind w:left="259" w:hanging="259"/>
            </w:pPr>
            <w:r w:rsidRPr="00E85C19">
              <w:rPr>
                <w:lang w:val="en-US"/>
              </w:rPr>
              <w:t>Que devrait-on faire pour éviter de se retrouver de nouveau dans une situation économique difficile?</w:t>
            </w:r>
          </w:p>
          <w:p w14:paraId="40791B21" w14:textId="77777777" w:rsidR="00DA2C28" w:rsidRDefault="00DA2C28" w:rsidP="00DA2C28">
            <w:pPr>
              <w:pStyle w:val="SpaceBetween"/>
            </w:pPr>
          </w:p>
          <w:p w14:paraId="01128B65" w14:textId="77777777" w:rsidR="00DA2C28" w:rsidRPr="00E85C19" w:rsidRDefault="00DA2C28" w:rsidP="00DA2C28">
            <w:pPr>
              <w:pStyle w:val="Subhead"/>
              <w:rPr>
                <w:lang w:val="en-US"/>
              </w:rPr>
            </w:pPr>
            <w:r w:rsidRPr="00E85C19">
              <w:rPr>
                <w:lang w:val="en-US"/>
              </w:rPr>
              <w:t>Vocabulaire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3780"/>
              <w:gridCol w:w="3060"/>
              <w:gridCol w:w="1704"/>
            </w:tblGrid>
            <w:tr w:rsidR="00DA2C28" w14:paraId="3B2C6DD1" w14:textId="77777777" w:rsidTr="00B767A8">
              <w:tc>
                <w:tcPr>
                  <w:tcW w:w="1708" w:type="dxa"/>
                </w:tcPr>
                <w:p w14:paraId="3F7A6354" w14:textId="77777777" w:rsidR="00DA2C28" w:rsidRPr="00E85C19" w:rsidRDefault="00DA2C28" w:rsidP="00B767A8">
                  <w:pPr>
                    <w:pStyle w:val="Bullet"/>
                  </w:pPr>
                  <w:r w:rsidRPr="00E85C19">
                    <w:t>Capital</w:t>
                  </w:r>
                </w:p>
              </w:tc>
              <w:tc>
                <w:tcPr>
                  <w:tcW w:w="3780" w:type="dxa"/>
                </w:tcPr>
                <w:p w14:paraId="55416BDA" w14:textId="77777777" w:rsidR="00DA2C28" w:rsidRPr="00E85C19" w:rsidRDefault="00DA2C28" w:rsidP="00B767A8">
                  <w:pPr>
                    <w:pStyle w:val="Bullet"/>
                  </w:pPr>
                  <w:r w:rsidRPr="00E85C19">
                    <w:t>Comptes clients</w:t>
                  </w:r>
                </w:p>
              </w:tc>
              <w:tc>
                <w:tcPr>
                  <w:tcW w:w="3060" w:type="dxa"/>
                </w:tcPr>
                <w:p w14:paraId="49D3636F" w14:textId="77777777" w:rsidR="00DA2C28" w:rsidRPr="00E85C19" w:rsidRDefault="00DA2C28" w:rsidP="00B767A8">
                  <w:pPr>
                    <w:pStyle w:val="Bullet"/>
                  </w:pPr>
                  <w:r w:rsidRPr="00E85C19">
                    <w:t>Crise de l’immobilier</w:t>
                  </w:r>
                </w:p>
              </w:tc>
              <w:tc>
                <w:tcPr>
                  <w:tcW w:w="1704" w:type="dxa"/>
                </w:tcPr>
                <w:p w14:paraId="4D9A7FFA" w14:textId="77777777" w:rsidR="00DA2C28" w:rsidRPr="00E85C19" w:rsidRDefault="00DA2C28" w:rsidP="00B767A8">
                  <w:pPr>
                    <w:pStyle w:val="Bullet"/>
                  </w:pPr>
                  <w:r w:rsidRPr="00E85C19">
                    <w:t>Dépenses</w:t>
                  </w:r>
                </w:p>
              </w:tc>
            </w:tr>
            <w:tr w:rsidR="00DA2C28" w14:paraId="4128C1D6" w14:textId="77777777" w:rsidTr="00B767A8">
              <w:tc>
                <w:tcPr>
                  <w:tcW w:w="1708" w:type="dxa"/>
                </w:tcPr>
                <w:p w14:paraId="327DB628" w14:textId="77777777" w:rsidR="00DA2C28" w:rsidRPr="00E85C19" w:rsidRDefault="00DA2C28" w:rsidP="00B767A8">
                  <w:pPr>
                    <w:pStyle w:val="Bullet"/>
                  </w:pPr>
                  <w:r w:rsidRPr="00E85C19">
                    <w:t>Emprunt</w:t>
                  </w:r>
                </w:p>
              </w:tc>
              <w:tc>
                <w:tcPr>
                  <w:tcW w:w="3780" w:type="dxa"/>
                </w:tcPr>
                <w:p w14:paraId="1BC1DE19" w14:textId="77777777" w:rsidR="00DA2C28" w:rsidRPr="00E85C19" w:rsidRDefault="00DA2C28" w:rsidP="00B767A8">
                  <w:pPr>
                    <w:pStyle w:val="Bullet"/>
                  </w:pPr>
                  <w:r w:rsidRPr="00E85C19">
                    <w:t>Faillite</w:t>
                  </w:r>
                </w:p>
              </w:tc>
              <w:tc>
                <w:tcPr>
                  <w:tcW w:w="3060" w:type="dxa"/>
                </w:tcPr>
                <w:p w14:paraId="77721615" w14:textId="77777777" w:rsidR="00DA2C28" w:rsidRPr="00E85C19" w:rsidRDefault="00DA2C28" w:rsidP="00B767A8">
                  <w:pPr>
                    <w:pStyle w:val="Bullet"/>
                  </w:pPr>
                  <w:r w:rsidRPr="00E85C19">
                    <w:t>Financement provisoire</w:t>
                  </w:r>
                </w:p>
              </w:tc>
              <w:tc>
                <w:tcPr>
                  <w:tcW w:w="1704" w:type="dxa"/>
                </w:tcPr>
                <w:p w14:paraId="6EC61BE3" w14:textId="77777777" w:rsidR="00DA2C28" w:rsidRPr="00E85C19" w:rsidRDefault="00DA2C28" w:rsidP="00B767A8">
                  <w:pPr>
                    <w:pStyle w:val="Bullet"/>
                  </w:pPr>
                  <w:r w:rsidRPr="00E85C19">
                    <w:t>Financer</w:t>
                  </w:r>
                </w:p>
              </w:tc>
            </w:tr>
            <w:tr w:rsidR="00DA2C28" w14:paraId="2C6221F3" w14:textId="77777777" w:rsidTr="00B767A8">
              <w:tc>
                <w:tcPr>
                  <w:tcW w:w="1708" w:type="dxa"/>
                </w:tcPr>
                <w:p w14:paraId="53A0F7A6" w14:textId="77777777" w:rsidR="00DA2C28" w:rsidRPr="00E85C19" w:rsidRDefault="00DA2C28" w:rsidP="00B767A8">
                  <w:pPr>
                    <w:pStyle w:val="Bullet"/>
                  </w:pPr>
                  <w:r w:rsidRPr="00E85C19">
                    <w:t>Garantie</w:t>
                  </w:r>
                </w:p>
              </w:tc>
              <w:tc>
                <w:tcPr>
                  <w:tcW w:w="3780" w:type="dxa"/>
                </w:tcPr>
                <w:p w14:paraId="61496B07" w14:textId="77777777" w:rsidR="00DA2C28" w:rsidRPr="00E85C19" w:rsidRDefault="00DA2C28" w:rsidP="00B767A8">
                  <w:pPr>
                    <w:pStyle w:val="Bullet"/>
                  </w:pPr>
                  <w:r w:rsidRPr="00E85C19">
                    <w:t>Hypothèque</w:t>
                  </w:r>
                </w:p>
              </w:tc>
              <w:tc>
                <w:tcPr>
                  <w:tcW w:w="3060" w:type="dxa"/>
                </w:tcPr>
                <w:p w14:paraId="589BCF92" w14:textId="77777777" w:rsidR="00DA2C28" w:rsidRPr="00E85C19" w:rsidRDefault="00DA2C28" w:rsidP="00B767A8">
                  <w:pPr>
                    <w:pStyle w:val="Bullet"/>
                  </w:pPr>
                  <w:r w:rsidRPr="00E85C19">
                    <w:t>Indemnité de départ</w:t>
                  </w:r>
                </w:p>
              </w:tc>
              <w:tc>
                <w:tcPr>
                  <w:tcW w:w="1704" w:type="dxa"/>
                </w:tcPr>
                <w:p w14:paraId="6C7700AF" w14:textId="77777777" w:rsidR="00DA2C28" w:rsidRPr="00E85C19" w:rsidRDefault="00DA2C28" w:rsidP="00B767A8">
                  <w:pPr>
                    <w:pStyle w:val="Bullet"/>
                  </w:pPr>
                  <w:r w:rsidRPr="00E85C19">
                    <w:t>Insolvabilité</w:t>
                  </w:r>
                </w:p>
              </w:tc>
            </w:tr>
            <w:tr w:rsidR="00DA2C28" w14:paraId="7A95515A" w14:textId="77777777" w:rsidTr="00B767A8">
              <w:tc>
                <w:tcPr>
                  <w:tcW w:w="1708" w:type="dxa"/>
                </w:tcPr>
                <w:p w14:paraId="4BBD422A" w14:textId="77777777" w:rsidR="00DA2C28" w:rsidRPr="00E85C19" w:rsidRDefault="00DA2C28" w:rsidP="00B767A8">
                  <w:pPr>
                    <w:pStyle w:val="Bullet"/>
                  </w:pPr>
                  <w:r w:rsidRPr="00E85C19">
                    <w:t>Intérêts</w:t>
                  </w:r>
                </w:p>
              </w:tc>
              <w:tc>
                <w:tcPr>
                  <w:tcW w:w="3780" w:type="dxa"/>
                </w:tcPr>
                <w:p w14:paraId="36A02BC3" w14:textId="77777777" w:rsidR="00DA2C28" w:rsidRPr="00E85C19" w:rsidRDefault="00DA2C28" w:rsidP="00B767A8">
                  <w:pPr>
                    <w:pStyle w:val="Bullet"/>
                  </w:pPr>
                  <w:r w:rsidRPr="00E85C19">
                    <w:t>Prêt</w:t>
                  </w:r>
                </w:p>
              </w:tc>
              <w:tc>
                <w:tcPr>
                  <w:tcW w:w="3060" w:type="dxa"/>
                </w:tcPr>
                <w:p w14:paraId="39BB9DE6" w14:textId="77777777" w:rsidR="00DA2C28" w:rsidRPr="00E85C19" w:rsidRDefault="00DA2C28" w:rsidP="00B767A8">
                  <w:pPr>
                    <w:pStyle w:val="Bullet"/>
                  </w:pPr>
                  <w:r w:rsidRPr="00E85C19">
                    <w:t>Prêts renouvelables</w:t>
                  </w:r>
                </w:p>
              </w:tc>
              <w:tc>
                <w:tcPr>
                  <w:tcW w:w="1704" w:type="dxa"/>
                </w:tcPr>
                <w:p w14:paraId="6DA55406" w14:textId="77777777" w:rsidR="00DA2C28" w:rsidRPr="00E85C19" w:rsidRDefault="00DA2C28" w:rsidP="00B767A8">
                  <w:pPr>
                    <w:pStyle w:val="Bullet"/>
                  </w:pPr>
                  <w:r w:rsidRPr="00E85C19">
                    <w:t>Privilège</w:t>
                  </w:r>
                </w:p>
              </w:tc>
            </w:tr>
            <w:tr w:rsidR="00DA2C28" w14:paraId="58ED468D" w14:textId="77777777" w:rsidTr="00B767A8">
              <w:tc>
                <w:tcPr>
                  <w:tcW w:w="1708" w:type="dxa"/>
                </w:tcPr>
                <w:p w14:paraId="4D5EEE8B" w14:textId="77777777" w:rsidR="00DA2C28" w:rsidRPr="00E85C19" w:rsidRDefault="00DA2C28" w:rsidP="00B767A8">
                  <w:pPr>
                    <w:pStyle w:val="Bullet"/>
                  </w:pPr>
                  <w:r w:rsidRPr="00E85C19">
                    <w:t>Récession</w:t>
                  </w:r>
                </w:p>
              </w:tc>
              <w:tc>
                <w:tcPr>
                  <w:tcW w:w="3780" w:type="dxa"/>
                </w:tcPr>
                <w:p w14:paraId="4DF22648" w14:textId="77777777" w:rsidR="00DA2C28" w:rsidRPr="00E85C19" w:rsidRDefault="00DA2C28" w:rsidP="00B767A8">
                  <w:pPr>
                    <w:pStyle w:val="Bullet"/>
                  </w:pPr>
                  <w:r w:rsidRPr="00E85C19">
                    <w:t>Rendement sur le capital investi</w:t>
                  </w:r>
                </w:p>
              </w:tc>
              <w:tc>
                <w:tcPr>
                  <w:tcW w:w="3060" w:type="dxa"/>
                </w:tcPr>
                <w:p w14:paraId="5DB3858D" w14:textId="77777777" w:rsidR="00DA2C28" w:rsidRPr="00E85C19" w:rsidRDefault="00DA2C28" w:rsidP="00B767A8">
                  <w:pPr>
                    <w:pStyle w:val="Bullet"/>
                  </w:pPr>
                  <w:r w:rsidRPr="00E85C19">
                    <w:t>Renflouement</w:t>
                  </w:r>
                </w:p>
              </w:tc>
              <w:tc>
                <w:tcPr>
                  <w:tcW w:w="1704" w:type="dxa"/>
                </w:tcPr>
                <w:p w14:paraId="4B17538E" w14:textId="77777777" w:rsidR="00DA2C28" w:rsidRPr="00E85C19" w:rsidRDefault="00DA2C28" w:rsidP="00B767A8">
                  <w:pPr>
                    <w:pStyle w:val="Bullet"/>
                  </w:pPr>
                  <w:r w:rsidRPr="00E85C19">
                    <w:t>Rentable</w:t>
                  </w:r>
                </w:p>
              </w:tc>
            </w:tr>
          </w:tbl>
          <w:p w14:paraId="21B87281" w14:textId="77777777" w:rsidR="00DA2C28" w:rsidRDefault="00DA2C28" w:rsidP="00DA2C28">
            <w:pPr>
              <w:pStyle w:val="SpaceBetween"/>
            </w:pPr>
          </w:p>
          <w:p w14:paraId="10DF1894" w14:textId="3C0D8C31" w:rsidR="00DA2C28" w:rsidRDefault="00DA2C28" w:rsidP="00DA2C28">
            <w:pPr>
              <w:pStyle w:val="Copy"/>
            </w:pPr>
            <w:r w:rsidRPr="00E85C19">
              <w:rPr>
                <w:lang w:val="en-US"/>
              </w:rPr>
              <w:t xml:space="preserve">Sources : </w:t>
            </w:r>
            <w:r>
              <w:rPr>
                <w:lang w:val="en-US"/>
              </w:rPr>
              <w:br/>
            </w:r>
            <w:hyperlink r:id="rId14">
              <w:r w:rsidRPr="00E85C19">
                <w:rPr>
                  <w:rStyle w:val="Hyperlink"/>
                  <w:lang w:val="en-US"/>
                </w:rPr>
                <w:t>http://www.gm.ca/inm/gmcanada/french/about/index.html</w:t>
              </w:r>
            </w:hyperlink>
            <w:r w:rsidRPr="00E85C19">
              <w:rPr>
                <w:lang w:val="en-US"/>
              </w:rPr>
              <w:t xml:space="preserve"> </w:t>
            </w:r>
            <w:r>
              <w:rPr>
                <w:lang w:val="en-US"/>
              </w:rPr>
              <w:br/>
            </w:r>
            <w:hyperlink r:id="rId15">
              <w:r w:rsidRPr="00E85C19">
                <w:rPr>
                  <w:rStyle w:val="Hyperlink"/>
                  <w:lang w:val="en-US"/>
                </w:rPr>
                <w:t>http://www.cvma.ca/</w:t>
              </w:r>
            </w:hyperlink>
          </w:p>
        </w:tc>
      </w:tr>
    </w:tbl>
    <w:p w14:paraId="49ED9A3A" w14:textId="60D73C1F" w:rsidR="00E85C19" w:rsidRDefault="00BA5E29">
      <w:pPr>
        <w:rPr>
          <w:rFonts w:ascii="Verdana" w:hAnsi="Verdana" w:cs="Arial"/>
          <w:sz w:val="36"/>
          <w:szCs w:val="36"/>
        </w:rPr>
      </w:pPr>
      <w:r>
        <w:rPr>
          <w:rFonts w:cs="Arial"/>
          <w:noProof/>
        </w:rPr>
        <mc:AlternateContent>
          <mc:Choice Requires="wps">
            <w:drawing>
              <wp:anchor distT="0" distB="0" distL="114300" distR="114300" simplePos="0" relativeHeight="251676672" behindDoc="0" locked="0" layoutInCell="1" allowOverlap="1" wp14:anchorId="204BB984" wp14:editId="0ED9CEB2">
                <wp:simplePos x="0" y="0"/>
                <wp:positionH relativeFrom="column">
                  <wp:posOffset>-2963</wp:posOffset>
                </wp:positionH>
                <wp:positionV relativeFrom="page">
                  <wp:posOffset>106680</wp:posOffset>
                </wp:positionV>
                <wp:extent cx="141351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EA9B2F"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B984" id="Text Box 25" o:spid="_x0000_s1029" type="#_x0000_t202" style="position:absolute;margin-left:-.25pt;margin-top:8.4pt;width:111.3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" filled="f" stroked="f">
                <v:textbox>
                  <w:txbxContent>
                    <w:p w14:paraId="68EA9B2F" w14:textId="77777777"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A</w:t>
                      </w:r>
                    </w:p>
                  </w:txbxContent>
                </v:textbox>
                <w10:wrap anchory="page"/>
              </v:shape>
            </w:pict>
          </mc:Fallback>
        </mc:AlternateContent>
      </w:r>
      <w:r w:rsidR="00E85C19">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85C19" w14:paraId="71C0538B" w14:textId="77777777" w:rsidTr="00B767A8">
        <w:trPr>
          <w:trHeight w:val="86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C931603" w14:textId="4D5D944B" w:rsidR="00E85C19" w:rsidRPr="00ED7BE9" w:rsidRDefault="00DA2C28" w:rsidP="00B767A8">
            <w:pPr>
              <w:rPr>
                <w:rFonts w:ascii="Verdana" w:hAnsi="Verdana"/>
                <w:color w:val="FFFFFF" w:themeColor="background1"/>
                <w:sz w:val="36"/>
                <w:szCs w:val="36"/>
              </w:rPr>
            </w:pPr>
            <w:r w:rsidRPr="00DA2C28">
              <w:rPr>
                <w:rFonts w:ascii="Verdana" w:hAnsi="Verdana"/>
                <w:color w:val="FFFFFF" w:themeColor="background1"/>
                <w:sz w:val="36"/>
              </w:rPr>
              <w:t>Activité de réflexion supplémentaire nº 1</w:t>
            </w:r>
          </w:p>
        </w:tc>
      </w:tr>
      <w:tr w:rsidR="00E85C19" w14:paraId="6D6E474A" w14:textId="77777777" w:rsidTr="00B767A8">
        <w:trPr>
          <w:trHeight w:val="10944"/>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C42100A" w14:textId="5903C6B2" w:rsidR="00E85C19" w:rsidRPr="00DA2C28" w:rsidRDefault="00DA2C28" w:rsidP="00122512">
            <w:pPr>
              <w:pStyle w:val="Copy"/>
              <w:ind w:left="4234"/>
              <w:rPr>
                <w:lang w:val="en-US"/>
              </w:rPr>
            </w:pPr>
            <w:r>
              <w:rPr>
                <w:noProof/>
                <w:lang w:val="en-US"/>
              </w:rPr>
              <w:drawing>
                <wp:anchor distT="0" distB="0" distL="0" distR="0" simplePos="0" relativeHeight="251666432" behindDoc="0" locked="0" layoutInCell="1" allowOverlap="1" wp14:anchorId="4A0F1A6D" wp14:editId="30B3B0A3">
                  <wp:simplePos x="0" y="0"/>
                  <wp:positionH relativeFrom="page">
                    <wp:posOffset>160867</wp:posOffset>
                  </wp:positionH>
                  <wp:positionV relativeFrom="page">
                    <wp:posOffset>212</wp:posOffset>
                  </wp:positionV>
                  <wp:extent cx="2505710" cy="2505075"/>
                  <wp:effectExtent l="0" t="0" r="8890" b="9525"/>
                  <wp:wrapTight wrapText="bothSides">
                    <wp:wrapPolygon edited="1">
                      <wp:start x="0" y="0"/>
                      <wp:lineTo x="0" y="21025"/>
                      <wp:lineTo x="219" y="21463"/>
                      <wp:lineTo x="21239" y="21463"/>
                      <wp:lineTo x="21677" y="21244"/>
                      <wp:lineTo x="21896" y="-73"/>
                      <wp:lineTo x="0" y="0"/>
                    </wp:wrapPolygon>
                  </wp:wrapTight>
                  <wp:docPr id="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png"/>
                          <pic:cNvPicPr/>
                        </pic:nvPicPr>
                        <pic:blipFill>
                          <a:blip r:embed="rId16" cstate="print"/>
                          <a:stretch>
                            <a:fillRect/>
                          </a:stretch>
                        </pic:blipFill>
                        <pic:spPr>
                          <a:xfrm>
                            <a:off x="0" y="0"/>
                            <a:ext cx="2505710" cy="2505075"/>
                          </a:xfrm>
                          <a:prstGeom prst="rect">
                            <a:avLst/>
                          </a:prstGeom>
                        </pic:spPr>
                      </pic:pic>
                    </a:graphicData>
                  </a:graphic>
                </wp:anchor>
              </w:drawing>
            </w:r>
            <w:r w:rsidRPr="00DA2C28">
              <w:rPr>
                <w:lang w:val="en-US"/>
              </w:rPr>
              <w:t>L’une des théories suggérées pour prévenir une crise financière consiste à laisser l’économie suivre son cours. Personne n’apporte d’aide financière. Selon cette théorie, les gens tirent des leçons de leurs échecs et, lorsque les organismes gouvernementaux aident les particuliers, les entreprises et les banques, les gens ne prennent pas leurs</w:t>
            </w:r>
            <w:r>
              <w:rPr>
                <w:lang w:val="en-US"/>
              </w:rPr>
              <w:t xml:space="preserve"> responsabilités par rapport à </w:t>
            </w:r>
            <w:r w:rsidRPr="00DA2C28">
              <w:rPr>
                <w:lang w:val="en-US"/>
              </w:rPr>
              <w:t xml:space="preserve">leur situation. Expliquez si vous êtes d’accord ou non avec </w:t>
            </w:r>
            <w:r>
              <w:rPr>
                <w:lang w:val="en-US"/>
              </w:rPr>
              <w:t>cette</w:t>
            </w:r>
            <w:r w:rsidRPr="00DA2C28">
              <w:rPr>
                <w:lang w:val="en-US"/>
              </w:rPr>
              <w:t xml:space="preserve"> théorie</w:t>
            </w:r>
            <w:r>
              <w:rPr>
                <w:lang w:val="en-US"/>
              </w:rPr>
              <w:t xml:space="preserve"> </w:t>
            </w:r>
            <w:r w:rsidRPr="00DA2C28">
              <w:rPr>
                <w:lang w:val="en-US"/>
              </w:rPr>
              <w:t>et pourquoi.</w:t>
            </w:r>
          </w:p>
        </w:tc>
      </w:tr>
    </w:tbl>
    <w:p w14:paraId="421E02C5" w14:textId="1A0EF157" w:rsidR="00E85C19" w:rsidRDefault="00BA5E29">
      <w:pPr>
        <w:rPr>
          <w:rFonts w:ascii="Verdana" w:hAnsi="Verdana" w:cs="Arial"/>
          <w:sz w:val="36"/>
          <w:szCs w:val="36"/>
        </w:rPr>
      </w:pPr>
      <w:r>
        <w:rPr>
          <w:rFonts w:cs="Arial"/>
          <w:noProof/>
        </w:rPr>
        <mc:AlternateContent>
          <mc:Choice Requires="wps">
            <w:drawing>
              <wp:anchor distT="0" distB="0" distL="114300" distR="114300" simplePos="0" relativeHeight="251674624" behindDoc="0" locked="0" layoutInCell="1" allowOverlap="1" wp14:anchorId="21102D7F" wp14:editId="47CED320">
                <wp:simplePos x="0" y="0"/>
                <wp:positionH relativeFrom="column">
                  <wp:posOffset>-2964</wp:posOffset>
                </wp:positionH>
                <wp:positionV relativeFrom="page">
                  <wp:posOffset>106680</wp:posOffset>
                </wp:positionV>
                <wp:extent cx="141351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B4A34" w14:textId="0FD13BAA"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2D7F" id="Text Box 24" o:spid="_x0000_s1030" type="#_x0000_t202" style="position:absolute;margin-left:-.25pt;margin-top:8.4pt;width:111.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" filled="f" stroked="f">
                <v:textbox>
                  <w:txbxContent>
                    <w:p w14:paraId="514B4A34" w14:textId="0FD13BAA"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w:t>
                      </w:r>
                      <w:bookmarkStart w:id="1" w:name="_GoBack"/>
                      <w:r>
                        <w:rPr>
                          <w:rFonts w:ascii="Verdana" w:hAnsi="Verdana"/>
                          <w:b/>
                          <w:color w:val="54B948"/>
                          <w:sz w:val="26"/>
                          <w:szCs w:val="26"/>
                          <w:lang w:val="en-CA"/>
                        </w:rPr>
                        <w:t>NNEXE B</w:t>
                      </w:r>
                    </w:p>
                    <w:bookmarkEnd w:id="1"/>
                  </w:txbxContent>
                </v:textbox>
                <w10:wrap anchory="page"/>
              </v:shape>
            </w:pict>
          </mc:Fallback>
        </mc:AlternateContent>
      </w:r>
      <w:r w:rsidR="00E85C19">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122512" w14:paraId="7A9A854F" w14:textId="77777777" w:rsidTr="00B767A8">
        <w:trPr>
          <w:trHeight w:val="86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4A93672" w14:textId="2D144467" w:rsidR="00122512" w:rsidRPr="00ED7BE9" w:rsidRDefault="00122512" w:rsidP="00122512">
            <w:pPr>
              <w:rPr>
                <w:rFonts w:ascii="Verdana" w:hAnsi="Verdana"/>
                <w:color w:val="FFFFFF" w:themeColor="background1"/>
                <w:sz w:val="36"/>
                <w:szCs w:val="36"/>
              </w:rPr>
            </w:pPr>
            <w:r w:rsidRPr="00DA2C28">
              <w:rPr>
                <w:rFonts w:ascii="Verdana" w:hAnsi="Verdana"/>
                <w:color w:val="FFFFFF" w:themeColor="background1"/>
                <w:sz w:val="36"/>
              </w:rPr>
              <w:t xml:space="preserve">Activité de réflexion supplémentaire nº </w:t>
            </w:r>
            <w:r>
              <w:rPr>
                <w:rFonts w:ascii="Verdana" w:hAnsi="Verdana"/>
                <w:color w:val="FFFFFF" w:themeColor="background1"/>
                <w:sz w:val="36"/>
              </w:rPr>
              <w:t>2</w:t>
            </w:r>
          </w:p>
        </w:tc>
      </w:tr>
      <w:tr w:rsidR="00122512" w14:paraId="32CD9980" w14:textId="77777777" w:rsidTr="00B767A8">
        <w:trPr>
          <w:trHeight w:val="10944"/>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15FD3086" w14:textId="13E0F384" w:rsidR="00122512" w:rsidRPr="00122512" w:rsidRDefault="00122512" w:rsidP="00122512">
            <w:pPr>
              <w:ind w:left="4234"/>
              <w:rPr>
                <w:rFonts w:ascii="Verdana" w:hAnsi="Verdana" w:cs="Arial"/>
                <w:sz w:val="20"/>
                <w:szCs w:val="20"/>
              </w:rPr>
            </w:pPr>
            <w:r>
              <w:rPr>
                <w:rFonts w:ascii="Verdana" w:hAnsi="Verdana" w:cs="Arial"/>
                <w:noProof/>
                <w:sz w:val="20"/>
                <w:szCs w:val="20"/>
              </w:rPr>
              <mc:AlternateContent>
                <mc:Choice Requires="wpg">
                  <w:drawing>
                    <wp:anchor distT="0" distB="0" distL="114300" distR="114300" simplePos="0" relativeHeight="251670528" behindDoc="0" locked="0" layoutInCell="1" allowOverlap="1" wp14:anchorId="6C0A7A26" wp14:editId="78CAC487">
                      <wp:simplePos x="0" y="0"/>
                      <wp:positionH relativeFrom="column">
                        <wp:posOffset>-22225</wp:posOffset>
                      </wp:positionH>
                      <wp:positionV relativeFrom="paragraph">
                        <wp:posOffset>423</wp:posOffset>
                      </wp:positionV>
                      <wp:extent cx="2510367" cy="2734945"/>
                      <wp:effectExtent l="0" t="0" r="4445" b="8255"/>
                      <wp:wrapThrough wrapText="bothSides">
                        <wp:wrapPolygon edited="0">
                          <wp:start x="6120" y="0"/>
                          <wp:lineTo x="874" y="3611"/>
                          <wp:lineTo x="219" y="4213"/>
                          <wp:lineTo x="656" y="5216"/>
                          <wp:lineTo x="1749" y="6821"/>
                          <wp:lineTo x="1749" y="7222"/>
                          <wp:lineTo x="6776" y="10030"/>
                          <wp:lineTo x="5683" y="10431"/>
                          <wp:lineTo x="5464" y="12638"/>
                          <wp:lineTo x="5464" y="13842"/>
                          <wp:lineTo x="6338" y="15647"/>
                          <wp:lineTo x="7868" y="16450"/>
                          <wp:lineTo x="5464" y="18656"/>
                          <wp:lineTo x="5246" y="19459"/>
                          <wp:lineTo x="5901" y="20261"/>
                          <wp:lineTo x="12458" y="21465"/>
                          <wp:lineTo x="15081" y="21465"/>
                          <wp:lineTo x="18141" y="21465"/>
                          <wp:lineTo x="21420" y="21264"/>
                          <wp:lineTo x="21420" y="19057"/>
                          <wp:lineTo x="17923" y="18054"/>
                          <wp:lineTo x="11584" y="16450"/>
                          <wp:lineTo x="12677" y="16450"/>
                          <wp:lineTo x="20764" y="13641"/>
                          <wp:lineTo x="21420" y="11836"/>
                          <wp:lineTo x="21420" y="7021"/>
                          <wp:lineTo x="18360" y="6821"/>
                          <wp:lineTo x="12021" y="3611"/>
                          <wp:lineTo x="12240" y="2407"/>
                          <wp:lineTo x="9836" y="602"/>
                          <wp:lineTo x="7213" y="0"/>
                          <wp:lineTo x="6120" y="0"/>
                        </wp:wrapPolygon>
                      </wp:wrapThrough>
                      <wp:docPr id="23" name="Group 23"/>
                      <wp:cNvGraphicFramePr/>
                      <a:graphic xmlns:a="http://schemas.openxmlformats.org/drawingml/2006/main">
                        <a:graphicData uri="http://schemas.microsoft.com/office/word/2010/wordprocessingGroup">
                          <wpg:wgp>
                            <wpg:cNvGrpSpPr/>
                            <wpg:grpSpPr>
                              <a:xfrm>
                                <a:off x="0" y="0"/>
                                <a:ext cx="2510367" cy="2734945"/>
                                <a:chOff x="0" y="0"/>
                                <a:chExt cx="2510367" cy="2734945"/>
                              </a:xfrm>
                            </wpg:grpSpPr>
                            <wpg:grpSp>
                              <wpg:cNvPr id="18" name="Group 18"/>
                              <wpg:cNvGrpSpPr>
                                <a:grpSpLocks/>
                              </wpg:cNvGrpSpPr>
                              <wpg:grpSpPr bwMode="auto">
                                <a:xfrm>
                                  <a:off x="0" y="0"/>
                                  <a:ext cx="2506980" cy="2125980"/>
                                  <a:chOff x="617" y="3110"/>
                                  <a:chExt cx="3948" cy="3348"/>
                                </a:xfrm>
                              </wpg:grpSpPr>
                              <pic:pic xmlns:pic="http://schemas.openxmlformats.org/drawingml/2006/picture">
                                <pic:nvPicPr>
                                  <pic:cNvPr id="19"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64" y="4443"/>
                                    <a:ext cx="2898"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8"/>
                                <wps:cNvSpPr>
                                  <a:spLocks/>
                                </wps:cNvSpPr>
                                <wps:spPr bwMode="auto">
                                  <a:xfrm>
                                    <a:off x="1663" y="4441"/>
                                    <a:ext cx="2902" cy="2017"/>
                                  </a:xfrm>
                                  <a:custGeom>
                                    <a:avLst/>
                                    <a:gdLst>
                                      <a:gd name="T0" fmla="+- 0 2258 1663"/>
                                      <a:gd name="T1" fmla="*/ T0 w 2902"/>
                                      <a:gd name="T2" fmla="+- 0 5660 4441"/>
                                      <a:gd name="T3" fmla="*/ 5660 h 2017"/>
                                      <a:gd name="T4" fmla="+- 0 2484 1663"/>
                                      <a:gd name="T5" fmla="*/ T4 w 2902"/>
                                      <a:gd name="T6" fmla="+- 0 5520 4441"/>
                                      <a:gd name="T7" fmla="*/ 5520 h 2017"/>
                                      <a:gd name="T8" fmla="+- 0 2453 1663"/>
                                      <a:gd name="T9" fmla="*/ T8 w 2902"/>
                                      <a:gd name="T10" fmla="+- 0 5888 4441"/>
                                      <a:gd name="T11" fmla="*/ 5888 h 2017"/>
                                      <a:gd name="T12" fmla="+- 0 3155 1663"/>
                                      <a:gd name="T13" fmla="*/ T12 w 2902"/>
                                      <a:gd name="T14" fmla="+- 0 5548 4441"/>
                                      <a:gd name="T15" fmla="*/ 5548 h 2017"/>
                                      <a:gd name="T16" fmla="+- 0 3002 1663"/>
                                      <a:gd name="T17" fmla="*/ T16 w 2902"/>
                                      <a:gd name="T18" fmla="+- 0 5240 4441"/>
                                      <a:gd name="T19" fmla="*/ 5240 h 2017"/>
                                      <a:gd name="T20" fmla="+- 0 2532 1663"/>
                                      <a:gd name="T21" fmla="*/ T20 w 2902"/>
                                      <a:gd name="T22" fmla="+- 0 5060 4441"/>
                                      <a:gd name="T23" fmla="*/ 5060 h 2017"/>
                                      <a:gd name="T24" fmla="+- 0 2224 1663"/>
                                      <a:gd name="T25" fmla="*/ T24 w 2902"/>
                                      <a:gd name="T26" fmla="+- 0 5078 4441"/>
                                      <a:gd name="T27" fmla="*/ 5078 h 2017"/>
                                      <a:gd name="T28" fmla="+- 0 1931 1663"/>
                                      <a:gd name="T29" fmla="*/ T28 w 2902"/>
                                      <a:gd name="T30" fmla="+- 0 5236 4441"/>
                                      <a:gd name="T31" fmla="*/ 5236 h 2017"/>
                                      <a:gd name="T32" fmla="+- 0 1783 1663"/>
                                      <a:gd name="T33" fmla="*/ T32 w 2902"/>
                                      <a:gd name="T34" fmla="+- 0 5530 4441"/>
                                      <a:gd name="T35" fmla="*/ 5530 h 2017"/>
                                      <a:gd name="T36" fmla="+- 0 1699 1663"/>
                                      <a:gd name="T37" fmla="*/ T36 w 2902"/>
                                      <a:gd name="T38" fmla="+- 0 5890 4441"/>
                                      <a:gd name="T39" fmla="*/ 5890 h 2017"/>
                                      <a:gd name="T40" fmla="+- 0 1876 1663"/>
                                      <a:gd name="T41" fmla="*/ T40 w 2902"/>
                                      <a:gd name="T42" fmla="+- 0 6216 4441"/>
                                      <a:gd name="T43" fmla="*/ 6216 h 2017"/>
                                      <a:gd name="T44" fmla="+- 0 2172 1663"/>
                                      <a:gd name="T45" fmla="*/ T44 w 2902"/>
                                      <a:gd name="T46" fmla="+- 0 6410 4441"/>
                                      <a:gd name="T47" fmla="*/ 6410 h 2017"/>
                                      <a:gd name="T48" fmla="+- 0 2515 1663"/>
                                      <a:gd name="T49" fmla="*/ T48 w 2902"/>
                                      <a:gd name="T50" fmla="+- 0 6396 4441"/>
                                      <a:gd name="T51" fmla="*/ 6396 h 2017"/>
                                      <a:gd name="T52" fmla="+- 0 2658 1663"/>
                                      <a:gd name="T53" fmla="*/ T52 w 2902"/>
                                      <a:gd name="T54" fmla="+- 0 6308 4441"/>
                                      <a:gd name="T55" fmla="*/ 6308 h 2017"/>
                                      <a:gd name="T56" fmla="+- 0 2912 1663"/>
                                      <a:gd name="T57" fmla="*/ T56 w 2902"/>
                                      <a:gd name="T58" fmla="+- 0 6144 4441"/>
                                      <a:gd name="T59" fmla="*/ 6144 h 2017"/>
                                      <a:gd name="T60" fmla="+- 0 2908 1663"/>
                                      <a:gd name="T61" fmla="*/ T60 w 2902"/>
                                      <a:gd name="T62" fmla="+- 0 6144 4441"/>
                                      <a:gd name="T63" fmla="*/ 6144 h 2017"/>
                                      <a:gd name="T64" fmla="+- 0 2789 1663"/>
                                      <a:gd name="T65" fmla="*/ T64 w 2902"/>
                                      <a:gd name="T66" fmla="+- 0 6254 4441"/>
                                      <a:gd name="T67" fmla="*/ 6254 h 2017"/>
                                      <a:gd name="T68" fmla="+- 0 2543 1663"/>
                                      <a:gd name="T69" fmla="*/ T68 w 2902"/>
                                      <a:gd name="T70" fmla="+- 0 6450 4441"/>
                                      <a:gd name="T71" fmla="*/ 6450 h 2017"/>
                                      <a:gd name="T72" fmla="+- 0 2240 1663"/>
                                      <a:gd name="T73" fmla="*/ T72 w 2902"/>
                                      <a:gd name="T74" fmla="+- 0 6446 4441"/>
                                      <a:gd name="T75" fmla="*/ 6446 h 2017"/>
                                      <a:gd name="T76" fmla="+- 0 1975 1663"/>
                                      <a:gd name="T77" fmla="*/ T76 w 2902"/>
                                      <a:gd name="T78" fmla="+- 0 6288 4441"/>
                                      <a:gd name="T79" fmla="*/ 6288 h 2017"/>
                                      <a:gd name="T80" fmla="+- 0 1750 1663"/>
                                      <a:gd name="T81" fmla="*/ T80 w 2902"/>
                                      <a:gd name="T82" fmla="+- 0 6010 4441"/>
                                      <a:gd name="T83" fmla="*/ 6010 h 2017"/>
                                      <a:gd name="T84" fmla="+- 0 1674 1663"/>
                                      <a:gd name="T85" fmla="*/ T84 w 2902"/>
                                      <a:gd name="T86" fmla="+- 0 5576 4441"/>
                                      <a:gd name="T87" fmla="*/ 5576 h 2017"/>
                                      <a:gd name="T88" fmla="+- 0 1832 1663"/>
                                      <a:gd name="T89" fmla="*/ T88 w 2902"/>
                                      <a:gd name="T90" fmla="+- 0 5222 4441"/>
                                      <a:gd name="T91" fmla="*/ 5222 h 2017"/>
                                      <a:gd name="T92" fmla="+- 0 2094 1663"/>
                                      <a:gd name="T93" fmla="*/ T92 w 2902"/>
                                      <a:gd name="T94" fmla="+- 0 5008 4441"/>
                                      <a:gd name="T95" fmla="*/ 5008 h 2017"/>
                                      <a:gd name="T96" fmla="+- 0 2508 1663"/>
                                      <a:gd name="T97" fmla="*/ T96 w 2902"/>
                                      <a:gd name="T98" fmla="+- 0 4952 4441"/>
                                      <a:gd name="T99" fmla="*/ 4952 h 2017"/>
                                      <a:gd name="T100" fmla="+- 0 2854 1663"/>
                                      <a:gd name="T101" fmla="*/ T100 w 2902"/>
                                      <a:gd name="T102" fmla="+- 0 5094 4441"/>
                                      <a:gd name="T103" fmla="*/ 5094 h 2017"/>
                                      <a:gd name="T104" fmla="+- 0 3090 1663"/>
                                      <a:gd name="T105" fmla="*/ T104 w 2902"/>
                                      <a:gd name="T106" fmla="+- 0 5346 4441"/>
                                      <a:gd name="T107" fmla="*/ 5346 h 2017"/>
                                      <a:gd name="T108" fmla="+- 0 3143 1663"/>
                                      <a:gd name="T109" fmla="*/ T108 w 2902"/>
                                      <a:gd name="T110" fmla="+- 0 5700 4441"/>
                                      <a:gd name="T111" fmla="*/ 5700 h 2017"/>
                                      <a:gd name="T112" fmla="+- 0 3148 1663"/>
                                      <a:gd name="T113" fmla="*/ T112 w 2902"/>
                                      <a:gd name="T114" fmla="+- 0 6016 4441"/>
                                      <a:gd name="T115" fmla="*/ 6016 h 2017"/>
                                      <a:gd name="T116" fmla="+- 0 3201 1663"/>
                                      <a:gd name="T117" fmla="*/ T116 w 2902"/>
                                      <a:gd name="T118" fmla="+- 0 5658 4441"/>
                                      <a:gd name="T119" fmla="*/ 5658 h 2017"/>
                                      <a:gd name="T120" fmla="+- 0 3617 1663"/>
                                      <a:gd name="T121" fmla="*/ T120 w 2902"/>
                                      <a:gd name="T122" fmla="+- 0 5239 4441"/>
                                      <a:gd name="T123" fmla="*/ 5239 h 2017"/>
                                      <a:gd name="T124" fmla="+- 0 3952 1663"/>
                                      <a:gd name="T125" fmla="*/ T124 w 2902"/>
                                      <a:gd name="T126" fmla="+- 0 5109 4441"/>
                                      <a:gd name="T127" fmla="*/ 5109 h 2017"/>
                                      <a:gd name="T128" fmla="+- 0 3744 1663"/>
                                      <a:gd name="T129" fmla="*/ T128 w 2902"/>
                                      <a:gd name="T130" fmla="+- 0 5393 4441"/>
                                      <a:gd name="T131" fmla="*/ 5393 h 2017"/>
                                      <a:gd name="T132" fmla="+- 0 4505 1663"/>
                                      <a:gd name="T133" fmla="*/ T132 w 2902"/>
                                      <a:gd name="T134" fmla="+- 0 5536 4441"/>
                                      <a:gd name="T135" fmla="*/ 5536 h 2017"/>
                                      <a:gd name="T136" fmla="+- 0 4414 1663"/>
                                      <a:gd name="T137" fmla="*/ T136 w 2902"/>
                                      <a:gd name="T138" fmla="+- 0 4747 4441"/>
                                      <a:gd name="T139" fmla="*/ 4747 h 2017"/>
                                      <a:gd name="T140" fmla="+- 0 4124 1663"/>
                                      <a:gd name="T141" fmla="*/ T140 w 2902"/>
                                      <a:gd name="T142" fmla="+- 0 4521 4441"/>
                                      <a:gd name="T143" fmla="*/ 4521 h 2017"/>
                                      <a:gd name="T144" fmla="+- 0 3739 1663"/>
                                      <a:gd name="T145" fmla="*/ T144 w 2902"/>
                                      <a:gd name="T146" fmla="+- 0 4459 4441"/>
                                      <a:gd name="T147" fmla="*/ 4459 h 2017"/>
                                      <a:gd name="T148" fmla="+- 0 3404 1663"/>
                                      <a:gd name="T149" fmla="*/ T148 w 2902"/>
                                      <a:gd name="T150" fmla="+- 0 4581 4441"/>
                                      <a:gd name="T151" fmla="*/ 4581 h 2017"/>
                                      <a:gd name="T152" fmla="+- 0 3166 1663"/>
                                      <a:gd name="T153" fmla="*/ T152 w 2902"/>
                                      <a:gd name="T154" fmla="+- 0 4835 4441"/>
                                      <a:gd name="T155" fmla="*/ 4835 h 2017"/>
                                      <a:gd name="T156" fmla="+- 0 3062 1663"/>
                                      <a:gd name="T157" fmla="*/ T156 w 2902"/>
                                      <a:gd name="T158" fmla="+- 0 5183 4441"/>
                                      <a:gd name="T159" fmla="*/ 5183 h 2017"/>
                                      <a:gd name="T160" fmla="+- 0 3277 1663"/>
                                      <a:gd name="T161" fmla="*/ T160 w 2902"/>
                                      <a:gd name="T162" fmla="+- 0 5649 4441"/>
                                      <a:gd name="T163" fmla="*/ 5649 h 2017"/>
                                      <a:gd name="T164" fmla="+- 0 3540 1663"/>
                                      <a:gd name="T165" fmla="*/ T164 w 2902"/>
                                      <a:gd name="T166" fmla="+- 0 5849 4441"/>
                                      <a:gd name="T167" fmla="*/ 5849 h 2017"/>
                                      <a:gd name="T168" fmla="+- 0 3710 1663"/>
                                      <a:gd name="T169" fmla="*/ T168 w 2902"/>
                                      <a:gd name="T170" fmla="+- 0 5861 4441"/>
                                      <a:gd name="T171" fmla="*/ 5861 h 2017"/>
                                      <a:gd name="T172" fmla="+- 0 4021 1663"/>
                                      <a:gd name="T173" fmla="*/ T172 w 2902"/>
                                      <a:gd name="T174" fmla="+- 0 5907 4441"/>
                                      <a:gd name="T175" fmla="*/ 5907 h 2017"/>
                                      <a:gd name="T176" fmla="+- 0 4329 1663"/>
                                      <a:gd name="T177" fmla="*/ T176 w 2902"/>
                                      <a:gd name="T178" fmla="+- 0 5757 4441"/>
                                      <a:gd name="T179" fmla="*/ 5757 h 2017"/>
                                      <a:gd name="T180" fmla="+- 0 4427 1663"/>
                                      <a:gd name="T181" fmla="*/ T180 w 2902"/>
                                      <a:gd name="T182" fmla="+- 0 5537 4441"/>
                                      <a:gd name="T183" fmla="*/ 5537 h 2017"/>
                                      <a:gd name="T184" fmla="+- 0 4222 1663"/>
                                      <a:gd name="T185" fmla="*/ T184 w 2902"/>
                                      <a:gd name="T186" fmla="+- 0 5813 4441"/>
                                      <a:gd name="T187" fmla="*/ 5813 h 2017"/>
                                      <a:gd name="T188" fmla="+- 0 3972 1663"/>
                                      <a:gd name="T189" fmla="*/ T188 w 2902"/>
                                      <a:gd name="T190" fmla="+- 0 5957 4441"/>
                                      <a:gd name="T191" fmla="*/ 5957 h 2017"/>
                                      <a:gd name="T192" fmla="+- 0 3675 1663"/>
                                      <a:gd name="T193" fmla="*/ T192 w 2902"/>
                                      <a:gd name="T194" fmla="+- 0 5923 4441"/>
                                      <a:gd name="T195" fmla="*/ 5923 h 2017"/>
                                      <a:gd name="T196" fmla="+- 0 3555 1663"/>
                                      <a:gd name="T197" fmla="*/ T196 w 2902"/>
                                      <a:gd name="T198" fmla="+- 0 5815 4441"/>
                                      <a:gd name="T199" fmla="*/ 5815 h 2017"/>
                                      <a:gd name="T200" fmla="+- 0 3302 1663"/>
                                      <a:gd name="T201" fmla="*/ T200 w 2902"/>
                                      <a:gd name="T202" fmla="+- 0 5617 4441"/>
                                      <a:gd name="T203" fmla="*/ 5617 h 2017"/>
                                      <a:gd name="T204" fmla="+- 0 3063 1663"/>
                                      <a:gd name="T205" fmla="*/ T204 w 2902"/>
                                      <a:gd name="T206" fmla="+- 0 5181 4441"/>
                                      <a:gd name="T207" fmla="*/ 5181 h 2017"/>
                                      <a:gd name="T208" fmla="+- 0 3172 1663"/>
                                      <a:gd name="T209" fmla="*/ T208 w 2902"/>
                                      <a:gd name="T210" fmla="+- 0 4837 4441"/>
                                      <a:gd name="T211" fmla="*/ 4837 h 2017"/>
                                      <a:gd name="T212" fmla="+- 0 3446 1663"/>
                                      <a:gd name="T213" fmla="*/ T212 w 2902"/>
                                      <a:gd name="T214" fmla="+- 0 4659 4441"/>
                                      <a:gd name="T215" fmla="*/ 4659 h 2017"/>
                                      <a:gd name="T216" fmla="+- 0 3735 1663"/>
                                      <a:gd name="T217" fmla="*/ T216 w 2902"/>
                                      <a:gd name="T218" fmla="+- 0 4477 4441"/>
                                      <a:gd name="T219" fmla="*/ 4477 h 2017"/>
                                      <a:gd name="T220" fmla="+- 0 4125 1663"/>
                                      <a:gd name="T221" fmla="*/ T220 w 2902"/>
                                      <a:gd name="T222" fmla="+- 0 4525 4441"/>
                                      <a:gd name="T223" fmla="*/ 4525 h 2017"/>
                                      <a:gd name="T224" fmla="+- 0 4403 1663"/>
                                      <a:gd name="T225" fmla="*/ T224 w 2902"/>
                                      <a:gd name="T226" fmla="+- 0 4747 4441"/>
                                      <a:gd name="T227" fmla="*/ 4747 h 2017"/>
                                      <a:gd name="T228" fmla="+- 0 4561 1663"/>
                                      <a:gd name="T229" fmla="*/ T228 w 2902"/>
                                      <a:gd name="T230" fmla="+- 0 5111 4441"/>
                                      <a:gd name="T231" fmla="*/ 5111 h 2017"/>
                                      <a:gd name="T232" fmla="+- 0 4514 1663"/>
                                      <a:gd name="T233" fmla="*/ T232 w 2902"/>
                                      <a:gd name="T234" fmla="+- 0 5497 4441"/>
                                      <a:gd name="T235" fmla="*/ 5497 h 2017"/>
                                      <a:gd name="T236" fmla="+- 0 4456 1663"/>
                                      <a:gd name="T237" fmla="*/ T236 w 2902"/>
                                      <a:gd name="T238" fmla="+- 0 5237 4441"/>
                                      <a:gd name="T239" fmla="*/ 5237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02" h="2017">
                                        <a:moveTo>
                                          <a:pt x="954" y="1233"/>
                                        </a:moveTo>
                                        <a:lnTo>
                                          <a:pt x="950" y="1223"/>
                                        </a:lnTo>
                                        <a:lnTo>
                                          <a:pt x="950" y="1231"/>
                                        </a:lnTo>
                                        <a:lnTo>
                                          <a:pt x="950" y="1301"/>
                                        </a:lnTo>
                                        <a:lnTo>
                                          <a:pt x="923" y="1365"/>
                                        </a:lnTo>
                                        <a:lnTo>
                                          <a:pt x="869" y="1415"/>
                                        </a:lnTo>
                                        <a:lnTo>
                                          <a:pt x="843" y="1427"/>
                                        </a:lnTo>
                                        <a:lnTo>
                                          <a:pt x="816" y="1437"/>
                                        </a:lnTo>
                                        <a:lnTo>
                                          <a:pt x="790" y="1443"/>
                                        </a:lnTo>
                                        <a:lnTo>
                                          <a:pt x="763" y="1445"/>
                                        </a:lnTo>
                                        <a:lnTo>
                                          <a:pt x="720" y="1439"/>
                                        </a:lnTo>
                                        <a:lnTo>
                                          <a:pt x="680" y="1423"/>
                                        </a:lnTo>
                                        <a:lnTo>
                                          <a:pt x="644" y="1397"/>
                                        </a:lnTo>
                                        <a:lnTo>
                                          <a:pt x="615" y="1359"/>
                                        </a:lnTo>
                                        <a:lnTo>
                                          <a:pt x="591" y="1289"/>
                                        </a:lnTo>
                                        <a:lnTo>
                                          <a:pt x="595" y="1219"/>
                                        </a:lnTo>
                                        <a:lnTo>
                                          <a:pt x="623" y="1157"/>
                                        </a:lnTo>
                                        <a:lnTo>
                                          <a:pt x="670" y="1107"/>
                                        </a:lnTo>
                                        <a:lnTo>
                                          <a:pt x="695" y="1093"/>
                                        </a:lnTo>
                                        <a:lnTo>
                                          <a:pt x="722" y="1083"/>
                                        </a:lnTo>
                                        <a:lnTo>
                                          <a:pt x="749" y="1079"/>
                                        </a:lnTo>
                                        <a:lnTo>
                                          <a:pt x="775" y="1077"/>
                                        </a:lnTo>
                                        <a:lnTo>
                                          <a:pt x="818" y="1081"/>
                                        </a:lnTo>
                                        <a:lnTo>
                                          <a:pt x="858" y="1097"/>
                                        </a:lnTo>
                                        <a:lnTo>
                                          <a:pt x="894" y="1123"/>
                                        </a:lnTo>
                                        <a:lnTo>
                                          <a:pt x="923" y="1161"/>
                                        </a:lnTo>
                                        <a:lnTo>
                                          <a:pt x="950" y="1231"/>
                                        </a:lnTo>
                                        <a:lnTo>
                                          <a:pt x="950" y="1223"/>
                                        </a:lnTo>
                                        <a:lnTo>
                                          <a:pt x="926" y="1159"/>
                                        </a:lnTo>
                                        <a:lnTo>
                                          <a:pt x="897" y="1123"/>
                                        </a:lnTo>
                                        <a:lnTo>
                                          <a:pt x="862" y="1095"/>
                                        </a:lnTo>
                                        <a:lnTo>
                                          <a:pt x="821" y="1079"/>
                                        </a:lnTo>
                                        <a:lnTo>
                                          <a:pt x="805" y="1077"/>
                                        </a:lnTo>
                                        <a:lnTo>
                                          <a:pt x="775" y="1073"/>
                                        </a:lnTo>
                                        <a:lnTo>
                                          <a:pt x="748" y="1075"/>
                                        </a:lnTo>
                                        <a:lnTo>
                                          <a:pt x="721" y="1081"/>
                                        </a:lnTo>
                                        <a:lnTo>
                                          <a:pt x="694" y="1091"/>
                                        </a:lnTo>
                                        <a:lnTo>
                                          <a:pt x="668" y="1103"/>
                                        </a:lnTo>
                                        <a:lnTo>
                                          <a:pt x="621" y="1153"/>
                                        </a:lnTo>
                                        <a:lnTo>
                                          <a:pt x="592" y="1217"/>
                                        </a:lnTo>
                                        <a:lnTo>
                                          <a:pt x="587" y="1289"/>
                                        </a:lnTo>
                                        <a:lnTo>
                                          <a:pt x="612" y="1361"/>
                                        </a:lnTo>
                                        <a:lnTo>
                                          <a:pt x="641" y="1399"/>
                                        </a:lnTo>
                                        <a:lnTo>
                                          <a:pt x="677" y="1425"/>
                                        </a:lnTo>
                                        <a:lnTo>
                                          <a:pt x="718" y="1443"/>
                                        </a:lnTo>
                                        <a:lnTo>
                                          <a:pt x="763" y="1449"/>
                                        </a:lnTo>
                                        <a:lnTo>
                                          <a:pt x="790" y="1447"/>
                                        </a:lnTo>
                                        <a:lnTo>
                                          <a:pt x="799" y="1445"/>
                                        </a:lnTo>
                                        <a:lnTo>
                                          <a:pt x="818" y="1441"/>
                                        </a:lnTo>
                                        <a:lnTo>
                                          <a:pt x="844" y="1431"/>
                                        </a:lnTo>
                                        <a:lnTo>
                                          <a:pt x="870" y="1417"/>
                                        </a:lnTo>
                                        <a:lnTo>
                                          <a:pt x="925" y="1367"/>
                                        </a:lnTo>
                                        <a:lnTo>
                                          <a:pt x="953" y="1303"/>
                                        </a:lnTo>
                                        <a:lnTo>
                                          <a:pt x="954" y="1233"/>
                                        </a:lnTo>
                                        <a:moveTo>
                                          <a:pt x="1479" y="1586"/>
                                        </a:moveTo>
                                        <a:lnTo>
                                          <a:pt x="1478" y="1587"/>
                                        </a:lnTo>
                                        <a:lnTo>
                                          <a:pt x="1466" y="1593"/>
                                        </a:lnTo>
                                        <a:lnTo>
                                          <a:pt x="1478" y="1593"/>
                                        </a:lnTo>
                                        <a:lnTo>
                                          <a:pt x="1479" y="1586"/>
                                        </a:lnTo>
                                        <a:moveTo>
                                          <a:pt x="1538" y="1161"/>
                                        </a:moveTo>
                                        <a:lnTo>
                                          <a:pt x="1530" y="1129"/>
                                        </a:lnTo>
                                        <a:lnTo>
                                          <a:pt x="1511" y="1113"/>
                                        </a:lnTo>
                                        <a:lnTo>
                                          <a:pt x="1492" y="1107"/>
                                        </a:lnTo>
                                        <a:lnTo>
                                          <a:pt x="1411" y="1107"/>
                                        </a:lnTo>
                                        <a:lnTo>
                                          <a:pt x="1357" y="979"/>
                                        </a:lnTo>
                                        <a:lnTo>
                                          <a:pt x="1379" y="959"/>
                                        </a:lnTo>
                                        <a:lnTo>
                                          <a:pt x="1394" y="945"/>
                                        </a:lnTo>
                                        <a:lnTo>
                                          <a:pt x="1409" y="929"/>
                                        </a:lnTo>
                                        <a:lnTo>
                                          <a:pt x="1430" y="907"/>
                                        </a:lnTo>
                                        <a:lnTo>
                                          <a:pt x="1442" y="885"/>
                                        </a:lnTo>
                                        <a:lnTo>
                                          <a:pt x="1440" y="863"/>
                                        </a:lnTo>
                                        <a:lnTo>
                                          <a:pt x="1428" y="839"/>
                                        </a:lnTo>
                                        <a:lnTo>
                                          <a:pt x="1411" y="817"/>
                                        </a:lnTo>
                                        <a:lnTo>
                                          <a:pt x="1400" y="805"/>
                                        </a:lnTo>
                                        <a:lnTo>
                                          <a:pt x="1388" y="797"/>
                                        </a:lnTo>
                                        <a:lnTo>
                                          <a:pt x="1376" y="795"/>
                                        </a:lnTo>
                                        <a:lnTo>
                                          <a:pt x="1365" y="793"/>
                                        </a:lnTo>
                                        <a:lnTo>
                                          <a:pt x="1350" y="793"/>
                                        </a:lnTo>
                                        <a:lnTo>
                                          <a:pt x="1339" y="799"/>
                                        </a:lnTo>
                                        <a:lnTo>
                                          <a:pt x="1267" y="835"/>
                                        </a:lnTo>
                                        <a:lnTo>
                                          <a:pt x="1158" y="745"/>
                                        </a:lnTo>
                                        <a:lnTo>
                                          <a:pt x="1169" y="713"/>
                                        </a:lnTo>
                                        <a:lnTo>
                                          <a:pt x="1177" y="693"/>
                                        </a:lnTo>
                                        <a:lnTo>
                                          <a:pt x="1184" y="677"/>
                                        </a:lnTo>
                                        <a:lnTo>
                                          <a:pt x="1194" y="655"/>
                                        </a:lnTo>
                                        <a:lnTo>
                                          <a:pt x="1196" y="635"/>
                                        </a:lnTo>
                                        <a:lnTo>
                                          <a:pt x="1182" y="617"/>
                                        </a:lnTo>
                                        <a:lnTo>
                                          <a:pt x="1156" y="601"/>
                                        </a:lnTo>
                                        <a:lnTo>
                                          <a:pt x="1122" y="581"/>
                                        </a:lnTo>
                                        <a:lnTo>
                                          <a:pt x="1109" y="575"/>
                                        </a:lnTo>
                                        <a:lnTo>
                                          <a:pt x="1098" y="571"/>
                                        </a:lnTo>
                                        <a:lnTo>
                                          <a:pt x="1074" y="571"/>
                                        </a:lnTo>
                                        <a:lnTo>
                                          <a:pt x="1068" y="581"/>
                                        </a:lnTo>
                                        <a:lnTo>
                                          <a:pt x="1013" y="655"/>
                                        </a:lnTo>
                                        <a:lnTo>
                                          <a:pt x="869" y="619"/>
                                        </a:lnTo>
                                        <a:lnTo>
                                          <a:pt x="864" y="585"/>
                                        </a:lnTo>
                                        <a:lnTo>
                                          <a:pt x="861" y="563"/>
                                        </a:lnTo>
                                        <a:lnTo>
                                          <a:pt x="858" y="547"/>
                                        </a:lnTo>
                                        <a:lnTo>
                                          <a:pt x="855" y="529"/>
                                        </a:lnTo>
                                        <a:lnTo>
                                          <a:pt x="848" y="509"/>
                                        </a:lnTo>
                                        <a:lnTo>
                                          <a:pt x="837" y="497"/>
                                        </a:lnTo>
                                        <a:lnTo>
                                          <a:pt x="832" y="495"/>
                                        </a:lnTo>
                                        <a:lnTo>
                                          <a:pt x="827" y="493"/>
                                        </a:lnTo>
                                        <a:lnTo>
                                          <a:pt x="818" y="491"/>
                                        </a:lnTo>
                                        <a:lnTo>
                                          <a:pt x="760" y="491"/>
                                        </a:lnTo>
                                        <a:lnTo>
                                          <a:pt x="729" y="497"/>
                                        </a:lnTo>
                                        <a:lnTo>
                                          <a:pt x="713" y="509"/>
                                        </a:lnTo>
                                        <a:lnTo>
                                          <a:pt x="707" y="521"/>
                                        </a:lnTo>
                                        <a:lnTo>
                                          <a:pt x="706" y="527"/>
                                        </a:lnTo>
                                        <a:lnTo>
                                          <a:pt x="706" y="619"/>
                                        </a:lnTo>
                                        <a:lnTo>
                                          <a:pt x="561" y="637"/>
                                        </a:lnTo>
                                        <a:lnTo>
                                          <a:pt x="521" y="583"/>
                                        </a:lnTo>
                                        <a:lnTo>
                                          <a:pt x="500" y="555"/>
                                        </a:lnTo>
                                        <a:lnTo>
                                          <a:pt x="497" y="553"/>
                                        </a:lnTo>
                                        <a:lnTo>
                                          <a:pt x="490" y="549"/>
                                        </a:lnTo>
                                        <a:lnTo>
                                          <a:pt x="478" y="549"/>
                                        </a:lnTo>
                                        <a:lnTo>
                                          <a:pt x="464" y="551"/>
                                        </a:lnTo>
                                        <a:lnTo>
                                          <a:pt x="449" y="555"/>
                                        </a:lnTo>
                                        <a:lnTo>
                                          <a:pt x="431" y="565"/>
                                        </a:lnTo>
                                        <a:lnTo>
                                          <a:pt x="410" y="575"/>
                                        </a:lnTo>
                                        <a:lnTo>
                                          <a:pt x="385" y="599"/>
                                        </a:lnTo>
                                        <a:lnTo>
                                          <a:pt x="377" y="617"/>
                                        </a:lnTo>
                                        <a:lnTo>
                                          <a:pt x="378" y="631"/>
                                        </a:lnTo>
                                        <a:lnTo>
                                          <a:pt x="380" y="637"/>
                                        </a:lnTo>
                                        <a:lnTo>
                                          <a:pt x="416" y="709"/>
                                        </a:lnTo>
                                        <a:lnTo>
                                          <a:pt x="290" y="817"/>
                                        </a:lnTo>
                                        <a:lnTo>
                                          <a:pt x="268" y="795"/>
                                        </a:lnTo>
                                        <a:lnTo>
                                          <a:pt x="253" y="783"/>
                                        </a:lnTo>
                                        <a:lnTo>
                                          <a:pt x="239" y="773"/>
                                        </a:lnTo>
                                        <a:lnTo>
                                          <a:pt x="226" y="767"/>
                                        </a:lnTo>
                                        <a:lnTo>
                                          <a:pt x="217" y="763"/>
                                        </a:lnTo>
                                        <a:lnTo>
                                          <a:pt x="193" y="765"/>
                                        </a:lnTo>
                                        <a:lnTo>
                                          <a:pt x="176" y="771"/>
                                        </a:lnTo>
                                        <a:lnTo>
                                          <a:pt x="166" y="779"/>
                                        </a:lnTo>
                                        <a:lnTo>
                                          <a:pt x="163" y="781"/>
                                        </a:lnTo>
                                        <a:lnTo>
                                          <a:pt x="127" y="817"/>
                                        </a:lnTo>
                                        <a:lnTo>
                                          <a:pt x="122" y="851"/>
                                        </a:lnTo>
                                        <a:lnTo>
                                          <a:pt x="129" y="873"/>
                                        </a:lnTo>
                                        <a:lnTo>
                                          <a:pt x="139" y="885"/>
                                        </a:lnTo>
                                        <a:lnTo>
                                          <a:pt x="145" y="889"/>
                                        </a:lnTo>
                                        <a:lnTo>
                                          <a:pt x="199" y="943"/>
                                        </a:lnTo>
                                        <a:lnTo>
                                          <a:pt x="145" y="1089"/>
                                        </a:lnTo>
                                        <a:lnTo>
                                          <a:pt x="120" y="1089"/>
                                        </a:lnTo>
                                        <a:lnTo>
                                          <a:pt x="110" y="1091"/>
                                        </a:lnTo>
                                        <a:lnTo>
                                          <a:pt x="80" y="1091"/>
                                        </a:lnTo>
                                        <a:lnTo>
                                          <a:pt x="66" y="1089"/>
                                        </a:lnTo>
                                        <a:lnTo>
                                          <a:pt x="49" y="1089"/>
                                        </a:lnTo>
                                        <a:lnTo>
                                          <a:pt x="25" y="1097"/>
                                        </a:lnTo>
                                        <a:lnTo>
                                          <a:pt x="12" y="1119"/>
                                        </a:lnTo>
                                        <a:lnTo>
                                          <a:pt x="5" y="1147"/>
                                        </a:lnTo>
                                        <a:lnTo>
                                          <a:pt x="0" y="1179"/>
                                        </a:lnTo>
                                        <a:lnTo>
                                          <a:pt x="3" y="1203"/>
                                        </a:lnTo>
                                        <a:lnTo>
                                          <a:pt x="16" y="1219"/>
                                        </a:lnTo>
                                        <a:lnTo>
                                          <a:pt x="30" y="1229"/>
                                        </a:lnTo>
                                        <a:lnTo>
                                          <a:pt x="36" y="1233"/>
                                        </a:lnTo>
                                        <a:lnTo>
                                          <a:pt x="127" y="1251"/>
                                        </a:lnTo>
                                        <a:lnTo>
                                          <a:pt x="127" y="1397"/>
                                        </a:lnTo>
                                        <a:lnTo>
                                          <a:pt x="54" y="1433"/>
                                        </a:lnTo>
                                        <a:lnTo>
                                          <a:pt x="36" y="1449"/>
                                        </a:lnTo>
                                        <a:lnTo>
                                          <a:pt x="32" y="1467"/>
                                        </a:lnTo>
                                        <a:lnTo>
                                          <a:pt x="34" y="1481"/>
                                        </a:lnTo>
                                        <a:lnTo>
                                          <a:pt x="36" y="1487"/>
                                        </a:lnTo>
                                        <a:lnTo>
                                          <a:pt x="54" y="1541"/>
                                        </a:lnTo>
                                        <a:lnTo>
                                          <a:pt x="70" y="1561"/>
                                        </a:lnTo>
                                        <a:lnTo>
                                          <a:pt x="88" y="1573"/>
                                        </a:lnTo>
                                        <a:lnTo>
                                          <a:pt x="103" y="1577"/>
                                        </a:lnTo>
                                        <a:lnTo>
                                          <a:pt x="109" y="1577"/>
                                        </a:lnTo>
                                        <a:lnTo>
                                          <a:pt x="125" y="1573"/>
                                        </a:lnTo>
                                        <a:lnTo>
                                          <a:pt x="181" y="1559"/>
                                        </a:lnTo>
                                        <a:lnTo>
                                          <a:pt x="271" y="1667"/>
                                        </a:lnTo>
                                        <a:lnTo>
                                          <a:pt x="251" y="1699"/>
                                        </a:lnTo>
                                        <a:lnTo>
                                          <a:pt x="239" y="1721"/>
                                        </a:lnTo>
                                        <a:lnTo>
                                          <a:pt x="229" y="1737"/>
                                        </a:lnTo>
                                        <a:lnTo>
                                          <a:pt x="217" y="1759"/>
                                        </a:lnTo>
                                        <a:lnTo>
                                          <a:pt x="213" y="1775"/>
                                        </a:lnTo>
                                        <a:lnTo>
                                          <a:pt x="221" y="1793"/>
                                        </a:lnTo>
                                        <a:lnTo>
                                          <a:pt x="241" y="1809"/>
                                        </a:lnTo>
                                        <a:lnTo>
                                          <a:pt x="271" y="1831"/>
                                        </a:lnTo>
                                        <a:lnTo>
                                          <a:pt x="289" y="1841"/>
                                        </a:lnTo>
                                        <a:lnTo>
                                          <a:pt x="302" y="1847"/>
                                        </a:lnTo>
                                        <a:lnTo>
                                          <a:pt x="312" y="1851"/>
                                        </a:lnTo>
                                        <a:lnTo>
                                          <a:pt x="324" y="1851"/>
                                        </a:lnTo>
                                        <a:lnTo>
                                          <a:pt x="326" y="1849"/>
                                        </a:lnTo>
                                        <a:lnTo>
                                          <a:pt x="328" y="1847"/>
                                        </a:lnTo>
                                        <a:lnTo>
                                          <a:pt x="398" y="1795"/>
                                        </a:lnTo>
                                        <a:lnTo>
                                          <a:pt x="525" y="1867"/>
                                        </a:lnTo>
                                        <a:lnTo>
                                          <a:pt x="514" y="1899"/>
                                        </a:lnTo>
                                        <a:lnTo>
                                          <a:pt x="509" y="1919"/>
                                        </a:lnTo>
                                        <a:lnTo>
                                          <a:pt x="507" y="1935"/>
                                        </a:lnTo>
                                        <a:lnTo>
                                          <a:pt x="507" y="1957"/>
                                        </a:lnTo>
                                        <a:lnTo>
                                          <a:pt x="509" y="1969"/>
                                        </a:lnTo>
                                        <a:lnTo>
                                          <a:pt x="517" y="1979"/>
                                        </a:lnTo>
                                        <a:lnTo>
                                          <a:pt x="553" y="1999"/>
                                        </a:lnTo>
                                        <a:lnTo>
                                          <a:pt x="565" y="2003"/>
                                        </a:lnTo>
                                        <a:lnTo>
                                          <a:pt x="589" y="2011"/>
                                        </a:lnTo>
                                        <a:lnTo>
                                          <a:pt x="600" y="2011"/>
                                        </a:lnTo>
                                        <a:lnTo>
                                          <a:pt x="614" y="2009"/>
                                        </a:lnTo>
                                        <a:lnTo>
                                          <a:pt x="627" y="2003"/>
                                        </a:lnTo>
                                        <a:lnTo>
                                          <a:pt x="640" y="1993"/>
                                        </a:lnTo>
                                        <a:lnTo>
                                          <a:pt x="651" y="1975"/>
                                        </a:lnTo>
                                        <a:lnTo>
                                          <a:pt x="662" y="1955"/>
                                        </a:lnTo>
                                        <a:lnTo>
                                          <a:pt x="674" y="1931"/>
                                        </a:lnTo>
                                        <a:lnTo>
                                          <a:pt x="684" y="1911"/>
                                        </a:lnTo>
                                        <a:lnTo>
                                          <a:pt x="688" y="1903"/>
                                        </a:lnTo>
                                        <a:lnTo>
                                          <a:pt x="832" y="1903"/>
                                        </a:lnTo>
                                        <a:lnTo>
                                          <a:pt x="844" y="1935"/>
                                        </a:lnTo>
                                        <a:lnTo>
                                          <a:pt x="852" y="1955"/>
                                        </a:lnTo>
                                        <a:lnTo>
                                          <a:pt x="859" y="1971"/>
                                        </a:lnTo>
                                        <a:lnTo>
                                          <a:pt x="869" y="1993"/>
                                        </a:lnTo>
                                        <a:lnTo>
                                          <a:pt x="877" y="2011"/>
                                        </a:lnTo>
                                        <a:lnTo>
                                          <a:pt x="884" y="2017"/>
                                        </a:lnTo>
                                        <a:lnTo>
                                          <a:pt x="908" y="2017"/>
                                        </a:lnTo>
                                        <a:lnTo>
                                          <a:pt x="918" y="2015"/>
                                        </a:lnTo>
                                        <a:lnTo>
                                          <a:pt x="931" y="2013"/>
                                        </a:lnTo>
                                        <a:lnTo>
                                          <a:pt x="947" y="2011"/>
                                        </a:lnTo>
                                        <a:lnTo>
                                          <a:pt x="973" y="2003"/>
                                        </a:lnTo>
                                        <a:lnTo>
                                          <a:pt x="987" y="1993"/>
                                        </a:lnTo>
                                        <a:lnTo>
                                          <a:pt x="993" y="1977"/>
                                        </a:lnTo>
                                        <a:lnTo>
                                          <a:pt x="995" y="1957"/>
                                        </a:lnTo>
                                        <a:lnTo>
                                          <a:pt x="996" y="1935"/>
                                        </a:lnTo>
                                        <a:lnTo>
                                          <a:pt x="996" y="1899"/>
                                        </a:lnTo>
                                        <a:lnTo>
                                          <a:pt x="995" y="1877"/>
                                        </a:lnTo>
                                        <a:lnTo>
                                          <a:pt x="995" y="1867"/>
                                        </a:lnTo>
                                        <a:lnTo>
                                          <a:pt x="1122" y="1813"/>
                                        </a:lnTo>
                                        <a:lnTo>
                                          <a:pt x="1143" y="1833"/>
                                        </a:lnTo>
                                        <a:lnTo>
                                          <a:pt x="1158" y="1847"/>
                                        </a:lnTo>
                                        <a:lnTo>
                                          <a:pt x="1173" y="1855"/>
                                        </a:lnTo>
                                        <a:lnTo>
                                          <a:pt x="1194" y="1867"/>
                                        </a:lnTo>
                                        <a:lnTo>
                                          <a:pt x="1200" y="1873"/>
                                        </a:lnTo>
                                        <a:lnTo>
                                          <a:pt x="1208" y="1875"/>
                                        </a:lnTo>
                                        <a:lnTo>
                                          <a:pt x="1233" y="1875"/>
                                        </a:lnTo>
                                        <a:lnTo>
                                          <a:pt x="1241" y="1871"/>
                                        </a:lnTo>
                                        <a:lnTo>
                                          <a:pt x="1249" y="1867"/>
                                        </a:lnTo>
                                        <a:lnTo>
                                          <a:pt x="1285" y="1831"/>
                                        </a:lnTo>
                                        <a:lnTo>
                                          <a:pt x="1303" y="1807"/>
                                        </a:lnTo>
                                        <a:lnTo>
                                          <a:pt x="1307" y="1789"/>
                                        </a:lnTo>
                                        <a:lnTo>
                                          <a:pt x="1305" y="1779"/>
                                        </a:lnTo>
                                        <a:lnTo>
                                          <a:pt x="1303" y="1777"/>
                                        </a:lnTo>
                                        <a:lnTo>
                                          <a:pt x="1249" y="1703"/>
                                        </a:lnTo>
                                        <a:lnTo>
                                          <a:pt x="1339" y="1577"/>
                                        </a:lnTo>
                                        <a:lnTo>
                                          <a:pt x="1371" y="1585"/>
                                        </a:lnTo>
                                        <a:lnTo>
                                          <a:pt x="1391" y="1589"/>
                                        </a:lnTo>
                                        <a:lnTo>
                                          <a:pt x="1408" y="1593"/>
                                        </a:lnTo>
                                        <a:lnTo>
                                          <a:pt x="1430" y="1595"/>
                                        </a:lnTo>
                                        <a:lnTo>
                                          <a:pt x="1435" y="1595"/>
                                        </a:lnTo>
                                        <a:lnTo>
                                          <a:pt x="1441" y="1597"/>
                                        </a:lnTo>
                                        <a:lnTo>
                                          <a:pt x="1445" y="1597"/>
                                        </a:lnTo>
                                        <a:lnTo>
                                          <a:pt x="1466" y="1593"/>
                                        </a:lnTo>
                                        <a:lnTo>
                                          <a:pt x="1435" y="1593"/>
                                        </a:lnTo>
                                        <a:lnTo>
                                          <a:pt x="1430" y="1591"/>
                                        </a:lnTo>
                                        <a:lnTo>
                                          <a:pt x="1401" y="1587"/>
                                        </a:lnTo>
                                        <a:lnTo>
                                          <a:pt x="1372" y="1581"/>
                                        </a:lnTo>
                                        <a:lnTo>
                                          <a:pt x="1349" y="1577"/>
                                        </a:lnTo>
                                        <a:lnTo>
                                          <a:pt x="1338" y="1573"/>
                                        </a:lnTo>
                                        <a:lnTo>
                                          <a:pt x="1245" y="1703"/>
                                        </a:lnTo>
                                        <a:lnTo>
                                          <a:pt x="1301" y="1779"/>
                                        </a:lnTo>
                                        <a:lnTo>
                                          <a:pt x="1303" y="1781"/>
                                        </a:lnTo>
                                        <a:lnTo>
                                          <a:pt x="1304" y="1791"/>
                                        </a:lnTo>
                                        <a:lnTo>
                                          <a:pt x="1299" y="1807"/>
                                        </a:lnTo>
                                        <a:lnTo>
                                          <a:pt x="1282" y="1829"/>
                                        </a:lnTo>
                                        <a:lnTo>
                                          <a:pt x="1247" y="1863"/>
                                        </a:lnTo>
                                        <a:lnTo>
                                          <a:pt x="1244" y="1865"/>
                                        </a:lnTo>
                                        <a:lnTo>
                                          <a:pt x="1230" y="1871"/>
                                        </a:lnTo>
                                        <a:lnTo>
                                          <a:pt x="1208" y="1871"/>
                                        </a:lnTo>
                                        <a:lnTo>
                                          <a:pt x="1201" y="1869"/>
                                        </a:lnTo>
                                        <a:lnTo>
                                          <a:pt x="1196" y="1863"/>
                                        </a:lnTo>
                                        <a:lnTo>
                                          <a:pt x="1170" y="1847"/>
                                        </a:lnTo>
                                        <a:lnTo>
                                          <a:pt x="1147" y="1831"/>
                                        </a:lnTo>
                                        <a:lnTo>
                                          <a:pt x="1131" y="1817"/>
                                        </a:lnTo>
                                        <a:lnTo>
                                          <a:pt x="1126" y="1813"/>
                                        </a:lnTo>
                                        <a:lnTo>
                                          <a:pt x="1124" y="1811"/>
                                        </a:lnTo>
                                        <a:lnTo>
                                          <a:pt x="1123" y="1809"/>
                                        </a:lnTo>
                                        <a:lnTo>
                                          <a:pt x="992" y="1865"/>
                                        </a:lnTo>
                                        <a:lnTo>
                                          <a:pt x="992" y="1877"/>
                                        </a:lnTo>
                                        <a:lnTo>
                                          <a:pt x="992" y="1899"/>
                                        </a:lnTo>
                                        <a:lnTo>
                                          <a:pt x="992" y="1935"/>
                                        </a:lnTo>
                                        <a:lnTo>
                                          <a:pt x="992" y="1957"/>
                                        </a:lnTo>
                                        <a:lnTo>
                                          <a:pt x="990" y="1977"/>
                                        </a:lnTo>
                                        <a:lnTo>
                                          <a:pt x="985" y="1991"/>
                                        </a:lnTo>
                                        <a:lnTo>
                                          <a:pt x="971" y="1999"/>
                                        </a:lnTo>
                                        <a:lnTo>
                                          <a:pt x="946" y="2007"/>
                                        </a:lnTo>
                                        <a:lnTo>
                                          <a:pt x="927" y="2011"/>
                                        </a:lnTo>
                                        <a:lnTo>
                                          <a:pt x="916" y="2013"/>
                                        </a:lnTo>
                                        <a:lnTo>
                                          <a:pt x="907" y="2015"/>
                                        </a:lnTo>
                                        <a:lnTo>
                                          <a:pt x="886" y="2015"/>
                                        </a:lnTo>
                                        <a:lnTo>
                                          <a:pt x="880" y="2009"/>
                                        </a:lnTo>
                                        <a:lnTo>
                                          <a:pt x="872" y="1991"/>
                                        </a:lnTo>
                                        <a:lnTo>
                                          <a:pt x="859" y="1963"/>
                                        </a:lnTo>
                                        <a:lnTo>
                                          <a:pt x="847" y="1933"/>
                                        </a:lnTo>
                                        <a:lnTo>
                                          <a:pt x="839" y="1911"/>
                                        </a:lnTo>
                                        <a:lnTo>
                                          <a:pt x="836" y="1903"/>
                                        </a:lnTo>
                                        <a:lnTo>
                                          <a:pt x="835" y="1899"/>
                                        </a:lnTo>
                                        <a:lnTo>
                                          <a:pt x="686" y="1899"/>
                                        </a:lnTo>
                                        <a:lnTo>
                                          <a:pt x="681" y="1909"/>
                                        </a:lnTo>
                                        <a:lnTo>
                                          <a:pt x="671" y="1929"/>
                                        </a:lnTo>
                                        <a:lnTo>
                                          <a:pt x="659" y="1953"/>
                                        </a:lnTo>
                                        <a:lnTo>
                                          <a:pt x="649" y="1973"/>
                                        </a:lnTo>
                                        <a:lnTo>
                                          <a:pt x="638" y="1989"/>
                                        </a:lnTo>
                                        <a:lnTo>
                                          <a:pt x="627" y="1999"/>
                                        </a:lnTo>
                                        <a:lnTo>
                                          <a:pt x="614" y="2007"/>
                                        </a:lnTo>
                                        <a:lnTo>
                                          <a:pt x="600" y="2009"/>
                                        </a:lnTo>
                                        <a:lnTo>
                                          <a:pt x="577" y="2005"/>
                                        </a:lnTo>
                                        <a:lnTo>
                                          <a:pt x="565" y="1999"/>
                                        </a:lnTo>
                                        <a:lnTo>
                                          <a:pt x="555" y="1995"/>
                                        </a:lnTo>
                                        <a:lnTo>
                                          <a:pt x="533" y="1985"/>
                                        </a:lnTo>
                                        <a:lnTo>
                                          <a:pt x="520" y="1977"/>
                                        </a:lnTo>
                                        <a:lnTo>
                                          <a:pt x="512" y="1967"/>
                                        </a:lnTo>
                                        <a:lnTo>
                                          <a:pt x="510" y="1957"/>
                                        </a:lnTo>
                                        <a:lnTo>
                                          <a:pt x="513" y="1929"/>
                                        </a:lnTo>
                                        <a:lnTo>
                                          <a:pt x="519" y="1899"/>
                                        </a:lnTo>
                                        <a:lnTo>
                                          <a:pt x="525" y="1877"/>
                                        </a:lnTo>
                                        <a:lnTo>
                                          <a:pt x="528" y="1867"/>
                                        </a:lnTo>
                                        <a:lnTo>
                                          <a:pt x="529" y="1865"/>
                                        </a:lnTo>
                                        <a:lnTo>
                                          <a:pt x="405" y="1795"/>
                                        </a:lnTo>
                                        <a:lnTo>
                                          <a:pt x="398" y="1791"/>
                                        </a:lnTo>
                                        <a:lnTo>
                                          <a:pt x="324" y="1845"/>
                                        </a:lnTo>
                                        <a:lnTo>
                                          <a:pt x="323" y="1847"/>
                                        </a:lnTo>
                                        <a:lnTo>
                                          <a:pt x="312" y="1847"/>
                                        </a:lnTo>
                                        <a:lnTo>
                                          <a:pt x="303" y="1843"/>
                                        </a:lnTo>
                                        <a:lnTo>
                                          <a:pt x="290" y="1837"/>
                                        </a:lnTo>
                                        <a:lnTo>
                                          <a:pt x="273" y="1827"/>
                                        </a:lnTo>
                                        <a:lnTo>
                                          <a:pt x="243" y="1807"/>
                                        </a:lnTo>
                                        <a:lnTo>
                                          <a:pt x="224" y="1791"/>
                                        </a:lnTo>
                                        <a:lnTo>
                                          <a:pt x="216" y="1775"/>
                                        </a:lnTo>
                                        <a:lnTo>
                                          <a:pt x="220" y="1759"/>
                                        </a:lnTo>
                                        <a:lnTo>
                                          <a:pt x="237" y="1731"/>
                                        </a:lnTo>
                                        <a:lnTo>
                                          <a:pt x="254" y="1701"/>
                                        </a:lnTo>
                                        <a:lnTo>
                                          <a:pt x="268" y="1679"/>
                                        </a:lnTo>
                                        <a:lnTo>
                                          <a:pt x="276" y="1667"/>
                                        </a:lnTo>
                                        <a:lnTo>
                                          <a:pt x="186" y="1559"/>
                                        </a:lnTo>
                                        <a:lnTo>
                                          <a:pt x="182" y="1555"/>
                                        </a:lnTo>
                                        <a:lnTo>
                                          <a:pt x="108" y="1573"/>
                                        </a:lnTo>
                                        <a:lnTo>
                                          <a:pt x="101" y="1573"/>
                                        </a:lnTo>
                                        <a:lnTo>
                                          <a:pt x="87" y="1569"/>
                                        </a:lnTo>
                                        <a:lnTo>
                                          <a:pt x="72" y="1559"/>
                                        </a:lnTo>
                                        <a:lnTo>
                                          <a:pt x="57" y="1539"/>
                                        </a:lnTo>
                                        <a:lnTo>
                                          <a:pt x="39" y="1485"/>
                                        </a:lnTo>
                                        <a:lnTo>
                                          <a:pt x="37" y="1479"/>
                                        </a:lnTo>
                                        <a:lnTo>
                                          <a:pt x="35" y="1465"/>
                                        </a:lnTo>
                                        <a:lnTo>
                                          <a:pt x="39" y="1449"/>
                                        </a:lnTo>
                                        <a:lnTo>
                                          <a:pt x="56" y="1435"/>
                                        </a:lnTo>
                                        <a:lnTo>
                                          <a:pt x="130" y="1399"/>
                                        </a:lnTo>
                                        <a:lnTo>
                                          <a:pt x="130" y="1249"/>
                                        </a:lnTo>
                                        <a:lnTo>
                                          <a:pt x="37" y="1231"/>
                                        </a:lnTo>
                                        <a:lnTo>
                                          <a:pt x="17" y="1215"/>
                                        </a:lnTo>
                                        <a:lnTo>
                                          <a:pt x="6" y="1201"/>
                                        </a:lnTo>
                                        <a:lnTo>
                                          <a:pt x="3" y="1179"/>
                                        </a:lnTo>
                                        <a:lnTo>
                                          <a:pt x="4" y="1173"/>
                                        </a:lnTo>
                                        <a:lnTo>
                                          <a:pt x="11" y="1135"/>
                                        </a:lnTo>
                                        <a:lnTo>
                                          <a:pt x="18" y="1113"/>
                                        </a:lnTo>
                                        <a:lnTo>
                                          <a:pt x="30" y="1097"/>
                                        </a:lnTo>
                                        <a:lnTo>
                                          <a:pt x="49" y="1091"/>
                                        </a:lnTo>
                                        <a:lnTo>
                                          <a:pt x="52" y="1091"/>
                                        </a:lnTo>
                                        <a:lnTo>
                                          <a:pt x="65" y="1093"/>
                                        </a:lnTo>
                                        <a:lnTo>
                                          <a:pt x="141" y="1093"/>
                                        </a:lnTo>
                                        <a:lnTo>
                                          <a:pt x="147" y="1091"/>
                                        </a:lnTo>
                                        <a:lnTo>
                                          <a:pt x="203" y="943"/>
                                        </a:lnTo>
                                        <a:lnTo>
                                          <a:pt x="147" y="887"/>
                                        </a:lnTo>
                                        <a:lnTo>
                                          <a:pt x="146" y="887"/>
                                        </a:lnTo>
                                        <a:lnTo>
                                          <a:pt x="141" y="883"/>
                                        </a:lnTo>
                                        <a:lnTo>
                                          <a:pt x="132" y="871"/>
                                        </a:lnTo>
                                        <a:lnTo>
                                          <a:pt x="125" y="851"/>
                                        </a:lnTo>
                                        <a:lnTo>
                                          <a:pt x="130" y="819"/>
                                        </a:lnTo>
                                        <a:lnTo>
                                          <a:pt x="165" y="783"/>
                                        </a:lnTo>
                                        <a:lnTo>
                                          <a:pt x="169" y="781"/>
                                        </a:lnTo>
                                        <a:lnTo>
                                          <a:pt x="178" y="775"/>
                                        </a:lnTo>
                                        <a:lnTo>
                                          <a:pt x="194" y="769"/>
                                        </a:lnTo>
                                        <a:lnTo>
                                          <a:pt x="216" y="767"/>
                                        </a:lnTo>
                                        <a:lnTo>
                                          <a:pt x="242" y="781"/>
                                        </a:lnTo>
                                        <a:lnTo>
                                          <a:pt x="265" y="799"/>
                                        </a:lnTo>
                                        <a:lnTo>
                                          <a:pt x="281" y="813"/>
                                        </a:lnTo>
                                        <a:lnTo>
                                          <a:pt x="287" y="819"/>
                                        </a:lnTo>
                                        <a:lnTo>
                                          <a:pt x="289" y="821"/>
                                        </a:lnTo>
                                        <a:lnTo>
                                          <a:pt x="294" y="817"/>
                                        </a:lnTo>
                                        <a:lnTo>
                                          <a:pt x="420" y="709"/>
                                        </a:lnTo>
                                        <a:lnTo>
                                          <a:pt x="383" y="635"/>
                                        </a:lnTo>
                                        <a:lnTo>
                                          <a:pt x="381" y="629"/>
                                        </a:lnTo>
                                        <a:lnTo>
                                          <a:pt x="380" y="617"/>
                                        </a:lnTo>
                                        <a:lnTo>
                                          <a:pt x="388" y="599"/>
                                        </a:lnTo>
                                        <a:lnTo>
                                          <a:pt x="412" y="579"/>
                                        </a:lnTo>
                                        <a:lnTo>
                                          <a:pt x="431" y="567"/>
                                        </a:lnTo>
                                        <a:lnTo>
                                          <a:pt x="449" y="559"/>
                                        </a:lnTo>
                                        <a:lnTo>
                                          <a:pt x="464" y="555"/>
                                        </a:lnTo>
                                        <a:lnTo>
                                          <a:pt x="478" y="553"/>
                                        </a:lnTo>
                                        <a:lnTo>
                                          <a:pt x="489" y="553"/>
                                        </a:lnTo>
                                        <a:lnTo>
                                          <a:pt x="498" y="557"/>
                                        </a:lnTo>
                                        <a:lnTo>
                                          <a:pt x="560" y="639"/>
                                        </a:lnTo>
                                        <a:lnTo>
                                          <a:pt x="576" y="637"/>
                                        </a:lnTo>
                                        <a:lnTo>
                                          <a:pt x="709" y="621"/>
                                        </a:lnTo>
                                        <a:lnTo>
                                          <a:pt x="709" y="527"/>
                                        </a:lnTo>
                                        <a:lnTo>
                                          <a:pt x="710" y="523"/>
                                        </a:lnTo>
                                        <a:lnTo>
                                          <a:pt x="716" y="511"/>
                                        </a:lnTo>
                                        <a:lnTo>
                                          <a:pt x="731" y="499"/>
                                        </a:lnTo>
                                        <a:lnTo>
                                          <a:pt x="760" y="495"/>
                                        </a:lnTo>
                                        <a:lnTo>
                                          <a:pt x="826" y="495"/>
                                        </a:lnTo>
                                        <a:lnTo>
                                          <a:pt x="836" y="499"/>
                                        </a:lnTo>
                                        <a:lnTo>
                                          <a:pt x="845" y="511"/>
                                        </a:lnTo>
                                        <a:lnTo>
                                          <a:pt x="852" y="529"/>
                                        </a:lnTo>
                                        <a:lnTo>
                                          <a:pt x="856" y="557"/>
                                        </a:lnTo>
                                        <a:lnTo>
                                          <a:pt x="861" y="585"/>
                                        </a:lnTo>
                                        <a:lnTo>
                                          <a:pt x="866" y="621"/>
                                        </a:lnTo>
                                        <a:lnTo>
                                          <a:pt x="1015" y="657"/>
                                        </a:lnTo>
                                        <a:lnTo>
                                          <a:pt x="1016" y="655"/>
                                        </a:lnTo>
                                        <a:lnTo>
                                          <a:pt x="1071" y="583"/>
                                        </a:lnTo>
                                        <a:lnTo>
                                          <a:pt x="1076" y="575"/>
                                        </a:lnTo>
                                        <a:lnTo>
                                          <a:pt x="1099" y="575"/>
                                        </a:lnTo>
                                        <a:lnTo>
                                          <a:pt x="1109" y="579"/>
                                        </a:lnTo>
                                        <a:lnTo>
                                          <a:pt x="1125" y="587"/>
                                        </a:lnTo>
                                        <a:lnTo>
                                          <a:pt x="1135" y="593"/>
                                        </a:lnTo>
                                        <a:lnTo>
                                          <a:pt x="1164" y="609"/>
                                        </a:lnTo>
                                        <a:lnTo>
                                          <a:pt x="1184" y="623"/>
                                        </a:lnTo>
                                        <a:lnTo>
                                          <a:pt x="1194" y="637"/>
                                        </a:lnTo>
                                        <a:lnTo>
                                          <a:pt x="1191" y="653"/>
                                        </a:lnTo>
                                        <a:lnTo>
                                          <a:pt x="1178" y="683"/>
                                        </a:lnTo>
                                        <a:lnTo>
                                          <a:pt x="1167" y="711"/>
                                        </a:lnTo>
                                        <a:lnTo>
                                          <a:pt x="1158" y="735"/>
                                        </a:lnTo>
                                        <a:lnTo>
                                          <a:pt x="1154" y="745"/>
                                        </a:lnTo>
                                        <a:lnTo>
                                          <a:pt x="1266" y="839"/>
                                        </a:lnTo>
                                        <a:lnTo>
                                          <a:pt x="1274" y="835"/>
                                        </a:lnTo>
                                        <a:lnTo>
                                          <a:pt x="1341" y="801"/>
                                        </a:lnTo>
                                        <a:lnTo>
                                          <a:pt x="1351" y="797"/>
                                        </a:lnTo>
                                        <a:lnTo>
                                          <a:pt x="1377" y="797"/>
                                        </a:lnTo>
                                        <a:lnTo>
                                          <a:pt x="1389" y="803"/>
                                        </a:lnTo>
                                        <a:lnTo>
                                          <a:pt x="1399" y="809"/>
                                        </a:lnTo>
                                        <a:lnTo>
                                          <a:pt x="1409" y="819"/>
                                        </a:lnTo>
                                        <a:lnTo>
                                          <a:pt x="1427" y="843"/>
                                        </a:lnTo>
                                        <a:lnTo>
                                          <a:pt x="1438" y="867"/>
                                        </a:lnTo>
                                        <a:lnTo>
                                          <a:pt x="1438" y="887"/>
                                        </a:lnTo>
                                        <a:lnTo>
                                          <a:pt x="1427" y="905"/>
                                        </a:lnTo>
                                        <a:lnTo>
                                          <a:pt x="1401" y="933"/>
                                        </a:lnTo>
                                        <a:lnTo>
                                          <a:pt x="1362" y="971"/>
                                        </a:lnTo>
                                        <a:lnTo>
                                          <a:pt x="1353" y="979"/>
                                        </a:lnTo>
                                        <a:lnTo>
                                          <a:pt x="1409" y="1109"/>
                                        </a:lnTo>
                                        <a:lnTo>
                                          <a:pt x="1484" y="1109"/>
                                        </a:lnTo>
                                        <a:lnTo>
                                          <a:pt x="1493" y="1111"/>
                                        </a:lnTo>
                                        <a:lnTo>
                                          <a:pt x="1510" y="1117"/>
                                        </a:lnTo>
                                        <a:lnTo>
                                          <a:pt x="1527" y="1131"/>
                                        </a:lnTo>
                                        <a:lnTo>
                                          <a:pt x="1535" y="1161"/>
                                        </a:lnTo>
                                        <a:lnTo>
                                          <a:pt x="1535" y="1215"/>
                                        </a:lnTo>
                                        <a:lnTo>
                                          <a:pt x="1534" y="1217"/>
                                        </a:lnTo>
                                        <a:lnTo>
                                          <a:pt x="1531" y="1225"/>
                                        </a:lnTo>
                                        <a:lnTo>
                                          <a:pt x="1521" y="1235"/>
                                        </a:lnTo>
                                        <a:lnTo>
                                          <a:pt x="1500" y="1249"/>
                                        </a:lnTo>
                                        <a:lnTo>
                                          <a:pt x="1480" y="1259"/>
                                        </a:lnTo>
                                        <a:lnTo>
                                          <a:pt x="1437" y="1281"/>
                                        </a:lnTo>
                                        <a:lnTo>
                                          <a:pt x="1427" y="1285"/>
                                        </a:lnTo>
                                        <a:lnTo>
                                          <a:pt x="1408" y="1433"/>
                                        </a:lnTo>
                                        <a:lnTo>
                                          <a:pt x="1464" y="1471"/>
                                        </a:lnTo>
                                        <a:lnTo>
                                          <a:pt x="1470" y="1475"/>
                                        </a:lnTo>
                                        <a:lnTo>
                                          <a:pt x="1482" y="1485"/>
                                        </a:lnTo>
                                        <a:lnTo>
                                          <a:pt x="1492" y="1501"/>
                                        </a:lnTo>
                                        <a:lnTo>
                                          <a:pt x="1494" y="1523"/>
                                        </a:lnTo>
                                        <a:lnTo>
                                          <a:pt x="1488" y="1547"/>
                                        </a:lnTo>
                                        <a:lnTo>
                                          <a:pt x="1485" y="1563"/>
                                        </a:lnTo>
                                        <a:lnTo>
                                          <a:pt x="1481" y="1575"/>
                                        </a:lnTo>
                                        <a:lnTo>
                                          <a:pt x="1479" y="1586"/>
                                        </a:lnTo>
                                        <a:lnTo>
                                          <a:pt x="1483" y="1581"/>
                                        </a:lnTo>
                                        <a:lnTo>
                                          <a:pt x="1484" y="1577"/>
                                        </a:lnTo>
                                        <a:lnTo>
                                          <a:pt x="1485" y="1575"/>
                                        </a:lnTo>
                                        <a:lnTo>
                                          <a:pt x="1487" y="1569"/>
                                        </a:lnTo>
                                        <a:lnTo>
                                          <a:pt x="1490" y="1553"/>
                                        </a:lnTo>
                                        <a:lnTo>
                                          <a:pt x="1497" y="1523"/>
                                        </a:lnTo>
                                        <a:lnTo>
                                          <a:pt x="1495" y="1499"/>
                                        </a:lnTo>
                                        <a:lnTo>
                                          <a:pt x="1484" y="1483"/>
                                        </a:lnTo>
                                        <a:lnTo>
                                          <a:pt x="1472" y="1473"/>
                                        </a:lnTo>
                                        <a:lnTo>
                                          <a:pt x="1466" y="1469"/>
                                        </a:lnTo>
                                        <a:lnTo>
                                          <a:pt x="1411" y="1433"/>
                                        </a:lnTo>
                                        <a:lnTo>
                                          <a:pt x="1430" y="1287"/>
                                        </a:lnTo>
                                        <a:lnTo>
                                          <a:pt x="1459" y="1273"/>
                                        </a:lnTo>
                                        <a:lnTo>
                                          <a:pt x="1476" y="1265"/>
                                        </a:lnTo>
                                        <a:lnTo>
                                          <a:pt x="1488" y="1259"/>
                                        </a:lnTo>
                                        <a:lnTo>
                                          <a:pt x="1502" y="1251"/>
                                        </a:lnTo>
                                        <a:lnTo>
                                          <a:pt x="1524" y="1237"/>
                                        </a:lnTo>
                                        <a:lnTo>
                                          <a:pt x="1535" y="1225"/>
                                        </a:lnTo>
                                        <a:lnTo>
                                          <a:pt x="1538" y="1217"/>
                                        </a:lnTo>
                                        <a:lnTo>
                                          <a:pt x="1538" y="1161"/>
                                        </a:lnTo>
                                        <a:moveTo>
                                          <a:pt x="2320" y="776"/>
                                        </a:moveTo>
                                        <a:lnTo>
                                          <a:pt x="2316" y="738"/>
                                        </a:lnTo>
                                        <a:lnTo>
                                          <a:pt x="2313" y="727"/>
                                        </a:lnTo>
                                        <a:lnTo>
                                          <a:pt x="2313" y="810"/>
                                        </a:lnTo>
                                        <a:lnTo>
                                          <a:pt x="2286" y="874"/>
                                        </a:lnTo>
                                        <a:lnTo>
                                          <a:pt x="2232" y="924"/>
                                        </a:lnTo>
                                        <a:lnTo>
                                          <a:pt x="2206" y="936"/>
                                        </a:lnTo>
                                        <a:lnTo>
                                          <a:pt x="2179" y="946"/>
                                        </a:lnTo>
                                        <a:lnTo>
                                          <a:pt x="2153" y="952"/>
                                        </a:lnTo>
                                        <a:lnTo>
                                          <a:pt x="2126" y="954"/>
                                        </a:lnTo>
                                        <a:lnTo>
                                          <a:pt x="2083" y="948"/>
                                        </a:lnTo>
                                        <a:lnTo>
                                          <a:pt x="2043" y="932"/>
                                        </a:lnTo>
                                        <a:lnTo>
                                          <a:pt x="2008" y="906"/>
                                        </a:lnTo>
                                        <a:lnTo>
                                          <a:pt x="1978" y="868"/>
                                        </a:lnTo>
                                        <a:lnTo>
                                          <a:pt x="1954" y="798"/>
                                        </a:lnTo>
                                        <a:lnTo>
                                          <a:pt x="1958" y="728"/>
                                        </a:lnTo>
                                        <a:lnTo>
                                          <a:pt x="1986" y="666"/>
                                        </a:lnTo>
                                        <a:lnTo>
                                          <a:pt x="2033" y="616"/>
                                        </a:lnTo>
                                        <a:lnTo>
                                          <a:pt x="2059" y="602"/>
                                        </a:lnTo>
                                        <a:lnTo>
                                          <a:pt x="2085" y="592"/>
                                        </a:lnTo>
                                        <a:lnTo>
                                          <a:pt x="2112" y="586"/>
                                        </a:lnTo>
                                        <a:lnTo>
                                          <a:pt x="2138" y="586"/>
                                        </a:lnTo>
                                        <a:lnTo>
                                          <a:pt x="2181" y="590"/>
                                        </a:lnTo>
                                        <a:lnTo>
                                          <a:pt x="2221" y="606"/>
                                        </a:lnTo>
                                        <a:lnTo>
                                          <a:pt x="2257" y="632"/>
                                        </a:lnTo>
                                        <a:lnTo>
                                          <a:pt x="2286" y="670"/>
                                        </a:lnTo>
                                        <a:lnTo>
                                          <a:pt x="2313" y="740"/>
                                        </a:lnTo>
                                        <a:lnTo>
                                          <a:pt x="2313" y="810"/>
                                        </a:lnTo>
                                        <a:lnTo>
                                          <a:pt x="2313" y="727"/>
                                        </a:lnTo>
                                        <a:lnTo>
                                          <a:pt x="2306" y="702"/>
                                        </a:lnTo>
                                        <a:lnTo>
                                          <a:pt x="2289" y="668"/>
                                        </a:lnTo>
                                        <a:lnTo>
                                          <a:pt x="2260" y="632"/>
                                        </a:lnTo>
                                        <a:lnTo>
                                          <a:pt x="2225" y="604"/>
                                        </a:lnTo>
                                        <a:lnTo>
                                          <a:pt x="2184" y="588"/>
                                        </a:lnTo>
                                        <a:lnTo>
                                          <a:pt x="2168" y="586"/>
                                        </a:lnTo>
                                        <a:lnTo>
                                          <a:pt x="2138" y="582"/>
                                        </a:lnTo>
                                        <a:lnTo>
                                          <a:pt x="2111" y="584"/>
                                        </a:lnTo>
                                        <a:lnTo>
                                          <a:pt x="2084" y="590"/>
                                        </a:lnTo>
                                        <a:lnTo>
                                          <a:pt x="2057" y="600"/>
                                        </a:lnTo>
                                        <a:lnTo>
                                          <a:pt x="2031" y="612"/>
                                        </a:lnTo>
                                        <a:lnTo>
                                          <a:pt x="1984" y="662"/>
                                        </a:lnTo>
                                        <a:lnTo>
                                          <a:pt x="1955" y="726"/>
                                        </a:lnTo>
                                        <a:lnTo>
                                          <a:pt x="1951" y="798"/>
                                        </a:lnTo>
                                        <a:lnTo>
                                          <a:pt x="1976" y="870"/>
                                        </a:lnTo>
                                        <a:lnTo>
                                          <a:pt x="2004" y="908"/>
                                        </a:lnTo>
                                        <a:lnTo>
                                          <a:pt x="2040" y="934"/>
                                        </a:lnTo>
                                        <a:lnTo>
                                          <a:pt x="2081" y="952"/>
                                        </a:lnTo>
                                        <a:lnTo>
                                          <a:pt x="2126" y="958"/>
                                        </a:lnTo>
                                        <a:lnTo>
                                          <a:pt x="2153" y="956"/>
                                        </a:lnTo>
                                        <a:lnTo>
                                          <a:pt x="2163" y="954"/>
                                        </a:lnTo>
                                        <a:lnTo>
                                          <a:pt x="2181" y="950"/>
                                        </a:lnTo>
                                        <a:lnTo>
                                          <a:pt x="2207" y="940"/>
                                        </a:lnTo>
                                        <a:lnTo>
                                          <a:pt x="2233" y="926"/>
                                        </a:lnTo>
                                        <a:lnTo>
                                          <a:pt x="2264" y="904"/>
                                        </a:lnTo>
                                        <a:lnTo>
                                          <a:pt x="2288" y="876"/>
                                        </a:lnTo>
                                        <a:lnTo>
                                          <a:pt x="2306" y="846"/>
                                        </a:lnTo>
                                        <a:lnTo>
                                          <a:pt x="2316" y="810"/>
                                        </a:lnTo>
                                        <a:lnTo>
                                          <a:pt x="2320" y="776"/>
                                        </a:lnTo>
                                        <a:moveTo>
                                          <a:pt x="2842" y="1095"/>
                                        </a:moveTo>
                                        <a:lnTo>
                                          <a:pt x="2841" y="1096"/>
                                        </a:lnTo>
                                        <a:lnTo>
                                          <a:pt x="2830" y="1102"/>
                                        </a:lnTo>
                                        <a:lnTo>
                                          <a:pt x="2841" y="1102"/>
                                        </a:lnTo>
                                        <a:lnTo>
                                          <a:pt x="2842" y="1095"/>
                                        </a:lnTo>
                                        <a:moveTo>
                                          <a:pt x="2901" y="670"/>
                                        </a:moveTo>
                                        <a:lnTo>
                                          <a:pt x="2893" y="638"/>
                                        </a:lnTo>
                                        <a:lnTo>
                                          <a:pt x="2874" y="622"/>
                                        </a:lnTo>
                                        <a:lnTo>
                                          <a:pt x="2855" y="616"/>
                                        </a:lnTo>
                                        <a:lnTo>
                                          <a:pt x="2775" y="616"/>
                                        </a:lnTo>
                                        <a:lnTo>
                                          <a:pt x="2720" y="488"/>
                                        </a:lnTo>
                                        <a:lnTo>
                                          <a:pt x="2742" y="468"/>
                                        </a:lnTo>
                                        <a:lnTo>
                                          <a:pt x="2757" y="454"/>
                                        </a:lnTo>
                                        <a:lnTo>
                                          <a:pt x="2772" y="438"/>
                                        </a:lnTo>
                                        <a:lnTo>
                                          <a:pt x="2793" y="416"/>
                                        </a:lnTo>
                                        <a:lnTo>
                                          <a:pt x="2805" y="394"/>
                                        </a:lnTo>
                                        <a:lnTo>
                                          <a:pt x="2803" y="372"/>
                                        </a:lnTo>
                                        <a:lnTo>
                                          <a:pt x="2792" y="348"/>
                                        </a:lnTo>
                                        <a:lnTo>
                                          <a:pt x="2775" y="326"/>
                                        </a:lnTo>
                                        <a:lnTo>
                                          <a:pt x="2763" y="314"/>
                                        </a:lnTo>
                                        <a:lnTo>
                                          <a:pt x="2751" y="306"/>
                                        </a:lnTo>
                                        <a:lnTo>
                                          <a:pt x="2739" y="304"/>
                                        </a:lnTo>
                                        <a:lnTo>
                                          <a:pt x="2728" y="302"/>
                                        </a:lnTo>
                                        <a:lnTo>
                                          <a:pt x="2713" y="302"/>
                                        </a:lnTo>
                                        <a:lnTo>
                                          <a:pt x="2702" y="308"/>
                                        </a:lnTo>
                                        <a:lnTo>
                                          <a:pt x="2630" y="344"/>
                                        </a:lnTo>
                                        <a:lnTo>
                                          <a:pt x="2521" y="254"/>
                                        </a:lnTo>
                                        <a:lnTo>
                                          <a:pt x="2532" y="222"/>
                                        </a:lnTo>
                                        <a:lnTo>
                                          <a:pt x="2540" y="202"/>
                                        </a:lnTo>
                                        <a:lnTo>
                                          <a:pt x="2547" y="186"/>
                                        </a:lnTo>
                                        <a:lnTo>
                                          <a:pt x="2557" y="164"/>
                                        </a:lnTo>
                                        <a:lnTo>
                                          <a:pt x="2559" y="144"/>
                                        </a:lnTo>
                                        <a:lnTo>
                                          <a:pt x="2545" y="126"/>
                                        </a:lnTo>
                                        <a:lnTo>
                                          <a:pt x="2519" y="110"/>
                                        </a:lnTo>
                                        <a:lnTo>
                                          <a:pt x="2485" y="90"/>
                                        </a:lnTo>
                                        <a:lnTo>
                                          <a:pt x="2472" y="84"/>
                                        </a:lnTo>
                                        <a:lnTo>
                                          <a:pt x="2461" y="80"/>
                                        </a:lnTo>
                                        <a:lnTo>
                                          <a:pt x="2437" y="80"/>
                                        </a:lnTo>
                                        <a:lnTo>
                                          <a:pt x="2431" y="90"/>
                                        </a:lnTo>
                                        <a:lnTo>
                                          <a:pt x="2376" y="164"/>
                                        </a:lnTo>
                                        <a:lnTo>
                                          <a:pt x="2232" y="128"/>
                                        </a:lnTo>
                                        <a:lnTo>
                                          <a:pt x="2227" y="94"/>
                                        </a:lnTo>
                                        <a:lnTo>
                                          <a:pt x="2224" y="72"/>
                                        </a:lnTo>
                                        <a:lnTo>
                                          <a:pt x="2221" y="56"/>
                                        </a:lnTo>
                                        <a:lnTo>
                                          <a:pt x="2218" y="38"/>
                                        </a:lnTo>
                                        <a:lnTo>
                                          <a:pt x="2211" y="18"/>
                                        </a:lnTo>
                                        <a:lnTo>
                                          <a:pt x="2201" y="6"/>
                                        </a:lnTo>
                                        <a:lnTo>
                                          <a:pt x="2195" y="4"/>
                                        </a:lnTo>
                                        <a:lnTo>
                                          <a:pt x="2190" y="2"/>
                                        </a:lnTo>
                                        <a:lnTo>
                                          <a:pt x="2181" y="0"/>
                                        </a:lnTo>
                                        <a:lnTo>
                                          <a:pt x="2123" y="0"/>
                                        </a:lnTo>
                                        <a:lnTo>
                                          <a:pt x="2092" y="6"/>
                                        </a:lnTo>
                                        <a:lnTo>
                                          <a:pt x="2076" y="18"/>
                                        </a:lnTo>
                                        <a:lnTo>
                                          <a:pt x="2070" y="30"/>
                                        </a:lnTo>
                                        <a:lnTo>
                                          <a:pt x="2069" y="36"/>
                                        </a:lnTo>
                                        <a:lnTo>
                                          <a:pt x="2069" y="128"/>
                                        </a:lnTo>
                                        <a:lnTo>
                                          <a:pt x="1924" y="146"/>
                                        </a:lnTo>
                                        <a:lnTo>
                                          <a:pt x="1894" y="104"/>
                                        </a:lnTo>
                                        <a:lnTo>
                                          <a:pt x="1863" y="64"/>
                                        </a:lnTo>
                                        <a:lnTo>
                                          <a:pt x="1860" y="62"/>
                                        </a:lnTo>
                                        <a:lnTo>
                                          <a:pt x="1854" y="58"/>
                                        </a:lnTo>
                                        <a:lnTo>
                                          <a:pt x="1841" y="58"/>
                                        </a:lnTo>
                                        <a:lnTo>
                                          <a:pt x="1827" y="60"/>
                                        </a:lnTo>
                                        <a:lnTo>
                                          <a:pt x="1812" y="64"/>
                                        </a:lnTo>
                                        <a:lnTo>
                                          <a:pt x="1794" y="74"/>
                                        </a:lnTo>
                                        <a:lnTo>
                                          <a:pt x="1773" y="84"/>
                                        </a:lnTo>
                                        <a:lnTo>
                                          <a:pt x="1748" y="108"/>
                                        </a:lnTo>
                                        <a:lnTo>
                                          <a:pt x="1740" y="126"/>
                                        </a:lnTo>
                                        <a:lnTo>
                                          <a:pt x="1741" y="140"/>
                                        </a:lnTo>
                                        <a:lnTo>
                                          <a:pt x="1743" y="146"/>
                                        </a:lnTo>
                                        <a:lnTo>
                                          <a:pt x="1779" y="218"/>
                                        </a:lnTo>
                                        <a:lnTo>
                                          <a:pt x="1653" y="326"/>
                                        </a:lnTo>
                                        <a:lnTo>
                                          <a:pt x="1631" y="304"/>
                                        </a:lnTo>
                                        <a:lnTo>
                                          <a:pt x="1616" y="292"/>
                                        </a:lnTo>
                                        <a:lnTo>
                                          <a:pt x="1602" y="282"/>
                                        </a:lnTo>
                                        <a:lnTo>
                                          <a:pt x="1589" y="276"/>
                                        </a:lnTo>
                                        <a:lnTo>
                                          <a:pt x="1580" y="272"/>
                                        </a:lnTo>
                                        <a:lnTo>
                                          <a:pt x="1557" y="274"/>
                                        </a:lnTo>
                                        <a:lnTo>
                                          <a:pt x="1540" y="280"/>
                                        </a:lnTo>
                                        <a:lnTo>
                                          <a:pt x="1529" y="288"/>
                                        </a:lnTo>
                                        <a:lnTo>
                                          <a:pt x="1526" y="290"/>
                                        </a:lnTo>
                                        <a:lnTo>
                                          <a:pt x="1490" y="326"/>
                                        </a:lnTo>
                                        <a:lnTo>
                                          <a:pt x="1485" y="360"/>
                                        </a:lnTo>
                                        <a:lnTo>
                                          <a:pt x="1492" y="382"/>
                                        </a:lnTo>
                                        <a:lnTo>
                                          <a:pt x="1503" y="394"/>
                                        </a:lnTo>
                                        <a:lnTo>
                                          <a:pt x="1508" y="398"/>
                                        </a:lnTo>
                                        <a:lnTo>
                                          <a:pt x="1562" y="452"/>
                                        </a:lnTo>
                                        <a:lnTo>
                                          <a:pt x="1508" y="598"/>
                                        </a:lnTo>
                                        <a:lnTo>
                                          <a:pt x="1483" y="598"/>
                                        </a:lnTo>
                                        <a:lnTo>
                                          <a:pt x="1473" y="600"/>
                                        </a:lnTo>
                                        <a:lnTo>
                                          <a:pt x="1443" y="600"/>
                                        </a:lnTo>
                                        <a:lnTo>
                                          <a:pt x="1429" y="598"/>
                                        </a:lnTo>
                                        <a:lnTo>
                                          <a:pt x="1412" y="598"/>
                                        </a:lnTo>
                                        <a:lnTo>
                                          <a:pt x="1389" y="606"/>
                                        </a:lnTo>
                                        <a:lnTo>
                                          <a:pt x="1375" y="628"/>
                                        </a:lnTo>
                                        <a:lnTo>
                                          <a:pt x="1368" y="656"/>
                                        </a:lnTo>
                                        <a:lnTo>
                                          <a:pt x="1363" y="688"/>
                                        </a:lnTo>
                                        <a:lnTo>
                                          <a:pt x="1366" y="712"/>
                                        </a:lnTo>
                                        <a:lnTo>
                                          <a:pt x="1379" y="728"/>
                                        </a:lnTo>
                                        <a:lnTo>
                                          <a:pt x="1393" y="738"/>
                                        </a:lnTo>
                                        <a:lnTo>
                                          <a:pt x="1399" y="742"/>
                                        </a:lnTo>
                                        <a:lnTo>
                                          <a:pt x="1490" y="760"/>
                                        </a:lnTo>
                                        <a:lnTo>
                                          <a:pt x="1490" y="906"/>
                                        </a:lnTo>
                                        <a:lnTo>
                                          <a:pt x="1417" y="942"/>
                                        </a:lnTo>
                                        <a:lnTo>
                                          <a:pt x="1399" y="958"/>
                                        </a:lnTo>
                                        <a:lnTo>
                                          <a:pt x="1395" y="976"/>
                                        </a:lnTo>
                                        <a:lnTo>
                                          <a:pt x="1397" y="990"/>
                                        </a:lnTo>
                                        <a:lnTo>
                                          <a:pt x="1399" y="996"/>
                                        </a:lnTo>
                                        <a:lnTo>
                                          <a:pt x="1417" y="1050"/>
                                        </a:lnTo>
                                        <a:lnTo>
                                          <a:pt x="1434" y="1070"/>
                                        </a:lnTo>
                                        <a:lnTo>
                                          <a:pt x="1451" y="1082"/>
                                        </a:lnTo>
                                        <a:lnTo>
                                          <a:pt x="1466" y="1086"/>
                                        </a:lnTo>
                                        <a:lnTo>
                                          <a:pt x="1472" y="1086"/>
                                        </a:lnTo>
                                        <a:lnTo>
                                          <a:pt x="1488" y="1082"/>
                                        </a:lnTo>
                                        <a:lnTo>
                                          <a:pt x="1544" y="1068"/>
                                        </a:lnTo>
                                        <a:lnTo>
                                          <a:pt x="1635" y="1176"/>
                                        </a:lnTo>
                                        <a:lnTo>
                                          <a:pt x="1614" y="1208"/>
                                        </a:lnTo>
                                        <a:lnTo>
                                          <a:pt x="1602" y="1230"/>
                                        </a:lnTo>
                                        <a:lnTo>
                                          <a:pt x="1592" y="1246"/>
                                        </a:lnTo>
                                        <a:lnTo>
                                          <a:pt x="1580" y="1268"/>
                                        </a:lnTo>
                                        <a:lnTo>
                                          <a:pt x="1576" y="1284"/>
                                        </a:lnTo>
                                        <a:lnTo>
                                          <a:pt x="1584" y="1302"/>
                                        </a:lnTo>
                                        <a:lnTo>
                                          <a:pt x="1604" y="1318"/>
                                        </a:lnTo>
                                        <a:lnTo>
                                          <a:pt x="1635" y="1340"/>
                                        </a:lnTo>
                                        <a:lnTo>
                                          <a:pt x="1652" y="1350"/>
                                        </a:lnTo>
                                        <a:lnTo>
                                          <a:pt x="1665" y="1356"/>
                                        </a:lnTo>
                                        <a:lnTo>
                                          <a:pt x="1675" y="1360"/>
                                        </a:lnTo>
                                        <a:lnTo>
                                          <a:pt x="1687" y="1360"/>
                                        </a:lnTo>
                                        <a:lnTo>
                                          <a:pt x="1689" y="1358"/>
                                        </a:lnTo>
                                        <a:lnTo>
                                          <a:pt x="1692" y="1356"/>
                                        </a:lnTo>
                                        <a:lnTo>
                                          <a:pt x="1761" y="1304"/>
                                        </a:lnTo>
                                        <a:lnTo>
                                          <a:pt x="1888" y="1376"/>
                                        </a:lnTo>
                                        <a:lnTo>
                                          <a:pt x="1877" y="1408"/>
                                        </a:lnTo>
                                        <a:lnTo>
                                          <a:pt x="1872" y="1428"/>
                                        </a:lnTo>
                                        <a:lnTo>
                                          <a:pt x="1870" y="1444"/>
                                        </a:lnTo>
                                        <a:lnTo>
                                          <a:pt x="1870" y="1466"/>
                                        </a:lnTo>
                                        <a:lnTo>
                                          <a:pt x="1872" y="1478"/>
                                        </a:lnTo>
                                        <a:lnTo>
                                          <a:pt x="1880" y="1488"/>
                                        </a:lnTo>
                                        <a:lnTo>
                                          <a:pt x="1916" y="1508"/>
                                        </a:lnTo>
                                        <a:lnTo>
                                          <a:pt x="1929" y="1512"/>
                                        </a:lnTo>
                                        <a:lnTo>
                                          <a:pt x="1952" y="1520"/>
                                        </a:lnTo>
                                        <a:lnTo>
                                          <a:pt x="1963" y="1520"/>
                                        </a:lnTo>
                                        <a:lnTo>
                                          <a:pt x="1977" y="1518"/>
                                        </a:lnTo>
                                        <a:lnTo>
                                          <a:pt x="1990" y="1512"/>
                                        </a:lnTo>
                                        <a:lnTo>
                                          <a:pt x="2003" y="1502"/>
                                        </a:lnTo>
                                        <a:lnTo>
                                          <a:pt x="2015" y="1484"/>
                                        </a:lnTo>
                                        <a:lnTo>
                                          <a:pt x="2025" y="1464"/>
                                        </a:lnTo>
                                        <a:lnTo>
                                          <a:pt x="2037" y="1440"/>
                                        </a:lnTo>
                                        <a:lnTo>
                                          <a:pt x="2047" y="1420"/>
                                        </a:lnTo>
                                        <a:lnTo>
                                          <a:pt x="2051" y="1412"/>
                                        </a:lnTo>
                                        <a:lnTo>
                                          <a:pt x="2196" y="1412"/>
                                        </a:lnTo>
                                        <a:lnTo>
                                          <a:pt x="2207" y="1444"/>
                                        </a:lnTo>
                                        <a:lnTo>
                                          <a:pt x="2215" y="1464"/>
                                        </a:lnTo>
                                        <a:lnTo>
                                          <a:pt x="2222" y="1480"/>
                                        </a:lnTo>
                                        <a:lnTo>
                                          <a:pt x="2232" y="1502"/>
                                        </a:lnTo>
                                        <a:lnTo>
                                          <a:pt x="2240" y="1520"/>
                                        </a:lnTo>
                                        <a:lnTo>
                                          <a:pt x="2247" y="1526"/>
                                        </a:lnTo>
                                        <a:lnTo>
                                          <a:pt x="2271" y="1526"/>
                                        </a:lnTo>
                                        <a:lnTo>
                                          <a:pt x="2282" y="1524"/>
                                        </a:lnTo>
                                        <a:lnTo>
                                          <a:pt x="2294" y="1522"/>
                                        </a:lnTo>
                                        <a:lnTo>
                                          <a:pt x="2310" y="1520"/>
                                        </a:lnTo>
                                        <a:lnTo>
                                          <a:pt x="2336" y="1512"/>
                                        </a:lnTo>
                                        <a:lnTo>
                                          <a:pt x="2350" y="1502"/>
                                        </a:lnTo>
                                        <a:lnTo>
                                          <a:pt x="2357" y="1486"/>
                                        </a:lnTo>
                                        <a:lnTo>
                                          <a:pt x="2358" y="1466"/>
                                        </a:lnTo>
                                        <a:lnTo>
                                          <a:pt x="2359" y="1444"/>
                                        </a:lnTo>
                                        <a:lnTo>
                                          <a:pt x="2359" y="1408"/>
                                        </a:lnTo>
                                        <a:lnTo>
                                          <a:pt x="2359" y="1386"/>
                                        </a:lnTo>
                                        <a:lnTo>
                                          <a:pt x="2358" y="1376"/>
                                        </a:lnTo>
                                        <a:lnTo>
                                          <a:pt x="2485" y="1322"/>
                                        </a:lnTo>
                                        <a:lnTo>
                                          <a:pt x="2507" y="1342"/>
                                        </a:lnTo>
                                        <a:lnTo>
                                          <a:pt x="2521" y="1356"/>
                                        </a:lnTo>
                                        <a:lnTo>
                                          <a:pt x="2536" y="1364"/>
                                        </a:lnTo>
                                        <a:lnTo>
                                          <a:pt x="2557" y="1376"/>
                                        </a:lnTo>
                                        <a:lnTo>
                                          <a:pt x="2563" y="1382"/>
                                        </a:lnTo>
                                        <a:lnTo>
                                          <a:pt x="2571" y="1384"/>
                                        </a:lnTo>
                                        <a:lnTo>
                                          <a:pt x="2596" y="1384"/>
                                        </a:lnTo>
                                        <a:lnTo>
                                          <a:pt x="2604" y="1380"/>
                                        </a:lnTo>
                                        <a:lnTo>
                                          <a:pt x="2612" y="1376"/>
                                        </a:lnTo>
                                        <a:lnTo>
                                          <a:pt x="2648" y="1340"/>
                                        </a:lnTo>
                                        <a:lnTo>
                                          <a:pt x="2666" y="1316"/>
                                        </a:lnTo>
                                        <a:lnTo>
                                          <a:pt x="2671" y="1298"/>
                                        </a:lnTo>
                                        <a:lnTo>
                                          <a:pt x="2668" y="1288"/>
                                        </a:lnTo>
                                        <a:lnTo>
                                          <a:pt x="2666" y="1286"/>
                                        </a:lnTo>
                                        <a:lnTo>
                                          <a:pt x="2612" y="1212"/>
                                        </a:lnTo>
                                        <a:lnTo>
                                          <a:pt x="2702" y="1086"/>
                                        </a:lnTo>
                                        <a:lnTo>
                                          <a:pt x="2734" y="1094"/>
                                        </a:lnTo>
                                        <a:lnTo>
                                          <a:pt x="2754" y="1098"/>
                                        </a:lnTo>
                                        <a:lnTo>
                                          <a:pt x="2771" y="1102"/>
                                        </a:lnTo>
                                        <a:lnTo>
                                          <a:pt x="2793" y="1104"/>
                                        </a:lnTo>
                                        <a:lnTo>
                                          <a:pt x="2798" y="1104"/>
                                        </a:lnTo>
                                        <a:lnTo>
                                          <a:pt x="2804" y="1106"/>
                                        </a:lnTo>
                                        <a:lnTo>
                                          <a:pt x="2808" y="1106"/>
                                        </a:lnTo>
                                        <a:lnTo>
                                          <a:pt x="2830" y="1102"/>
                                        </a:lnTo>
                                        <a:lnTo>
                                          <a:pt x="2798" y="1102"/>
                                        </a:lnTo>
                                        <a:lnTo>
                                          <a:pt x="2793" y="1100"/>
                                        </a:lnTo>
                                        <a:lnTo>
                                          <a:pt x="2764" y="1096"/>
                                        </a:lnTo>
                                        <a:lnTo>
                                          <a:pt x="2735" y="1090"/>
                                        </a:lnTo>
                                        <a:lnTo>
                                          <a:pt x="2712" y="1086"/>
                                        </a:lnTo>
                                        <a:lnTo>
                                          <a:pt x="2701" y="1082"/>
                                        </a:lnTo>
                                        <a:lnTo>
                                          <a:pt x="2608" y="1212"/>
                                        </a:lnTo>
                                        <a:lnTo>
                                          <a:pt x="2664" y="1288"/>
                                        </a:lnTo>
                                        <a:lnTo>
                                          <a:pt x="2666" y="1290"/>
                                        </a:lnTo>
                                        <a:lnTo>
                                          <a:pt x="2667" y="1300"/>
                                        </a:lnTo>
                                        <a:lnTo>
                                          <a:pt x="2662" y="1316"/>
                                        </a:lnTo>
                                        <a:lnTo>
                                          <a:pt x="2646" y="1338"/>
                                        </a:lnTo>
                                        <a:lnTo>
                                          <a:pt x="2610" y="1372"/>
                                        </a:lnTo>
                                        <a:lnTo>
                                          <a:pt x="2607" y="1374"/>
                                        </a:lnTo>
                                        <a:lnTo>
                                          <a:pt x="2593" y="1380"/>
                                        </a:lnTo>
                                        <a:lnTo>
                                          <a:pt x="2571" y="1380"/>
                                        </a:lnTo>
                                        <a:lnTo>
                                          <a:pt x="2564" y="1378"/>
                                        </a:lnTo>
                                        <a:lnTo>
                                          <a:pt x="2559" y="1372"/>
                                        </a:lnTo>
                                        <a:lnTo>
                                          <a:pt x="2533" y="1356"/>
                                        </a:lnTo>
                                        <a:lnTo>
                                          <a:pt x="2510" y="1340"/>
                                        </a:lnTo>
                                        <a:lnTo>
                                          <a:pt x="2494" y="1326"/>
                                        </a:lnTo>
                                        <a:lnTo>
                                          <a:pt x="2489" y="1322"/>
                                        </a:lnTo>
                                        <a:lnTo>
                                          <a:pt x="2487" y="1320"/>
                                        </a:lnTo>
                                        <a:lnTo>
                                          <a:pt x="2486" y="1318"/>
                                        </a:lnTo>
                                        <a:lnTo>
                                          <a:pt x="2355" y="1374"/>
                                        </a:lnTo>
                                        <a:lnTo>
                                          <a:pt x="2355" y="1386"/>
                                        </a:lnTo>
                                        <a:lnTo>
                                          <a:pt x="2356" y="1408"/>
                                        </a:lnTo>
                                        <a:lnTo>
                                          <a:pt x="2355" y="1444"/>
                                        </a:lnTo>
                                        <a:lnTo>
                                          <a:pt x="2355" y="1466"/>
                                        </a:lnTo>
                                        <a:lnTo>
                                          <a:pt x="2353" y="1486"/>
                                        </a:lnTo>
                                        <a:lnTo>
                                          <a:pt x="2348" y="1500"/>
                                        </a:lnTo>
                                        <a:lnTo>
                                          <a:pt x="2334" y="1508"/>
                                        </a:lnTo>
                                        <a:lnTo>
                                          <a:pt x="2309" y="1516"/>
                                        </a:lnTo>
                                        <a:lnTo>
                                          <a:pt x="2291" y="1520"/>
                                        </a:lnTo>
                                        <a:lnTo>
                                          <a:pt x="2279" y="1522"/>
                                        </a:lnTo>
                                        <a:lnTo>
                                          <a:pt x="2270" y="1524"/>
                                        </a:lnTo>
                                        <a:lnTo>
                                          <a:pt x="2249" y="1524"/>
                                        </a:lnTo>
                                        <a:lnTo>
                                          <a:pt x="2243" y="1518"/>
                                        </a:lnTo>
                                        <a:lnTo>
                                          <a:pt x="2235" y="1500"/>
                                        </a:lnTo>
                                        <a:lnTo>
                                          <a:pt x="2222" y="1472"/>
                                        </a:lnTo>
                                        <a:lnTo>
                                          <a:pt x="2211" y="1442"/>
                                        </a:lnTo>
                                        <a:lnTo>
                                          <a:pt x="2202" y="1420"/>
                                        </a:lnTo>
                                        <a:lnTo>
                                          <a:pt x="2199" y="1412"/>
                                        </a:lnTo>
                                        <a:lnTo>
                                          <a:pt x="2198" y="1408"/>
                                        </a:lnTo>
                                        <a:lnTo>
                                          <a:pt x="2049" y="1408"/>
                                        </a:lnTo>
                                        <a:lnTo>
                                          <a:pt x="2044" y="1418"/>
                                        </a:lnTo>
                                        <a:lnTo>
                                          <a:pt x="2034" y="1438"/>
                                        </a:lnTo>
                                        <a:lnTo>
                                          <a:pt x="2022" y="1462"/>
                                        </a:lnTo>
                                        <a:lnTo>
                                          <a:pt x="2012" y="1482"/>
                                        </a:lnTo>
                                        <a:lnTo>
                                          <a:pt x="2001" y="1498"/>
                                        </a:lnTo>
                                        <a:lnTo>
                                          <a:pt x="1990" y="1508"/>
                                        </a:lnTo>
                                        <a:lnTo>
                                          <a:pt x="1977" y="1516"/>
                                        </a:lnTo>
                                        <a:lnTo>
                                          <a:pt x="1963" y="1518"/>
                                        </a:lnTo>
                                        <a:lnTo>
                                          <a:pt x="1940" y="1514"/>
                                        </a:lnTo>
                                        <a:lnTo>
                                          <a:pt x="1928" y="1508"/>
                                        </a:lnTo>
                                        <a:lnTo>
                                          <a:pt x="1918" y="1504"/>
                                        </a:lnTo>
                                        <a:lnTo>
                                          <a:pt x="1896" y="1494"/>
                                        </a:lnTo>
                                        <a:lnTo>
                                          <a:pt x="1883" y="1486"/>
                                        </a:lnTo>
                                        <a:lnTo>
                                          <a:pt x="1875" y="1476"/>
                                        </a:lnTo>
                                        <a:lnTo>
                                          <a:pt x="1873" y="1466"/>
                                        </a:lnTo>
                                        <a:lnTo>
                                          <a:pt x="1876" y="1438"/>
                                        </a:lnTo>
                                        <a:lnTo>
                                          <a:pt x="1882" y="1408"/>
                                        </a:lnTo>
                                        <a:lnTo>
                                          <a:pt x="1888" y="1386"/>
                                        </a:lnTo>
                                        <a:lnTo>
                                          <a:pt x="1891" y="1376"/>
                                        </a:lnTo>
                                        <a:lnTo>
                                          <a:pt x="1892" y="1374"/>
                                        </a:lnTo>
                                        <a:lnTo>
                                          <a:pt x="1768" y="1304"/>
                                        </a:lnTo>
                                        <a:lnTo>
                                          <a:pt x="1761" y="1300"/>
                                        </a:lnTo>
                                        <a:lnTo>
                                          <a:pt x="1687" y="1354"/>
                                        </a:lnTo>
                                        <a:lnTo>
                                          <a:pt x="1687" y="1356"/>
                                        </a:lnTo>
                                        <a:lnTo>
                                          <a:pt x="1675" y="1356"/>
                                        </a:lnTo>
                                        <a:lnTo>
                                          <a:pt x="1666" y="1352"/>
                                        </a:lnTo>
                                        <a:lnTo>
                                          <a:pt x="1653" y="1346"/>
                                        </a:lnTo>
                                        <a:lnTo>
                                          <a:pt x="1636" y="1336"/>
                                        </a:lnTo>
                                        <a:lnTo>
                                          <a:pt x="1606" y="1316"/>
                                        </a:lnTo>
                                        <a:lnTo>
                                          <a:pt x="1587" y="1300"/>
                                        </a:lnTo>
                                        <a:lnTo>
                                          <a:pt x="1579" y="1284"/>
                                        </a:lnTo>
                                        <a:lnTo>
                                          <a:pt x="1583" y="1268"/>
                                        </a:lnTo>
                                        <a:lnTo>
                                          <a:pt x="1600" y="1240"/>
                                        </a:lnTo>
                                        <a:lnTo>
                                          <a:pt x="1617" y="1210"/>
                                        </a:lnTo>
                                        <a:lnTo>
                                          <a:pt x="1631" y="1188"/>
                                        </a:lnTo>
                                        <a:lnTo>
                                          <a:pt x="1639" y="1176"/>
                                        </a:lnTo>
                                        <a:lnTo>
                                          <a:pt x="1549" y="1068"/>
                                        </a:lnTo>
                                        <a:lnTo>
                                          <a:pt x="1545" y="1064"/>
                                        </a:lnTo>
                                        <a:lnTo>
                                          <a:pt x="1471" y="1082"/>
                                        </a:lnTo>
                                        <a:lnTo>
                                          <a:pt x="1464" y="1082"/>
                                        </a:lnTo>
                                        <a:lnTo>
                                          <a:pt x="1451" y="1078"/>
                                        </a:lnTo>
                                        <a:lnTo>
                                          <a:pt x="1435" y="1068"/>
                                        </a:lnTo>
                                        <a:lnTo>
                                          <a:pt x="1420" y="1048"/>
                                        </a:lnTo>
                                        <a:lnTo>
                                          <a:pt x="1402" y="994"/>
                                        </a:lnTo>
                                        <a:lnTo>
                                          <a:pt x="1400" y="988"/>
                                        </a:lnTo>
                                        <a:lnTo>
                                          <a:pt x="1398" y="974"/>
                                        </a:lnTo>
                                        <a:lnTo>
                                          <a:pt x="1402" y="958"/>
                                        </a:lnTo>
                                        <a:lnTo>
                                          <a:pt x="1419" y="944"/>
                                        </a:lnTo>
                                        <a:lnTo>
                                          <a:pt x="1493" y="908"/>
                                        </a:lnTo>
                                        <a:lnTo>
                                          <a:pt x="1493" y="758"/>
                                        </a:lnTo>
                                        <a:lnTo>
                                          <a:pt x="1400" y="740"/>
                                        </a:lnTo>
                                        <a:lnTo>
                                          <a:pt x="1380" y="724"/>
                                        </a:lnTo>
                                        <a:lnTo>
                                          <a:pt x="1369" y="710"/>
                                        </a:lnTo>
                                        <a:lnTo>
                                          <a:pt x="1366" y="688"/>
                                        </a:lnTo>
                                        <a:lnTo>
                                          <a:pt x="1368" y="682"/>
                                        </a:lnTo>
                                        <a:lnTo>
                                          <a:pt x="1370" y="670"/>
                                        </a:lnTo>
                                        <a:lnTo>
                                          <a:pt x="1374" y="644"/>
                                        </a:lnTo>
                                        <a:lnTo>
                                          <a:pt x="1381" y="622"/>
                                        </a:lnTo>
                                        <a:lnTo>
                                          <a:pt x="1393" y="606"/>
                                        </a:lnTo>
                                        <a:lnTo>
                                          <a:pt x="1412" y="600"/>
                                        </a:lnTo>
                                        <a:lnTo>
                                          <a:pt x="1415" y="600"/>
                                        </a:lnTo>
                                        <a:lnTo>
                                          <a:pt x="1428" y="602"/>
                                        </a:lnTo>
                                        <a:lnTo>
                                          <a:pt x="1504" y="602"/>
                                        </a:lnTo>
                                        <a:lnTo>
                                          <a:pt x="1510" y="600"/>
                                        </a:lnTo>
                                        <a:lnTo>
                                          <a:pt x="1566" y="452"/>
                                        </a:lnTo>
                                        <a:lnTo>
                                          <a:pt x="1510" y="396"/>
                                        </a:lnTo>
                                        <a:lnTo>
                                          <a:pt x="1509" y="396"/>
                                        </a:lnTo>
                                        <a:lnTo>
                                          <a:pt x="1504" y="392"/>
                                        </a:lnTo>
                                        <a:lnTo>
                                          <a:pt x="1494" y="380"/>
                                        </a:lnTo>
                                        <a:lnTo>
                                          <a:pt x="1488" y="360"/>
                                        </a:lnTo>
                                        <a:lnTo>
                                          <a:pt x="1493" y="328"/>
                                        </a:lnTo>
                                        <a:lnTo>
                                          <a:pt x="1528" y="292"/>
                                        </a:lnTo>
                                        <a:lnTo>
                                          <a:pt x="1532" y="290"/>
                                        </a:lnTo>
                                        <a:lnTo>
                                          <a:pt x="1541" y="284"/>
                                        </a:lnTo>
                                        <a:lnTo>
                                          <a:pt x="1557" y="278"/>
                                        </a:lnTo>
                                        <a:lnTo>
                                          <a:pt x="1580" y="276"/>
                                        </a:lnTo>
                                        <a:lnTo>
                                          <a:pt x="1605" y="290"/>
                                        </a:lnTo>
                                        <a:lnTo>
                                          <a:pt x="1628" y="308"/>
                                        </a:lnTo>
                                        <a:lnTo>
                                          <a:pt x="1644" y="322"/>
                                        </a:lnTo>
                                        <a:lnTo>
                                          <a:pt x="1650" y="328"/>
                                        </a:lnTo>
                                        <a:lnTo>
                                          <a:pt x="1652" y="330"/>
                                        </a:lnTo>
                                        <a:lnTo>
                                          <a:pt x="1657" y="326"/>
                                        </a:lnTo>
                                        <a:lnTo>
                                          <a:pt x="1783" y="218"/>
                                        </a:lnTo>
                                        <a:lnTo>
                                          <a:pt x="1746" y="144"/>
                                        </a:lnTo>
                                        <a:lnTo>
                                          <a:pt x="1744" y="138"/>
                                        </a:lnTo>
                                        <a:lnTo>
                                          <a:pt x="1743" y="126"/>
                                        </a:lnTo>
                                        <a:lnTo>
                                          <a:pt x="1751" y="108"/>
                                        </a:lnTo>
                                        <a:lnTo>
                                          <a:pt x="1775" y="88"/>
                                        </a:lnTo>
                                        <a:lnTo>
                                          <a:pt x="1795" y="76"/>
                                        </a:lnTo>
                                        <a:lnTo>
                                          <a:pt x="1812" y="68"/>
                                        </a:lnTo>
                                        <a:lnTo>
                                          <a:pt x="1827" y="64"/>
                                        </a:lnTo>
                                        <a:lnTo>
                                          <a:pt x="1841" y="62"/>
                                        </a:lnTo>
                                        <a:lnTo>
                                          <a:pt x="1852" y="62"/>
                                        </a:lnTo>
                                        <a:lnTo>
                                          <a:pt x="1861" y="66"/>
                                        </a:lnTo>
                                        <a:lnTo>
                                          <a:pt x="1885" y="98"/>
                                        </a:lnTo>
                                        <a:lnTo>
                                          <a:pt x="1923" y="148"/>
                                        </a:lnTo>
                                        <a:lnTo>
                                          <a:pt x="1939" y="146"/>
                                        </a:lnTo>
                                        <a:lnTo>
                                          <a:pt x="2072" y="130"/>
                                        </a:lnTo>
                                        <a:lnTo>
                                          <a:pt x="2072" y="36"/>
                                        </a:lnTo>
                                        <a:lnTo>
                                          <a:pt x="2073" y="30"/>
                                        </a:lnTo>
                                        <a:lnTo>
                                          <a:pt x="2079" y="20"/>
                                        </a:lnTo>
                                        <a:lnTo>
                                          <a:pt x="2094" y="8"/>
                                        </a:lnTo>
                                        <a:lnTo>
                                          <a:pt x="2123" y="4"/>
                                        </a:lnTo>
                                        <a:lnTo>
                                          <a:pt x="2189" y="4"/>
                                        </a:lnTo>
                                        <a:lnTo>
                                          <a:pt x="2199" y="8"/>
                                        </a:lnTo>
                                        <a:lnTo>
                                          <a:pt x="2208" y="20"/>
                                        </a:lnTo>
                                        <a:lnTo>
                                          <a:pt x="2215" y="38"/>
                                        </a:lnTo>
                                        <a:lnTo>
                                          <a:pt x="2219" y="66"/>
                                        </a:lnTo>
                                        <a:lnTo>
                                          <a:pt x="2224" y="94"/>
                                        </a:lnTo>
                                        <a:lnTo>
                                          <a:pt x="2229" y="130"/>
                                        </a:lnTo>
                                        <a:lnTo>
                                          <a:pt x="2378" y="166"/>
                                        </a:lnTo>
                                        <a:lnTo>
                                          <a:pt x="2379" y="164"/>
                                        </a:lnTo>
                                        <a:lnTo>
                                          <a:pt x="2434" y="92"/>
                                        </a:lnTo>
                                        <a:lnTo>
                                          <a:pt x="2439" y="84"/>
                                        </a:lnTo>
                                        <a:lnTo>
                                          <a:pt x="2462" y="84"/>
                                        </a:lnTo>
                                        <a:lnTo>
                                          <a:pt x="2472" y="88"/>
                                        </a:lnTo>
                                        <a:lnTo>
                                          <a:pt x="2488" y="96"/>
                                        </a:lnTo>
                                        <a:lnTo>
                                          <a:pt x="2498" y="102"/>
                                        </a:lnTo>
                                        <a:lnTo>
                                          <a:pt x="2528" y="118"/>
                                        </a:lnTo>
                                        <a:lnTo>
                                          <a:pt x="2547" y="132"/>
                                        </a:lnTo>
                                        <a:lnTo>
                                          <a:pt x="2557" y="146"/>
                                        </a:lnTo>
                                        <a:lnTo>
                                          <a:pt x="2554" y="162"/>
                                        </a:lnTo>
                                        <a:lnTo>
                                          <a:pt x="2541" y="192"/>
                                        </a:lnTo>
                                        <a:lnTo>
                                          <a:pt x="2530" y="220"/>
                                        </a:lnTo>
                                        <a:lnTo>
                                          <a:pt x="2521" y="244"/>
                                        </a:lnTo>
                                        <a:lnTo>
                                          <a:pt x="2517" y="254"/>
                                        </a:lnTo>
                                        <a:lnTo>
                                          <a:pt x="2629" y="348"/>
                                        </a:lnTo>
                                        <a:lnTo>
                                          <a:pt x="2637" y="344"/>
                                        </a:lnTo>
                                        <a:lnTo>
                                          <a:pt x="2704" y="310"/>
                                        </a:lnTo>
                                        <a:lnTo>
                                          <a:pt x="2714" y="306"/>
                                        </a:lnTo>
                                        <a:lnTo>
                                          <a:pt x="2740" y="306"/>
                                        </a:lnTo>
                                        <a:lnTo>
                                          <a:pt x="2752" y="312"/>
                                        </a:lnTo>
                                        <a:lnTo>
                                          <a:pt x="2762" y="318"/>
                                        </a:lnTo>
                                        <a:lnTo>
                                          <a:pt x="2772" y="328"/>
                                        </a:lnTo>
                                        <a:lnTo>
                                          <a:pt x="2790" y="352"/>
                                        </a:lnTo>
                                        <a:lnTo>
                                          <a:pt x="2801" y="376"/>
                                        </a:lnTo>
                                        <a:lnTo>
                                          <a:pt x="2801" y="396"/>
                                        </a:lnTo>
                                        <a:lnTo>
                                          <a:pt x="2790" y="414"/>
                                        </a:lnTo>
                                        <a:lnTo>
                                          <a:pt x="2764" y="442"/>
                                        </a:lnTo>
                                        <a:lnTo>
                                          <a:pt x="2725" y="480"/>
                                        </a:lnTo>
                                        <a:lnTo>
                                          <a:pt x="2716" y="488"/>
                                        </a:lnTo>
                                        <a:lnTo>
                                          <a:pt x="2772" y="618"/>
                                        </a:lnTo>
                                        <a:lnTo>
                                          <a:pt x="2847" y="618"/>
                                        </a:lnTo>
                                        <a:lnTo>
                                          <a:pt x="2856" y="620"/>
                                        </a:lnTo>
                                        <a:lnTo>
                                          <a:pt x="2873" y="626"/>
                                        </a:lnTo>
                                        <a:lnTo>
                                          <a:pt x="2890" y="640"/>
                                        </a:lnTo>
                                        <a:lnTo>
                                          <a:pt x="2898" y="670"/>
                                        </a:lnTo>
                                        <a:lnTo>
                                          <a:pt x="2898" y="724"/>
                                        </a:lnTo>
                                        <a:lnTo>
                                          <a:pt x="2898" y="728"/>
                                        </a:lnTo>
                                        <a:lnTo>
                                          <a:pt x="2894" y="734"/>
                                        </a:lnTo>
                                        <a:lnTo>
                                          <a:pt x="2884" y="744"/>
                                        </a:lnTo>
                                        <a:lnTo>
                                          <a:pt x="2863" y="758"/>
                                        </a:lnTo>
                                        <a:lnTo>
                                          <a:pt x="2843" y="768"/>
                                        </a:lnTo>
                                        <a:lnTo>
                                          <a:pt x="2800" y="790"/>
                                        </a:lnTo>
                                        <a:lnTo>
                                          <a:pt x="2790" y="794"/>
                                        </a:lnTo>
                                        <a:lnTo>
                                          <a:pt x="2771" y="942"/>
                                        </a:lnTo>
                                        <a:lnTo>
                                          <a:pt x="2827" y="980"/>
                                        </a:lnTo>
                                        <a:lnTo>
                                          <a:pt x="2833" y="984"/>
                                        </a:lnTo>
                                        <a:lnTo>
                                          <a:pt x="2845" y="994"/>
                                        </a:lnTo>
                                        <a:lnTo>
                                          <a:pt x="2855" y="1010"/>
                                        </a:lnTo>
                                        <a:lnTo>
                                          <a:pt x="2857" y="1032"/>
                                        </a:lnTo>
                                        <a:lnTo>
                                          <a:pt x="2851" y="1056"/>
                                        </a:lnTo>
                                        <a:lnTo>
                                          <a:pt x="2848" y="1072"/>
                                        </a:lnTo>
                                        <a:lnTo>
                                          <a:pt x="2844" y="1084"/>
                                        </a:lnTo>
                                        <a:lnTo>
                                          <a:pt x="2842" y="1095"/>
                                        </a:lnTo>
                                        <a:lnTo>
                                          <a:pt x="2846" y="1090"/>
                                        </a:lnTo>
                                        <a:lnTo>
                                          <a:pt x="2847" y="1086"/>
                                        </a:lnTo>
                                        <a:lnTo>
                                          <a:pt x="2848" y="1084"/>
                                        </a:lnTo>
                                        <a:lnTo>
                                          <a:pt x="2850" y="1078"/>
                                        </a:lnTo>
                                        <a:lnTo>
                                          <a:pt x="2853" y="1062"/>
                                        </a:lnTo>
                                        <a:lnTo>
                                          <a:pt x="2860" y="1032"/>
                                        </a:lnTo>
                                        <a:lnTo>
                                          <a:pt x="2858" y="1008"/>
                                        </a:lnTo>
                                        <a:lnTo>
                                          <a:pt x="2847" y="992"/>
                                        </a:lnTo>
                                        <a:lnTo>
                                          <a:pt x="2835" y="982"/>
                                        </a:lnTo>
                                        <a:lnTo>
                                          <a:pt x="2829" y="978"/>
                                        </a:lnTo>
                                        <a:lnTo>
                                          <a:pt x="2775" y="942"/>
                                        </a:lnTo>
                                        <a:lnTo>
                                          <a:pt x="2793" y="796"/>
                                        </a:lnTo>
                                        <a:lnTo>
                                          <a:pt x="2822" y="782"/>
                                        </a:lnTo>
                                        <a:lnTo>
                                          <a:pt x="2839" y="774"/>
                                        </a:lnTo>
                                        <a:lnTo>
                                          <a:pt x="2851" y="768"/>
                                        </a:lnTo>
                                        <a:lnTo>
                                          <a:pt x="2865" y="760"/>
                                        </a:lnTo>
                                        <a:lnTo>
                                          <a:pt x="2887" y="746"/>
                                        </a:lnTo>
                                        <a:lnTo>
                                          <a:pt x="2898" y="734"/>
                                        </a:lnTo>
                                        <a:lnTo>
                                          <a:pt x="2901" y="726"/>
                                        </a:lnTo>
                                        <a:lnTo>
                                          <a:pt x="2901" y="670"/>
                                        </a:lnTo>
                                      </a:path>
                                    </a:pathLst>
                                  </a:custGeom>
                                  <a:solidFill>
                                    <a:srgbClr val="00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6" y="3110"/>
                                    <a:ext cx="2686"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7" name="image22.png"/>
                                <pic:cNvPicPr>
                                  <a:picLocks noChangeAspect="1"/>
                                </pic:cNvPicPr>
                              </pic:nvPicPr>
                              <pic:blipFill>
                                <a:blip r:embed="rId19" cstate="print"/>
                                <a:stretch>
                                  <a:fillRect/>
                                </a:stretch>
                              </pic:blipFill>
                              <pic:spPr>
                                <a:xfrm>
                                  <a:off x="668867" y="2235200"/>
                                  <a:ext cx="1841500" cy="499745"/>
                                </a:xfrm>
                                <a:prstGeom prst="rect">
                                  <a:avLst/>
                                </a:prstGeom>
                              </pic:spPr>
                            </pic:pic>
                          </wpg:wgp>
                        </a:graphicData>
                      </a:graphic>
                    </wp:anchor>
                  </w:drawing>
                </mc:Choice>
                <mc:Fallback>
                  <w:pict>
                    <v:group w14:anchorId="239E3BA5" id="Group 23" o:spid="_x0000_s1026" style="position:absolute;margin-left:-1.75pt;margin-top:.05pt;width:197.65pt;height:215.35pt;z-index:251670528" coordsize="2510367,2734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">
                      <v:group id="Group 18" o:spid="_x0000_s1027" style="position:absolute;width:2506980;height:2125980" coordorigin="617,3110" coordsize="3948,3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664;top:4443;width:2898;height:20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p&#10;3pW/AAAA2wAAAA8AAABkcnMvZG93bnJldi54bWxEj90KwjAMhe8F36FE8E47BUWnVUQQRBH8e4Cw&#10;xm1sTcda3Xx7KwjeJZxzvpws160pxYtql1tWMBpGIIgTq3NOFdxvu8EMhPPIGkvLpOBNDtarbmeJ&#10;sbYNX+h19akIEHYxKsi8r2IpXZKRQTe0FXHQHrY26MNap1LX2AS4KeU4iqbSYM7hQoYVbTNKiuvT&#10;BIq5zIqGx6ezPBy3o0mhD/PopFS/124WIDy1/m/+pfc61J/D95cwgFx9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ad6VvwAAANsAAAAPAAAAAAAAAAAAAAAAAJwCAABkcnMv&#10;ZG93bnJldi54bWxQSwUGAAAAAAQABAD3AAAAiAMAAAAA&#10;">
                          <v:imagedata r:id="rId20" o:title=""/>
                        </v:shape>
                        <v:shape id="Freeform 8" o:spid="_x0000_s1029" style="position:absolute;left:1663;top:4441;width:2902;height:2017;visibility:visible;mso-wrap-style:square;v-text-anchor:top" coordsize="2902,20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prLxQAA&#10;ANsAAAAPAAAAZHJzL2Rvd25yZXYueG1sRI9PawIxFMTvBb9DeEJvmlVaqVujWGGhhR6qFby+bp6b&#10;xc3Lsonun0/fFIQeh5n5DbPadLYSN2p86VjBbJqAIM6dLrlQcPzOJi8gfEDWWDkmBT152KxHDytM&#10;tWt5T7dDKESEsE9RgQmhTqX0uSGLfupq4uidXWMxRNkUUjfYRrit5DxJFtJiyXHBYE07Q/nlcLUK&#10;7PNnlpg3GpZfp+vTadj2i5+PnVKP4277CiJQF/7D9/a7VjCfwd+X+AP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amsvFAAAA2wAAAA8AAAAAAAAAAAAAAAAAlwIAAGRycy9k&#10;b3ducmV2LnhtbFBLBQYAAAAABAAEAPUAAACJAwAAAAA=&#10;" path="m954,1233l950,1223,950,1231,950,1301,923,1365,869,1415,843,1427,816,1437,790,1443,763,1445,720,1439,680,1423,644,1397,615,1359,591,1289,595,1219,623,1157,670,1107,695,1093,722,1083,749,1079,775,1077,818,1081,858,1097,894,1123,923,1161,950,1231,950,1223,926,1159,897,1123,862,1095,821,1079,805,1077,775,1073,748,1075,721,1081,694,1091,668,1103,621,1153,592,1217,587,1289,612,1361,641,1399,677,1425,718,1443,763,1449,790,1447,799,1445,818,1441,844,1431,870,1417,925,1367,953,1303,954,1233m1479,1586l1478,1587,1466,1593,1478,1593,1479,1586m1538,1161l1530,1129,1511,1113,1492,1107,1411,1107,1357,979,1379,959,1394,945,1409,929,1430,907,1442,885,1440,863,1428,839,1411,817,1400,805,1388,797,1376,795,1365,793,1350,793,1339,799,1267,835,1158,745,1169,713,1177,693,1184,677,1194,655,1196,635,1182,617,1156,601,1122,581,1109,575,1098,571,1074,571,1068,581,1013,655,869,619,864,585,861,563,858,547,855,529,848,509,837,497,832,495,827,493,818,491,760,491,729,497,713,509,707,521,706,527,706,619,561,637,521,583,500,555,497,553,490,549,478,549,464,551,449,555,431,565,410,575,385,599,377,617,378,631,380,637,416,709,290,817,268,795,253,783,239,773,226,767,217,763,193,765,176,771,166,779,163,781,127,817,122,851,129,873,139,885,145,889,199,943,145,1089,120,1089,110,1091,80,1091,66,1089,49,1089,25,1097,12,1119,5,1147,,1179,3,1203,16,1219,30,1229,36,1233,127,1251,127,1397,54,1433,36,1449,32,1467,34,1481,36,1487,54,1541,70,1561,88,1573,103,1577,109,1577,125,1573,181,1559,271,1667,251,1699,239,1721,229,1737,217,1759,213,1775,221,1793,241,1809,271,1831,289,1841,302,1847,312,1851,324,1851,326,1849,328,1847,398,1795,525,1867,514,1899,509,1919,507,1935,507,1957,509,1969,517,1979,553,1999,565,2003,589,2011,600,2011,614,2009,627,2003,640,1993,651,1975,662,1955,674,1931,684,1911,688,1903,832,1903,844,1935,852,1955,859,1971,869,1993,877,2011,884,2017,908,2017,918,2015,931,2013,947,2011,973,2003,987,1993,993,1977,995,1957,996,1935,996,1899,995,1877,995,1867,1122,1813,1143,1833,1158,1847,1173,1855,1194,1867,1200,1873,1208,1875,1233,1875,1241,1871,1249,1867,1285,1831,1303,1807,1307,1789,1305,1779,1303,1777,1249,1703,1339,1577,1371,1585,1391,1589,1408,1593,1430,1595,1435,1595,1441,1597,1445,1597,1466,1593,1435,1593,1430,1591,1401,1587,1372,1581,1349,1577,1338,1573,1245,1703,1301,1779,1303,1781,1304,1791,1299,1807,1282,1829,1247,1863,1244,1865,1230,1871,1208,1871,1201,1869,1196,1863,1170,1847,1147,1831,1131,1817,1126,1813,1124,1811,1123,1809,992,1865,992,1877,992,1899,992,1935,992,1957,990,1977,985,1991,971,1999,946,2007,927,2011,916,2013,907,2015,886,2015,880,2009,872,1991,859,1963,847,1933,839,1911,836,1903,835,1899,686,1899,681,1909,671,1929,659,1953,649,1973,638,1989,627,1999,614,2007,600,2009,577,2005,565,1999,555,1995,533,1985,520,1977,512,1967,510,1957,513,1929,519,1899,525,1877,528,1867,529,1865,405,1795,398,1791,324,1845,323,1847,312,1847,303,1843,290,1837,273,1827,243,1807,224,1791,216,1775,220,1759,237,1731,254,1701,268,1679,276,1667,186,1559,182,1555,108,1573,101,1573,87,1569,72,1559,57,1539,39,1485,37,1479,35,1465,39,1449,56,1435,130,1399,130,1249,37,1231,17,1215,6,1201,3,1179,4,1173,11,1135,18,1113,30,1097,49,1091,52,1091,65,1093,141,1093,147,1091,203,943,147,887,146,887,141,883,132,871,125,851,130,819,165,783,169,781,178,775,194,769,216,767,242,781,265,799,281,813,287,819,289,821,294,817,420,709,383,635,381,629,380,617,388,599,412,579,431,567,449,559,464,555,478,553,489,553,498,557,560,639,576,637,709,621,709,527,710,523,716,511,731,499,760,495,826,495,836,499,845,511,852,529,856,557,861,585,866,621,1015,657,1016,655,1071,583,1076,575,1099,575,1109,579,1125,587,1135,593,1164,609,1184,623,1194,637,1191,653,1178,683,1167,711,1158,735,1154,745,1266,839,1274,835,1341,801,1351,797,1377,797,1389,803,1399,809,1409,819,1427,843,1438,867,1438,887,1427,905,1401,933,1362,971,1353,979,1409,1109,1484,1109,1493,1111,1510,1117,1527,1131,1535,1161,1535,1215,1534,1217,1531,1225,1521,1235,1500,1249,1480,1259,1437,1281,1427,1285,1408,1433,1464,1471,1470,1475,1482,1485,1492,1501,1494,1523,1488,1547,1485,1563,1481,1575,1479,1586,1483,1581,1484,1577,1485,1575,1487,1569,1490,1553,1497,1523,1495,1499,1484,1483,1472,1473,1466,1469,1411,1433,1430,1287,1459,1273,1476,1265,1488,1259,1502,1251,1524,1237,1535,1225,1538,1217,1538,1161m2320,776l2316,738,2313,727,2313,810,2286,874,2232,924,2206,936,2179,946,2153,952,2126,954,2083,948,2043,932,2008,906,1978,868,1954,798,1958,728,1986,666,2033,616,2059,602,2085,592,2112,586,2138,586,2181,590,2221,606,2257,632,2286,670,2313,740,2313,810,2313,727,2306,702,2289,668,2260,632,2225,604,2184,588,2168,586,2138,582,2111,584,2084,590,2057,600,2031,612,1984,662,1955,726,1951,798,1976,870,2004,908,2040,934,2081,952,2126,958,2153,956,2163,954,2181,950,2207,940,2233,926,2264,904,2288,876,2306,846,2316,810,2320,776m2842,1095l2841,1096,2830,1102,2841,1102,2842,1095m2901,670l2893,638,2874,622,2855,616,2775,616,2720,488,2742,468,2757,454,2772,438,2793,416,2805,394,2803,372,2792,348,2775,326,2763,314,2751,306,2739,304,2728,302,2713,302,2702,308,2630,344,2521,254,2532,222,2540,202,2547,186,2557,164,2559,144,2545,126,2519,110,2485,90,2472,84,2461,80,2437,80,2431,90,2376,164,2232,128,2227,94,2224,72,2221,56,2218,38,2211,18,2201,6,2195,4,2190,2,2181,,2123,,2092,6,2076,18,2070,30,2069,36,2069,128,1924,146,1894,104,1863,64,1860,62,1854,58,1841,58,1827,60,1812,64,1794,74,1773,84,1748,108,1740,126,1741,140,1743,146,1779,218,1653,326,1631,304,1616,292,1602,282,1589,276,1580,272,1557,274,1540,280,1529,288,1526,290,1490,326,1485,360,1492,382,1503,394,1508,398,1562,452,1508,598,1483,598,1473,600,1443,600,1429,598,1412,598,1389,606,1375,628,1368,656,1363,688,1366,712,1379,728,1393,738,1399,742,1490,760,1490,906,1417,942,1399,958,1395,976,1397,990,1399,996,1417,1050,1434,1070,1451,1082,1466,1086,1472,1086,1488,1082,1544,1068,1635,1176,1614,1208,1602,1230,1592,1246,1580,1268,1576,1284,1584,1302,1604,1318,1635,1340,1652,1350,1665,1356,1675,1360,1687,1360,1689,1358,1692,1356,1761,1304,1888,1376,1877,1408,1872,1428,1870,1444,1870,1466,1872,1478,1880,1488,1916,1508,1929,1512,1952,1520,1963,1520,1977,1518,1990,1512,2003,1502,2015,1484,2025,1464,2037,1440,2047,1420,2051,1412,2196,1412,2207,1444,2215,1464,2222,1480,2232,1502,2240,1520,2247,1526,2271,1526,2282,1524,2294,1522,2310,1520,2336,1512,2350,1502,2357,1486,2358,1466,2359,1444,2359,1408,2359,1386,2358,1376,2485,1322,2507,1342,2521,1356,2536,1364,2557,1376,2563,1382,2571,1384,2596,1384,2604,1380,2612,1376,2648,1340,2666,1316,2671,1298,2668,1288,2666,1286,2612,1212,2702,1086,2734,1094,2754,1098,2771,1102,2793,1104,2798,1104,2804,1106,2808,1106,2830,1102,2798,1102,2793,1100,2764,1096,2735,1090,2712,1086,2701,1082,2608,1212,2664,1288,2666,1290,2667,1300,2662,1316,2646,1338,2610,1372,2607,1374,2593,1380,2571,1380,2564,1378,2559,1372,2533,1356,2510,1340,2494,1326,2489,1322,2487,1320,2486,1318,2355,1374,2355,1386,2356,1408,2355,1444,2355,1466,2353,1486,2348,1500,2334,1508,2309,1516,2291,1520,2279,1522,2270,1524,2249,1524,2243,1518,2235,1500,2222,1472,2211,1442,2202,1420,2199,1412,2198,1408,2049,1408,2044,1418,2034,1438,2022,1462,2012,1482,2001,1498,1990,1508,1977,1516,1963,1518,1940,1514,1928,1508,1918,1504,1896,1494,1883,1486,1875,1476,1873,1466,1876,1438,1882,1408,1888,1386,1891,1376,1892,1374,1768,1304,1761,1300,1687,1354,1687,1356,1675,1356,1666,1352,1653,1346,1636,1336,1606,1316,1587,1300,1579,1284,1583,1268,1600,1240,1617,1210,1631,1188,1639,1176,1549,1068,1545,1064,1471,1082,1464,1082,1451,1078,1435,1068,1420,1048,1402,994,1400,988,1398,974,1402,958,1419,944,1493,908,1493,758,1400,740,1380,724,1369,710,1366,688,1368,682,1370,670,1374,644,1381,622,1393,606,1412,600,1415,600,1428,602,1504,602,1510,600,1566,452,1510,396,1509,396,1504,392,1494,380,1488,360,1493,328,1528,292,1532,290,1541,284,1557,278,1580,276,1605,290,1628,308,1644,322,1650,328,1652,330,1657,326,1783,218,1746,144,1744,138,1743,126,1751,108,1775,88,1795,76,1812,68,1827,64,1841,62,1852,62,1861,66,1885,98,1923,148,1939,146,2072,130,2072,36,2073,30,2079,20,2094,8,2123,4,2189,4,2199,8,2208,20,2215,38,2219,66,2224,94,2229,130,2378,166,2379,164,2434,92,2439,84,2462,84,2472,88,2488,96,2498,102,2528,118,2547,132,2557,146,2554,162,2541,192,2530,220,2521,244,2517,254,2629,348,2637,344,2704,310,2714,306,2740,306,2752,312,2762,318,2772,328,2790,352,2801,376,2801,396,2790,414,2764,442,2725,480,2716,488,2772,618,2847,618,2856,620,2873,626,2890,640,2898,670,2898,724,2898,728,2894,734,2884,744,2863,758,2843,768,2800,790,2790,794,2771,942,2827,980,2833,984,2845,994,2855,1010,2857,1032,2851,1056,2848,1072,2844,1084,2842,1095,2846,1090,2847,1086,2848,1084,2850,1078,2853,1062,2860,1032,2858,1008,2847,992,2835,982,2829,978,2775,942,2793,796,2822,782,2839,774,2851,768,2865,760,2887,746,2898,734,2901,726,2901,670e" fillcolor="#007aad" stroked="f">
                          <v:path arrowok="t" o:connecttype="custom" o:connectlocs="595,5660;821,5520;790,5888;1492,5548;1339,5240;869,5060;561,5078;268,5236;120,5530;36,5890;213,6216;509,6410;852,6396;995,6308;1249,6144;1245,6144;1126,6254;880,6450;577,6446;312,6288;87,6010;11,5576;169,5222;431,5008;845,4952;1191,5094;1427,5346;1480,5700;1485,6016;1538,5658;1954,5239;2289,5109;2081,5393;2842,5536;2751,4747;2461,4521;2076,4459;1741,4581;1503,4835;1399,5183;1614,5649;1877,5849;2047,5861;2358,5907;2666,5757;2764,5537;2559,5813;2309,5957;2012,5923;1892,5815;1639,5617;1400,5181;1509,4837;1783,4659;2072,4477;2462,4525;2740,4747;2898,5111;2851,5497;2793,5237" o:connectangles="0,0,0,0,0,0,0,0,0,0,0,0,0,0,0,0,0,0,0,0,0,0,0,0,0,0,0,0,0,0,0,0,0,0,0,0,0,0,0,0,0,0,0,0,0,0,0,0,0,0,0,0,0,0,0,0,0,0,0,0"/>
                        </v:shape>
                        <v:shape id="Picture 9" o:spid="_x0000_s1030" type="#_x0000_t75" style="position:absolute;left:616;top:3110;width:2686;height:22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n&#10;st3DAAAA2wAAAA8AAABkcnMvZG93bnJldi54bWxEj0GLwjAUhO+C/yE8wZumW1Cka5SusOwePGjV&#10;w96ezbOtNi+lyWr990YQPA4z8w0zX3amFldqXWVZwcc4AkGcW11xoWC/+x7NQDiPrLG2TAru5GC5&#10;6PfmmGh74y1dM1+IAGGXoILS+yaR0uUlGXRj2xAH72Rbgz7ItpC6xVuAm1rGUTSVBisOCyU2tCop&#10;v2T/RoHmNJs0m78vd16Zbbo+2vXhxyo1HHTpJwhPnX+HX+1frSCO4fkl/AC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Gey3cMAAADbAAAADwAAAAAAAAAAAAAAAACcAgAA&#10;ZHJzL2Rvd25yZXYueG1sUEsFBgAAAAAEAAQA9wAAAIwDAAAAAA==&#10;">
                          <v:imagedata r:id="rId21" o:title=""/>
                        </v:shape>
                      </v:group>
                      <v:shape id="image22.png" o:spid="_x0000_s1031" type="#_x0000_t75" style="position:absolute;left:668867;top:2235200;width:1841500;height:499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10;x0XBAAAA3AAAAA8AAABkcnMvZG93bnJldi54bWxET0uLwjAQvgv+hzCCN00t+KBrFBFEpSddd70O&#10;zWxbtpmUJtb6740geJuP7znLdWcq0VLjSssKJuMIBHFmdcm5gsv3brQA4TyyxsoyKXiQg/Wq31ti&#10;ou2dT9SefS5CCLsEFRTe14mULivIoBvbmjhwf7Yx6ANscqkbvIdwU8k4imbSYMmhocCatgVl/+eb&#10;UZAubpff6TXNrz+bY9zFadbutVNqOOg2XyA8df4jfrsPOsyP5vB6JlwgV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Ax0XBAAAA3AAAAA8AAAAAAAAAAAAAAAAAnAIAAGRy&#10;cy9kb3ducmV2LnhtbFBLBQYAAAAABAAEAPcAAACKAwAAAAA=&#10;">
                        <v:imagedata r:id="rId22" o:title=""/>
                        <v:path arrowok="t"/>
                      </v:shape>
                      <w10:wrap type="through"/>
                    </v:group>
                  </w:pict>
                </mc:Fallback>
              </mc:AlternateContent>
            </w:r>
            <w:r w:rsidRPr="00122512">
              <w:rPr>
                <w:rFonts w:ascii="Verdana" w:hAnsi="Verdana" w:cs="Arial"/>
                <w:sz w:val="20"/>
                <w:szCs w:val="20"/>
              </w:rPr>
              <w:t>On dit que le « marché du crédit est paralysé » lorsque les entités qui prêtent de l’argent deviennent trop craintives et cessent d’accorder des prêts.</w:t>
            </w:r>
          </w:p>
          <w:p w14:paraId="2D3B322A" w14:textId="77777777" w:rsidR="00122512" w:rsidRPr="00122512" w:rsidRDefault="00122512" w:rsidP="00122512">
            <w:pPr>
              <w:ind w:left="4234"/>
              <w:rPr>
                <w:rFonts w:ascii="Verdana" w:hAnsi="Verdana" w:cs="Arial"/>
                <w:sz w:val="20"/>
                <w:szCs w:val="20"/>
              </w:rPr>
            </w:pPr>
          </w:p>
          <w:p w14:paraId="14F915FF" w14:textId="0D75ACD7" w:rsidR="00122512" w:rsidRPr="00122512" w:rsidRDefault="00122512" w:rsidP="00122512">
            <w:pPr>
              <w:ind w:left="4234"/>
              <w:rPr>
                <w:rFonts w:ascii="Verdana" w:hAnsi="Verdana" w:cs="Arial"/>
                <w:sz w:val="20"/>
                <w:szCs w:val="20"/>
              </w:rPr>
            </w:pPr>
            <w:r w:rsidRPr="00122512">
              <w:rPr>
                <w:rFonts w:ascii="Verdana" w:hAnsi="Verdana" w:cs="Arial"/>
                <w:sz w:val="20"/>
                <w:szCs w:val="20"/>
              </w:rPr>
              <w:t>Pensez à ce qui se passerait si vous ne prêtiez pas d’argent à Marc pour qu’il fasse démarrer son entreprise. Expliquez la façon dont un marché du crédit paralysé peut être comparé à un moteur qui tourne mal. Expliquez les</w:t>
            </w:r>
            <w:r>
              <w:rPr>
                <w:rFonts w:ascii="Verdana" w:hAnsi="Verdana" w:cs="Arial"/>
                <w:sz w:val="20"/>
                <w:szCs w:val="20"/>
              </w:rPr>
              <w:t xml:space="preserve"> </w:t>
            </w:r>
            <w:r w:rsidRPr="00122512">
              <w:t>mesures que le gouvernement pourrait prendre pour « faire tourner le moteur » de l’économie afin de relancer le marché du crédit.</w:t>
            </w:r>
            <w:r>
              <w:rPr>
                <w:noProof/>
              </w:rPr>
              <w:t xml:space="preserve"> </w:t>
            </w:r>
          </w:p>
        </w:tc>
      </w:tr>
    </w:tbl>
    <w:p w14:paraId="3B338128" w14:textId="7D90E248" w:rsidR="00577745" w:rsidRPr="00577745" w:rsidRDefault="00BA5E29" w:rsidP="00E85C19">
      <w:pPr>
        <w:rPr>
          <w:rFonts w:ascii="Verdana" w:hAnsi="Verdana" w:cs="Arial"/>
          <w:sz w:val="36"/>
          <w:szCs w:val="36"/>
        </w:rPr>
      </w:pPr>
      <w:r>
        <w:rPr>
          <w:rFonts w:cs="Arial"/>
          <w:noProof/>
        </w:rPr>
        <mc:AlternateContent>
          <mc:Choice Requires="wps">
            <w:drawing>
              <wp:anchor distT="0" distB="0" distL="114300" distR="114300" simplePos="0" relativeHeight="251672576" behindDoc="0" locked="0" layoutInCell="1" allowOverlap="1" wp14:anchorId="3434E2AD" wp14:editId="207BE9A3">
                <wp:simplePos x="0" y="0"/>
                <wp:positionH relativeFrom="column">
                  <wp:posOffset>-1270</wp:posOffset>
                </wp:positionH>
                <wp:positionV relativeFrom="page">
                  <wp:posOffset>112395</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64B6A7" w14:textId="515BFED0"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E2AD" id="Text Box 20" o:spid="_x0000_s1031" type="#_x0000_t202" style="position:absolute;margin-left:-.1pt;margin-top:8.85pt;width:111.3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" filled="f" stroked="f">
                <v:textbox>
                  <w:txbxContent>
                    <w:p w14:paraId="5364B6A7" w14:textId="515BFED0" w:rsidR="00BA5E29" w:rsidRPr="00ED7BE9" w:rsidRDefault="00BA5E29" w:rsidP="00BA5E29">
                      <w:pPr>
                        <w:rPr>
                          <w:rFonts w:ascii="Verdana" w:hAnsi="Verdana"/>
                          <w:b/>
                          <w:color w:val="54B948"/>
                          <w:sz w:val="26"/>
                          <w:szCs w:val="26"/>
                          <w:lang w:val="en-CA"/>
                        </w:rPr>
                      </w:pPr>
                      <w:r>
                        <w:rPr>
                          <w:rFonts w:ascii="Verdana" w:hAnsi="Verdana"/>
                          <w:b/>
                          <w:color w:val="54B948"/>
                          <w:sz w:val="26"/>
                          <w:szCs w:val="26"/>
                          <w:lang w:val="en-CA"/>
                        </w:rPr>
                        <w:t>ANNEXE C</w:t>
                      </w:r>
                    </w:p>
                  </w:txbxContent>
                </v:textbox>
                <w10:wrap anchory="page"/>
              </v:shape>
            </w:pict>
          </mc:Fallback>
        </mc:AlternateContent>
      </w:r>
    </w:p>
    <w:sectPr w:rsidR="00577745" w:rsidRPr="00577745" w:rsidSect="00F61662">
      <w:headerReference w:type="default" r:id="rId23"/>
      <w:footerReference w:type="default" r:id="rId24"/>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915CE" w14:textId="77777777" w:rsidR="008A69B3" w:rsidRDefault="008A69B3" w:rsidP="000219F5">
      <w:r>
        <w:separator/>
      </w:r>
    </w:p>
  </w:endnote>
  <w:endnote w:type="continuationSeparator" w:id="0">
    <w:p w14:paraId="2438128B" w14:textId="77777777" w:rsidR="008A69B3" w:rsidRDefault="008A69B3"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68551" w14:textId="77777777" w:rsidR="003F187B" w:rsidRDefault="003F187B" w:rsidP="0008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355FA6" w14:textId="77777777" w:rsidR="00943A44" w:rsidRDefault="00943A44" w:rsidP="003F18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2AE7" w14:textId="77777777" w:rsidR="003F187B" w:rsidRPr="00295906" w:rsidRDefault="003F187B"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8A69B3">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069191F9" w14:textId="77777777" w:rsidR="00943A44" w:rsidRPr="003F187B" w:rsidRDefault="00295906"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68480" behindDoc="1" locked="0" layoutInCell="1" allowOverlap="1" wp14:anchorId="2BF9583A" wp14:editId="17BA702E">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6D13F"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r w:rsidR="003F187B" w:rsidRPr="003F187B">
      <w:rPr>
        <w:rFonts w:ascii="Arial" w:hAnsi="Arial" w:cs="Arial"/>
        <w:b/>
        <w:noProof/>
        <w:color w:val="FFFFFF" w:themeColor="background1"/>
        <w:sz w:val="20"/>
        <w:szCs w:val="20"/>
      </w:rPr>
      <w:drawing>
        <wp:anchor distT="0" distB="0" distL="114300" distR="114300" simplePos="0" relativeHeight="251660288" behindDoc="0" locked="0" layoutInCell="1" allowOverlap="1" wp14:anchorId="666E56A5" wp14:editId="31FEF227">
          <wp:simplePos x="0" y="0"/>
          <wp:positionH relativeFrom="column">
            <wp:posOffset>-6350</wp:posOffset>
          </wp:positionH>
          <wp:positionV relativeFrom="paragraph">
            <wp:posOffset>50800</wp:posOffset>
          </wp:positionV>
          <wp:extent cx="2963877" cy="3873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3A2E" w14:textId="77777777" w:rsidR="009336FB" w:rsidRPr="00295906" w:rsidRDefault="009336FB"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9D7377">
      <w:rPr>
        <w:rStyle w:val="PageNumber"/>
        <w:rFonts w:ascii="Verdana" w:hAnsi="Verdana" w:cs="Arial"/>
        <w:b/>
        <w:noProof/>
        <w:color w:val="FFFFFF" w:themeColor="background1"/>
        <w:sz w:val="20"/>
        <w:szCs w:val="20"/>
      </w:rPr>
      <w:t>8</w:t>
    </w:r>
    <w:r w:rsidRPr="00295906">
      <w:rPr>
        <w:rStyle w:val="PageNumber"/>
        <w:rFonts w:ascii="Verdana" w:hAnsi="Verdana" w:cs="Arial"/>
        <w:b/>
        <w:color w:val="FFFFFF" w:themeColor="background1"/>
        <w:sz w:val="20"/>
        <w:szCs w:val="20"/>
      </w:rPr>
      <w:fldChar w:fldCharType="end"/>
    </w:r>
  </w:p>
  <w:p w14:paraId="1DB39A28" w14:textId="77777777" w:rsidR="009336FB" w:rsidRPr="003F187B" w:rsidRDefault="009336FB"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79744" behindDoc="1" locked="0" layoutInCell="1" allowOverlap="1" wp14:anchorId="664D28CD" wp14:editId="39233762">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11B6C"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r w:rsidRPr="003F187B">
      <w:rPr>
        <w:rFonts w:ascii="Arial" w:hAnsi="Arial" w:cs="Arial"/>
        <w:b/>
        <w:noProof/>
        <w:color w:val="FFFFFF" w:themeColor="background1"/>
        <w:sz w:val="20"/>
        <w:szCs w:val="20"/>
      </w:rPr>
      <w:drawing>
        <wp:anchor distT="0" distB="0" distL="114300" distR="114300" simplePos="0" relativeHeight="251678720" behindDoc="0" locked="0" layoutInCell="1" allowOverlap="1" wp14:anchorId="17108E8F" wp14:editId="7139C343">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980F1" w14:textId="77777777" w:rsidR="008A69B3" w:rsidRDefault="008A69B3" w:rsidP="000219F5">
      <w:r>
        <w:separator/>
      </w:r>
    </w:p>
  </w:footnote>
  <w:footnote w:type="continuationSeparator" w:id="0">
    <w:p w14:paraId="200CAFDB" w14:textId="77777777" w:rsidR="008A69B3" w:rsidRDefault="008A69B3" w:rsidP="0002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F7326" w14:textId="77777777" w:rsidR="000219F5" w:rsidRPr="003F187B" w:rsidRDefault="00F61662" w:rsidP="00567EC5">
    <w:pPr>
      <w:pStyle w:val="Header"/>
      <w:spacing w:after="760"/>
      <w:ind w:left="446"/>
    </w:pPr>
    <w:r>
      <w:rPr>
        <w:noProof/>
      </w:rPr>
      <mc:AlternateContent>
        <mc:Choice Requires="wps">
          <w:drawing>
            <wp:anchor distT="0" distB="0" distL="114300" distR="114300" simplePos="0" relativeHeight="251674624" behindDoc="0" locked="0" layoutInCell="1" allowOverlap="1" wp14:anchorId="58C7831B" wp14:editId="39F60411">
              <wp:simplePos x="0" y="0"/>
              <wp:positionH relativeFrom="column">
                <wp:posOffset>4618</wp:posOffset>
              </wp:positionH>
              <wp:positionV relativeFrom="page">
                <wp:posOffset>452582</wp:posOffset>
              </wp:positionV>
              <wp:extent cx="4581237"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81237" cy="1118870"/>
                      </a:xfrm>
                      <a:prstGeom prst="rect">
                        <a:avLst/>
                      </a:prstGeom>
                      <a:noFill/>
                      <a:ln>
                        <a:noFill/>
                      </a:ln>
                      <a:effectLst/>
                    </wps:spPr>
                    <wps:txbx>
                      <w:txbxContent>
                        <w:p w14:paraId="2506E8E7" w14:textId="10209364" w:rsidR="00F61662" w:rsidRPr="00916FBA" w:rsidRDefault="00513BF3" w:rsidP="00513BF3">
                          <w:pPr>
                            <w:pStyle w:val="Header"/>
                            <w:ind w:left="259"/>
                            <w:rPr>
                              <w:rFonts w:ascii="Verdana" w:hAnsi="Verdana"/>
                              <w:color w:val="FFFFFF" w:themeColor="background1"/>
                              <w:sz w:val="52"/>
                              <w:szCs w:val="52"/>
                              <w:lang w:val="en-CA" w:bidi="fr-CA"/>
                            </w:rPr>
                          </w:pPr>
                          <w:r w:rsidRPr="00513BF3">
                            <w:rPr>
                              <w:rFonts w:ascii="Verdana" w:hAnsi="Verdana"/>
                              <w:color w:val="FFFFFF" w:themeColor="background1"/>
                              <w:sz w:val="52"/>
                              <w:szCs w:val="52"/>
                              <w:lang w:bidi="fr-CA"/>
                            </w:rPr>
                            <w:t>Le grand sauvetage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7831B" id="_x0000_t202" coordsize="21600,21600" o:spt="202" path="m0,0l0,21600,21600,21600,21600,0xe">
              <v:stroke joinstyle="miter"/>
              <v:path gradientshapeok="t" o:connecttype="rect"/>
            </v:shapetype>
            <v:shape id="Text Box 5" o:spid="_x0000_s1032" type="#_x0000_t202" style="position:absolute;left:0;text-align:left;margin-left:.35pt;margin-top:35.65pt;width:360.75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" filled="f" stroked="f">
              <v:textbox>
                <w:txbxContent>
                  <w:p w14:paraId="2506E8E7" w14:textId="10209364" w:rsidR="00F61662" w:rsidRPr="00916FBA" w:rsidRDefault="00513BF3" w:rsidP="00513BF3">
                    <w:pPr>
                      <w:pStyle w:val="Header"/>
                      <w:ind w:left="259"/>
                      <w:rPr>
                        <w:rFonts w:ascii="Verdana" w:hAnsi="Verdana"/>
                        <w:color w:val="FFFFFF" w:themeColor="background1"/>
                        <w:sz w:val="52"/>
                        <w:szCs w:val="52"/>
                        <w:lang w:val="en-CA" w:bidi="fr-CA"/>
                      </w:rPr>
                    </w:pPr>
                    <w:r w:rsidRPr="00513BF3">
                      <w:rPr>
                        <w:rFonts w:ascii="Verdana" w:hAnsi="Verdana"/>
                        <w:color w:val="FFFFFF" w:themeColor="background1"/>
                        <w:sz w:val="52"/>
                        <w:szCs w:val="52"/>
                        <w:lang w:bidi="fr-CA"/>
                      </w:rPr>
                      <w:t>Le grand sauvetage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D72B9D" w:rsidRPr="00030CB4">
      <w:rPr>
        <w:rFonts w:ascii="Verdana" w:hAnsi="Verdana"/>
        <w:noProof/>
        <w:color w:val="FFFFFF" w:themeColor="background1"/>
        <w:sz w:val="58"/>
        <w:szCs w:val="58"/>
      </w:rPr>
      <w:drawing>
        <wp:anchor distT="0" distB="0" distL="114300" distR="114300" simplePos="0" relativeHeight="251667456" behindDoc="1" locked="0" layoutInCell="1" allowOverlap="1" wp14:anchorId="330D96AA" wp14:editId="2B59B81F">
          <wp:simplePos x="0" y="0"/>
          <wp:positionH relativeFrom="column">
            <wp:posOffset>0</wp:posOffset>
          </wp:positionH>
          <wp:positionV relativeFrom="page">
            <wp:posOffset>456353</wp:posOffset>
          </wp:positionV>
          <wp:extent cx="6858000" cy="1129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3FC41" w14:textId="77777777" w:rsidR="00577745" w:rsidRPr="003F187B" w:rsidRDefault="00611A6A" w:rsidP="00567EC5">
    <w:pPr>
      <w:pStyle w:val="Header"/>
      <w:spacing w:after="480"/>
      <w:ind w:left="360"/>
    </w:pPr>
    <w:r>
      <w:rPr>
        <w:noProof/>
      </w:rPr>
      <mc:AlternateContent>
        <mc:Choice Requires="wps">
          <w:drawing>
            <wp:anchor distT="0" distB="0" distL="114300" distR="114300" simplePos="0" relativeHeight="251672576" behindDoc="0" locked="0" layoutInCell="1" allowOverlap="1" wp14:anchorId="39998265" wp14:editId="512C24FF">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46DB1448" w14:textId="306C7CF2" w:rsidR="00611A6A" w:rsidRPr="00872DBF" w:rsidRDefault="003C6FE8" w:rsidP="00916FBA">
                          <w:pPr>
                            <w:pStyle w:val="Header"/>
                            <w:ind w:left="90"/>
                            <w:rPr>
                              <w:rFonts w:ascii="Verdana" w:hAnsi="Verdana" w:cs="Arial"/>
                              <w:color w:val="FFFFFF" w:themeColor="background1"/>
                              <w:sz w:val="36"/>
                              <w:szCs w:val="36"/>
                              <w:lang w:val="en-CA"/>
                            </w:rPr>
                          </w:pPr>
                          <w:r w:rsidRPr="003C6FE8">
                            <w:rPr>
                              <w:rFonts w:ascii="Verdana" w:hAnsi="Verdana" w:cs="Arial"/>
                              <w:color w:val="FFFFFF" w:themeColor="background1"/>
                              <w:sz w:val="36"/>
                              <w:szCs w:val="36"/>
                            </w:rPr>
                            <w:t>Le grand sauvetage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98265" id="_x0000_t202" coordsize="21600,21600" o:spt="202" path="m0,0l0,21600,21600,21600,21600,0xe">
              <v:stroke joinstyle="miter"/>
              <v:path gradientshapeok="t" o:connecttype="rect"/>
            </v:shapetype>
            <v:shape id="Text Box 1" o:spid="_x0000_s103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46DB1448" w14:textId="306C7CF2" w:rsidR="00611A6A" w:rsidRPr="00872DBF" w:rsidRDefault="003C6FE8" w:rsidP="00916FBA">
                    <w:pPr>
                      <w:pStyle w:val="Header"/>
                      <w:ind w:left="90"/>
                      <w:rPr>
                        <w:rFonts w:ascii="Verdana" w:hAnsi="Verdana" w:cs="Arial"/>
                        <w:color w:val="FFFFFF" w:themeColor="background1"/>
                        <w:sz w:val="36"/>
                        <w:szCs w:val="36"/>
                        <w:lang w:val="en-CA"/>
                      </w:rPr>
                    </w:pPr>
                    <w:r w:rsidRPr="003C6FE8">
                      <w:rPr>
                        <w:rFonts w:ascii="Verdana" w:hAnsi="Verdana" w:cs="Arial"/>
                        <w:color w:val="FFFFFF" w:themeColor="background1"/>
                        <w:sz w:val="36"/>
                        <w:szCs w:val="36"/>
                      </w:rPr>
                      <w:t>Le grand sauvetage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577745" w:rsidRPr="00030CB4">
      <w:rPr>
        <w:rFonts w:ascii="Verdana" w:hAnsi="Verdana"/>
        <w:noProof/>
        <w:color w:val="FFFFFF" w:themeColor="background1"/>
        <w:sz w:val="58"/>
        <w:szCs w:val="58"/>
      </w:rPr>
      <w:drawing>
        <wp:anchor distT="0" distB="0" distL="114300" distR="114300" simplePos="0" relativeHeight="251670528" behindDoc="1" locked="0" layoutInCell="1" allowOverlap="1" wp14:anchorId="25942F58" wp14:editId="40E8FB3D">
          <wp:simplePos x="0" y="0"/>
          <wp:positionH relativeFrom="column">
            <wp:posOffset>0</wp:posOffset>
          </wp:positionH>
          <wp:positionV relativeFrom="page">
            <wp:posOffset>457200</wp:posOffset>
          </wp:positionV>
          <wp:extent cx="6858000" cy="6903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B4B25" w14:textId="678ED48F" w:rsidR="00912080" w:rsidRPr="003F187B" w:rsidRDefault="003E764F" w:rsidP="00872DBF">
    <w:pPr>
      <w:pStyle w:val="Header"/>
      <w:tabs>
        <w:tab w:val="clear" w:pos="4680"/>
        <w:tab w:val="clear" w:pos="9360"/>
        <w:tab w:val="left" w:pos="2528"/>
      </w:tabs>
      <w:spacing w:after="480"/>
      <w:ind w:left="360"/>
    </w:pPr>
    <w:r>
      <w:rPr>
        <w:rFonts w:cs="Arial"/>
        <w:noProof/>
      </w:rPr>
      <mc:AlternateContent>
        <mc:Choice Requires="wps">
          <w:drawing>
            <wp:anchor distT="0" distB="0" distL="114300" distR="114300" simplePos="0" relativeHeight="251681792" behindDoc="0" locked="0" layoutInCell="1" allowOverlap="1" wp14:anchorId="6D7D6FFA" wp14:editId="6CF913CD">
              <wp:simplePos x="0" y="0"/>
              <wp:positionH relativeFrom="column">
                <wp:posOffset>0</wp:posOffset>
              </wp:positionH>
              <wp:positionV relativeFrom="page">
                <wp:posOffset>475042</wp:posOffset>
              </wp:positionV>
              <wp:extent cx="4679950" cy="649605"/>
              <wp:effectExtent l="0" t="0" r="0" b="10795"/>
              <wp:wrapNone/>
              <wp:docPr id="11" name="Text Box 11"/>
              <wp:cNvGraphicFramePr/>
              <a:graphic xmlns:a="http://schemas.openxmlformats.org/drawingml/2006/main">
                <a:graphicData uri="http://schemas.microsoft.com/office/word/2010/wordprocessingShape">
                  <wps:wsp>
                    <wps:cNvSpPr txBox="1"/>
                    <wps:spPr>
                      <a:xfrm>
                        <a:off x="0" y="0"/>
                        <a:ext cx="4679950"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ADE083" w14:textId="06A5B1D9" w:rsidR="003E764F" w:rsidRPr="00872DBF" w:rsidRDefault="003C6FE8" w:rsidP="00916FBA">
                          <w:pPr>
                            <w:ind w:left="90"/>
                            <w:rPr>
                              <w:rFonts w:ascii="Verdana" w:hAnsi="Verdana" w:cs="Arial"/>
                              <w:color w:val="FFFFFF" w:themeColor="background1"/>
                              <w:sz w:val="36"/>
                              <w:szCs w:val="36"/>
                              <w:lang w:val="en-CA"/>
                            </w:rPr>
                          </w:pPr>
                          <w:r w:rsidRPr="003C6FE8">
                            <w:rPr>
                              <w:rFonts w:ascii="Verdana" w:hAnsi="Verdana" w:cs="Arial"/>
                              <w:color w:val="FFFFFF" w:themeColor="background1"/>
                              <w:sz w:val="36"/>
                              <w:szCs w:val="36"/>
                            </w:rPr>
                            <w:t>Le grand sauvetage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D6FFA" id="_x0000_t202" coordsize="21600,21600" o:spt="202" path="m0,0l0,21600,21600,21600,21600,0xe">
              <v:stroke joinstyle="miter"/>
              <v:path gradientshapeok="t" o:connecttype="rect"/>
            </v:shapetype>
            <v:shape id="Text Box 11" o:spid="_x0000_s1034" type="#_x0000_t202" style="position:absolute;left:0;text-align:left;margin-left:0;margin-top:37.4pt;width:368.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" filled="f" stroked="f">
              <v:textbox>
                <w:txbxContent>
                  <w:p w14:paraId="6DADE083" w14:textId="06A5B1D9" w:rsidR="003E764F" w:rsidRPr="00872DBF" w:rsidRDefault="003C6FE8" w:rsidP="00916FBA">
                    <w:pPr>
                      <w:ind w:left="90"/>
                      <w:rPr>
                        <w:rFonts w:ascii="Verdana" w:hAnsi="Verdana" w:cs="Arial"/>
                        <w:color w:val="FFFFFF" w:themeColor="background1"/>
                        <w:sz w:val="36"/>
                        <w:szCs w:val="36"/>
                        <w:lang w:val="en-CA"/>
                      </w:rPr>
                    </w:pPr>
                    <w:r w:rsidRPr="003C6FE8">
                      <w:rPr>
                        <w:rFonts w:ascii="Verdana" w:hAnsi="Verdana" w:cs="Arial"/>
                        <w:color w:val="FFFFFF" w:themeColor="background1"/>
                        <w:sz w:val="36"/>
                        <w:szCs w:val="36"/>
                      </w:rPr>
                      <w:t>Le grand sauvetage</w:t>
                    </w:r>
                  </w:p>
                </w:txbxContent>
              </v:textbox>
              <w10:wrap anchory="page"/>
            </v:shape>
          </w:pict>
        </mc:Fallback>
      </mc:AlternateContent>
    </w:r>
    <w:r w:rsidR="00912080" w:rsidRPr="00030CB4">
      <w:rPr>
        <w:rFonts w:ascii="Verdana" w:hAnsi="Verdana"/>
        <w:noProof/>
        <w:color w:val="FFFFFF" w:themeColor="background1"/>
        <w:sz w:val="58"/>
        <w:szCs w:val="58"/>
      </w:rPr>
      <w:t xml:space="preserve"> </w:t>
    </w:r>
    <w:r w:rsidR="00912080" w:rsidRPr="00030CB4">
      <w:rPr>
        <w:rFonts w:ascii="Verdana" w:hAnsi="Verdana"/>
        <w:noProof/>
        <w:color w:val="FFFFFF" w:themeColor="background1"/>
        <w:sz w:val="58"/>
        <w:szCs w:val="58"/>
      </w:rPr>
      <w:drawing>
        <wp:anchor distT="0" distB="0" distL="114300" distR="114300" simplePos="0" relativeHeight="251676672" behindDoc="1" locked="0" layoutInCell="1" allowOverlap="1" wp14:anchorId="44FB3CCF" wp14:editId="7558AF62">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sidR="00872DBF">
      <w:rPr>
        <w:rFonts w:ascii="Verdana" w:hAnsi="Verdana"/>
        <w:noProof/>
        <w:color w:val="FFFFFF" w:themeColor="background1"/>
        <w:sz w:val="58"/>
        <w:szCs w:val="5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1A612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1C949A"/>
    <w:lvl w:ilvl="0">
      <w:start w:val="1"/>
      <w:numFmt w:val="decimal"/>
      <w:lvlText w:val="%1."/>
      <w:lvlJc w:val="left"/>
      <w:pPr>
        <w:tabs>
          <w:tab w:val="num" w:pos="1800"/>
        </w:tabs>
        <w:ind w:left="1800" w:hanging="360"/>
      </w:pPr>
    </w:lvl>
  </w:abstractNum>
  <w:abstractNum w:abstractNumId="2">
    <w:nsid w:val="FFFFFF7D"/>
    <w:multiLevelType w:val="singleLevel"/>
    <w:tmpl w:val="14D24460"/>
    <w:lvl w:ilvl="0">
      <w:start w:val="1"/>
      <w:numFmt w:val="decimal"/>
      <w:lvlText w:val="%1."/>
      <w:lvlJc w:val="left"/>
      <w:pPr>
        <w:tabs>
          <w:tab w:val="num" w:pos="1440"/>
        </w:tabs>
        <w:ind w:left="1440" w:hanging="360"/>
      </w:pPr>
    </w:lvl>
  </w:abstractNum>
  <w:abstractNum w:abstractNumId="3">
    <w:nsid w:val="FFFFFF7E"/>
    <w:multiLevelType w:val="singleLevel"/>
    <w:tmpl w:val="282A4E36"/>
    <w:lvl w:ilvl="0">
      <w:start w:val="1"/>
      <w:numFmt w:val="decimal"/>
      <w:lvlText w:val="%1."/>
      <w:lvlJc w:val="left"/>
      <w:pPr>
        <w:tabs>
          <w:tab w:val="num" w:pos="1080"/>
        </w:tabs>
        <w:ind w:left="1080" w:hanging="360"/>
      </w:pPr>
    </w:lvl>
  </w:abstractNum>
  <w:abstractNum w:abstractNumId="4">
    <w:nsid w:val="FFFFFF7F"/>
    <w:multiLevelType w:val="singleLevel"/>
    <w:tmpl w:val="FF26F32E"/>
    <w:lvl w:ilvl="0">
      <w:start w:val="1"/>
      <w:numFmt w:val="decimal"/>
      <w:lvlText w:val="%1."/>
      <w:lvlJc w:val="left"/>
      <w:pPr>
        <w:tabs>
          <w:tab w:val="num" w:pos="720"/>
        </w:tabs>
        <w:ind w:left="720" w:hanging="360"/>
      </w:pPr>
    </w:lvl>
  </w:abstractNum>
  <w:abstractNum w:abstractNumId="5">
    <w:nsid w:val="FFFFFF80"/>
    <w:multiLevelType w:val="singleLevel"/>
    <w:tmpl w:val="0A8A9FB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FF282F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00435B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06C09B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B6CF6E6"/>
    <w:lvl w:ilvl="0">
      <w:start w:val="1"/>
      <w:numFmt w:val="decimal"/>
      <w:lvlText w:val="%1."/>
      <w:lvlJc w:val="left"/>
      <w:pPr>
        <w:tabs>
          <w:tab w:val="num" w:pos="360"/>
        </w:tabs>
        <w:ind w:left="360" w:hanging="360"/>
      </w:pPr>
    </w:lvl>
  </w:abstractNum>
  <w:abstractNum w:abstractNumId="10">
    <w:nsid w:val="FFFFFF89"/>
    <w:multiLevelType w:val="singleLevel"/>
    <w:tmpl w:val="674AF52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3EF048C"/>
    <w:multiLevelType w:val="hybridMultilevel"/>
    <w:tmpl w:val="3F724408"/>
    <w:lvl w:ilvl="0" w:tplc="507AE9A0">
      <w:numFmt w:val="bullet"/>
      <w:lvlText w:val="•"/>
      <w:lvlJc w:val="left"/>
      <w:pPr>
        <w:ind w:left="492" w:hanging="240"/>
      </w:pPr>
      <w:rPr>
        <w:rFonts w:ascii="Arial" w:eastAsia="Arial" w:hAnsi="Arial" w:cs="Arial" w:hint="default"/>
        <w:color w:val="231F20"/>
        <w:w w:val="134"/>
        <w:sz w:val="20"/>
        <w:szCs w:val="20"/>
      </w:rPr>
    </w:lvl>
    <w:lvl w:ilvl="1" w:tplc="1E6A2A80">
      <w:numFmt w:val="bullet"/>
      <w:lvlText w:val="•"/>
      <w:lvlJc w:val="left"/>
      <w:pPr>
        <w:ind w:left="1098" w:hanging="240"/>
      </w:pPr>
      <w:rPr>
        <w:rFonts w:hint="default"/>
      </w:rPr>
    </w:lvl>
    <w:lvl w:ilvl="2" w:tplc="CD14298A">
      <w:numFmt w:val="bullet"/>
      <w:lvlText w:val="•"/>
      <w:lvlJc w:val="left"/>
      <w:pPr>
        <w:ind w:left="1696" w:hanging="240"/>
      </w:pPr>
      <w:rPr>
        <w:rFonts w:hint="default"/>
      </w:rPr>
    </w:lvl>
    <w:lvl w:ilvl="3" w:tplc="EAFE99CA">
      <w:numFmt w:val="bullet"/>
      <w:lvlText w:val="•"/>
      <w:lvlJc w:val="left"/>
      <w:pPr>
        <w:ind w:left="2294" w:hanging="240"/>
      </w:pPr>
      <w:rPr>
        <w:rFonts w:hint="default"/>
      </w:rPr>
    </w:lvl>
    <w:lvl w:ilvl="4" w:tplc="40DCB530">
      <w:numFmt w:val="bullet"/>
      <w:lvlText w:val="•"/>
      <w:lvlJc w:val="left"/>
      <w:pPr>
        <w:ind w:left="2892" w:hanging="240"/>
      </w:pPr>
      <w:rPr>
        <w:rFonts w:hint="default"/>
      </w:rPr>
    </w:lvl>
    <w:lvl w:ilvl="5" w:tplc="80AEFC3A">
      <w:numFmt w:val="bullet"/>
      <w:lvlText w:val="•"/>
      <w:lvlJc w:val="left"/>
      <w:pPr>
        <w:ind w:left="3491" w:hanging="240"/>
      </w:pPr>
      <w:rPr>
        <w:rFonts w:hint="default"/>
      </w:rPr>
    </w:lvl>
    <w:lvl w:ilvl="6" w:tplc="C2D2929C">
      <w:numFmt w:val="bullet"/>
      <w:lvlText w:val="•"/>
      <w:lvlJc w:val="left"/>
      <w:pPr>
        <w:ind w:left="4089" w:hanging="240"/>
      </w:pPr>
      <w:rPr>
        <w:rFonts w:hint="default"/>
      </w:rPr>
    </w:lvl>
    <w:lvl w:ilvl="7" w:tplc="D694834E">
      <w:numFmt w:val="bullet"/>
      <w:lvlText w:val="•"/>
      <w:lvlJc w:val="left"/>
      <w:pPr>
        <w:ind w:left="4687" w:hanging="240"/>
      </w:pPr>
      <w:rPr>
        <w:rFonts w:hint="default"/>
      </w:rPr>
    </w:lvl>
    <w:lvl w:ilvl="8" w:tplc="ACB40680">
      <w:numFmt w:val="bullet"/>
      <w:lvlText w:val="•"/>
      <w:lvlJc w:val="left"/>
      <w:pPr>
        <w:ind w:left="5285" w:hanging="240"/>
      </w:pPr>
      <w:rPr>
        <w:rFonts w:hint="default"/>
      </w:rPr>
    </w:lvl>
  </w:abstractNum>
  <w:abstractNum w:abstractNumId="13">
    <w:nsid w:val="23982E7F"/>
    <w:multiLevelType w:val="hybridMultilevel"/>
    <w:tmpl w:val="0128C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E47E09"/>
    <w:multiLevelType w:val="hybridMultilevel"/>
    <w:tmpl w:val="C3DC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F23AF9"/>
    <w:multiLevelType w:val="hybridMultilevel"/>
    <w:tmpl w:val="25DAA8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6DF4E2E"/>
    <w:multiLevelType w:val="hybridMultilevel"/>
    <w:tmpl w:val="01CA247C"/>
    <w:lvl w:ilvl="0" w:tplc="329AC0FE">
      <w:numFmt w:val="bullet"/>
      <w:lvlText w:val="•"/>
      <w:lvlJc w:val="left"/>
      <w:pPr>
        <w:ind w:left="492" w:hanging="240"/>
      </w:pPr>
      <w:rPr>
        <w:rFonts w:ascii="Arial" w:eastAsia="Arial" w:hAnsi="Arial" w:cs="Arial" w:hint="default"/>
        <w:color w:val="231F20"/>
        <w:w w:val="134"/>
        <w:sz w:val="20"/>
        <w:szCs w:val="20"/>
      </w:rPr>
    </w:lvl>
    <w:lvl w:ilvl="1" w:tplc="63F409E0">
      <w:numFmt w:val="bullet"/>
      <w:lvlText w:val="•"/>
      <w:lvlJc w:val="left"/>
      <w:pPr>
        <w:ind w:left="1356" w:hanging="240"/>
      </w:pPr>
      <w:rPr>
        <w:rFonts w:hint="default"/>
      </w:rPr>
    </w:lvl>
    <w:lvl w:ilvl="2" w:tplc="155A6432">
      <w:numFmt w:val="bullet"/>
      <w:lvlText w:val="•"/>
      <w:lvlJc w:val="left"/>
      <w:pPr>
        <w:ind w:left="2212" w:hanging="240"/>
      </w:pPr>
      <w:rPr>
        <w:rFonts w:hint="default"/>
      </w:rPr>
    </w:lvl>
    <w:lvl w:ilvl="3" w:tplc="692C3B7C">
      <w:numFmt w:val="bullet"/>
      <w:lvlText w:val="•"/>
      <w:lvlJc w:val="left"/>
      <w:pPr>
        <w:ind w:left="3068" w:hanging="240"/>
      </w:pPr>
      <w:rPr>
        <w:rFonts w:hint="default"/>
      </w:rPr>
    </w:lvl>
    <w:lvl w:ilvl="4" w:tplc="4C6E7690">
      <w:numFmt w:val="bullet"/>
      <w:lvlText w:val="•"/>
      <w:lvlJc w:val="left"/>
      <w:pPr>
        <w:ind w:left="3924" w:hanging="240"/>
      </w:pPr>
      <w:rPr>
        <w:rFonts w:hint="default"/>
      </w:rPr>
    </w:lvl>
    <w:lvl w:ilvl="5" w:tplc="FE88763C">
      <w:numFmt w:val="bullet"/>
      <w:lvlText w:val="•"/>
      <w:lvlJc w:val="left"/>
      <w:pPr>
        <w:ind w:left="4780" w:hanging="240"/>
      </w:pPr>
      <w:rPr>
        <w:rFonts w:hint="default"/>
      </w:rPr>
    </w:lvl>
    <w:lvl w:ilvl="6" w:tplc="3A9E35F0">
      <w:numFmt w:val="bullet"/>
      <w:lvlText w:val="•"/>
      <w:lvlJc w:val="left"/>
      <w:pPr>
        <w:ind w:left="5636" w:hanging="240"/>
      </w:pPr>
      <w:rPr>
        <w:rFonts w:hint="default"/>
      </w:rPr>
    </w:lvl>
    <w:lvl w:ilvl="7" w:tplc="A9CA4B1C">
      <w:numFmt w:val="bullet"/>
      <w:lvlText w:val="•"/>
      <w:lvlJc w:val="left"/>
      <w:pPr>
        <w:ind w:left="6492" w:hanging="240"/>
      </w:pPr>
      <w:rPr>
        <w:rFonts w:hint="default"/>
      </w:rPr>
    </w:lvl>
    <w:lvl w:ilvl="8" w:tplc="09C41E70">
      <w:numFmt w:val="bullet"/>
      <w:lvlText w:val="•"/>
      <w:lvlJc w:val="left"/>
      <w:pPr>
        <w:ind w:left="7348" w:hanging="240"/>
      </w:pPr>
      <w:rPr>
        <w:rFonts w:hint="default"/>
      </w:rPr>
    </w:lvl>
  </w:abstractNum>
  <w:abstractNum w:abstractNumId="17">
    <w:nsid w:val="421C5C4A"/>
    <w:multiLevelType w:val="hybridMultilevel"/>
    <w:tmpl w:val="E12294D0"/>
    <w:lvl w:ilvl="0" w:tplc="7A546272">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2143B5"/>
    <w:multiLevelType w:val="multilevel"/>
    <w:tmpl w:val="64F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FC5F00"/>
    <w:multiLevelType w:val="hybridMultilevel"/>
    <w:tmpl w:val="7C9E38C0"/>
    <w:lvl w:ilvl="0" w:tplc="7FA2D554">
      <w:numFmt w:val="bullet"/>
      <w:lvlText w:val="•"/>
      <w:lvlJc w:val="left"/>
      <w:pPr>
        <w:ind w:left="492" w:hanging="220"/>
      </w:pPr>
      <w:rPr>
        <w:rFonts w:ascii="Arial" w:eastAsia="Arial" w:hAnsi="Arial" w:cs="Arial" w:hint="default"/>
        <w:color w:val="231F20"/>
        <w:w w:val="134"/>
        <w:sz w:val="20"/>
        <w:szCs w:val="20"/>
      </w:rPr>
    </w:lvl>
    <w:lvl w:ilvl="1" w:tplc="A53EA528">
      <w:numFmt w:val="bullet"/>
      <w:lvlText w:val="•"/>
      <w:lvlJc w:val="left"/>
      <w:pPr>
        <w:ind w:left="1356" w:hanging="220"/>
      </w:pPr>
      <w:rPr>
        <w:rFonts w:hint="default"/>
      </w:rPr>
    </w:lvl>
    <w:lvl w:ilvl="2" w:tplc="9022EF26">
      <w:numFmt w:val="bullet"/>
      <w:lvlText w:val="•"/>
      <w:lvlJc w:val="left"/>
      <w:pPr>
        <w:ind w:left="2212" w:hanging="220"/>
      </w:pPr>
      <w:rPr>
        <w:rFonts w:hint="default"/>
      </w:rPr>
    </w:lvl>
    <w:lvl w:ilvl="3" w:tplc="13761DAE">
      <w:numFmt w:val="bullet"/>
      <w:lvlText w:val="•"/>
      <w:lvlJc w:val="left"/>
      <w:pPr>
        <w:ind w:left="3068" w:hanging="220"/>
      </w:pPr>
      <w:rPr>
        <w:rFonts w:hint="default"/>
      </w:rPr>
    </w:lvl>
    <w:lvl w:ilvl="4" w:tplc="F81CF94A">
      <w:numFmt w:val="bullet"/>
      <w:lvlText w:val="•"/>
      <w:lvlJc w:val="left"/>
      <w:pPr>
        <w:ind w:left="3924" w:hanging="220"/>
      </w:pPr>
      <w:rPr>
        <w:rFonts w:hint="default"/>
      </w:rPr>
    </w:lvl>
    <w:lvl w:ilvl="5" w:tplc="1A3842F8">
      <w:numFmt w:val="bullet"/>
      <w:lvlText w:val="•"/>
      <w:lvlJc w:val="left"/>
      <w:pPr>
        <w:ind w:left="4780" w:hanging="220"/>
      </w:pPr>
      <w:rPr>
        <w:rFonts w:hint="default"/>
      </w:rPr>
    </w:lvl>
    <w:lvl w:ilvl="6" w:tplc="B9BC09E2">
      <w:numFmt w:val="bullet"/>
      <w:lvlText w:val="•"/>
      <w:lvlJc w:val="left"/>
      <w:pPr>
        <w:ind w:left="5636" w:hanging="220"/>
      </w:pPr>
      <w:rPr>
        <w:rFonts w:hint="default"/>
      </w:rPr>
    </w:lvl>
    <w:lvl w:ilvl="7" w:tplc="69C06DF6">
      <w:numFmt w:val="bullet"/>
      <w:lvlText w:val="•"/>
      <w:lvlJc w:val="left"/>
      <w:pPr>
        <w:ind w:left="6492" w:hanging="220"/>
      </w:pPr>
      <w:rPr>
        <w:rFonts w:hint="default"/>
      </w:rPr>
    </w:lvl>
    <w:lvl w:ilvl="8" w:tplc="13A89460">
      <w:numFmt w:val="bullet"/>
      <w:lvlText w:val="•"/>
      <w:lvlJc w:val="left"/>
      <w:pPr>
        <w:ind w:left="7348" w:hanging="220"/>
      </w:pPr>
      <w:rPr>
        <w:rFonts w:hint="default"/>
      </w:rPr>
    </w:lvl>
  </w:abstractNum>
  <w:abstractNum w:abstractNumId="20">
    <w:nsid w:val="4B665338"/>
    <w:multiLevelType w:val="hybridMultilevel"/>
    <w:tmpl w:val="9C0A9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BCB7E51"/>
    <w:multiLevelType w:val="hybridMultilevel"/>
    <w:tmpl w:val="8542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EB2AD5"/>
    <w:multiLevelType w:val="hybridMultilevel"/>
    <w:tmpl w:val="B632520E"/>
    <w:lvl w:ilvl="0" w:tplc="45CC263A">
      <w:numFmt w:val="bullet"/>
      <w:lvlText w:val="•"/>
      <w:lvlJc w:val="left"/>
      <w:pPr>
        <w:ind w:left="460" w:hanging="220"/>
      </w:pPr>
      <w:rPr>
        <w:rFonts w:ascii="Arial" w:eastAsia="Arial" w:hAnsi="Arial" w:cs="Arial" w:hint="default"/>
        <w:color w:val="231F20"/>
        <w:w w:val="134"/>
        <w:sz w:val="20"/>
        <w:szCs w:val="20"/>
      </w:rPr>
    </w:lvl>
    <w:lvl w:ilvl="1" w:tplc="E10E59F6">
      <w:numFmt w:val="bullet"/>
      <w:lvlText w:val="•"/>
      <w:lvlJc w:val="left"/>
      <w:pPr>
        <w:ind w:left="1320" w:hanging="220"/>
      </w:pPr>
      <w:rPr>
        <w:rFonts w:hint="default"/>
      </w:rPr>
    </w:lvl>
    <w:lvl w:ilvl="2" w:tplc="A79207F8">
      <w:numFmt w:val="bullet"/>
      <w:lvlText w:val="•"/>
      <w:lvlJc w:val="left"/>
      <w:pPr>
        <w:ind w:left="2180" w:hanging="220"/>
      </w:pPr>
      <w:rPr>
        <w:rFonts w:hint="default"/>
      </w:rPr>
    </w:lvl>
    <w:lvl w:ilvl="3" w:tplc="1F3226FA">
      <w:numFmt w:val="bullet"/>
      <w:lvlText w:val="•"/>
      <w:lvlJc w:val="left"/>
      <w:pPr>
        <w:ind w:left="3040" w:hanging="220"/>
      </w:pPr>
      <w:rPr>
        <w:rFonts w:hint="default"/>
      </w:rPr>
    </w:lvl>
    <w:lvl w:ilvl="4" w:tplc="A63E1098">
      <w:numFmt w:val="bullet"/>
      <w:lvlText w:val="•"/>
      <w:lvlJc w:val="left"/>
      <w:pPr>
        <w:ind w:left="3900" w:hanging="220"/>
      </w:pPr>
      <w:rPr>
        <w:rFonts w:hint="default"/>
      </w:rPr>
    </w:lvl>
    <w:lvl w:ilvl="5" w:tplc="F282EF76">
      <w:numFmt w:val="bullet"/>
      <w:lvlText w:val="•"/>
      <w:lvlJc w:val="left"/>
      <w:pPr>
        <w:ind w:left="4761" w:hanging="220"/>
      </w:pPr>
      <w:rPr>
        <w:rFonts w:hint="default"/>
      </w:rPr>
    </w:lvl>
    <w:lvl w:ilvl="6" w:tplc="3CE0CD5A">
      <w:numFmt w:val="bullet"/>
      <w:lvlText w:val="•"/>
      <w:lvlJc w:val="left"/>
      <w:pPr>
        <w:ind w:left="5621" w:hanging="220"/>
      </w:pPr>
      <w:rPr>
        <w:rFonts w:hint="default"/>
      </w:rPr>
    </w:lvl>
    <w:lvl w:ilvl="7" w:tplc="863A00FA">
      <w:numFmt w:val="bullet"/>
      <w:lvlText w:val="•"/>
      <w:lvlJc w:val="left"/>
      <w:pPr>
        <w:ind w:left="6481" w:hanging="220"/>
      </w:pPr>
      <w:rPr>
        <w:rFonts w:hint="default"/>
      </w:rPr>
    </w:lvl>
    <w:lvl w:ilvl="8" w:tplc="CCE64704">
      <w:numFmt w:val="bullet"/>
      <w:lvlText w:val="•"/>
      <w:lvlJc w:val="left"/>
      <w:pPr>
        <w:ind w:left="7341" w:hanging="220"/>
      </w:pPr>
      <w:rPr>
        <w:rFonts w:hint="default"/>
      </w:rPr>
    </w:lvl>
  </w:abstractNum>
  <w:abstractNum w:abstractNumId="23">
    <w:nsid w:val="530D6C0C"/>
    <w:multiLevelType w:val="hybridMultilevel"/>
    <w:tmpl w:val="BDF623F4"/>
    <w:lvl w:ilvl="0" w:tplc="B5D8943A">
      <w:start w:val="1"/>
      <w:numFmt w:val="decimal"/>
      <w:lvlText w:val="%1."/>
      <w:lvlJc w:val="left"/>
      <w:pPr>
        <w:ind w:left="660" w:hanging="192"/>
        <w:jc w:val="left"/>
      </w:pPr>
      <w:rPr>
        <w:rFonts w:ascii="Arial" w:eastAsia="Arial" w:hAnsi="Arial" w:cs="Arial" w:hint="default"/>
        <w:color w:val="231F20"/>
        <w:w w:val="67"/>
        <w:sz w:val="20"/>
        <w:szCs w:val="20"/>
      </w:rPr>
    </w:lvl>
    <w:lvl w:ilvl="1" w:tplc="1ADE08F6">
      <w:numFmt w:val="bullet"/>
      <w:lvlText w:val="•"/>
      <w:lvlJc w:val="left"/>
      <w:pPr>
        <w:ind w:left="1758" w:hanging="192"/>
      </w:pPr>
      <w:rPr>
        <w:rFonts w:hint="default"/>
      </w:rPr>
    </w:lvl>
    <w:lvl w:ilvl="2" w:tplc="38B2943E">
      <w:numFmt w:val="bullet"/>
      <w:lvlText w:val="•"/>
      <w:lvlJc w:val="left"/>
      <w:pPr>
        <w:ind w:left="2856" w:hanging="192"/>
      </w:pPr>
      <w:rPr>
        <w:rFonts w:hint="default"/>
      </w:rPr>
    </w:lvl>
    <w:lvl w:ilvl="3" w:tplc="98FC8928">
      <w:numFmt w:val="bullet"/>
      <w:lvlText w:val="•"/>
      <w:lvlJc w:val="left"/>
      <w:pPr>
        <w:ind w:left="3954" w:hanging="192"/>
      </w:pPr>
      <w:rPr>
        <w:rFonts w:hint="default"/>
      </w:rPr>
    </w:lvl>
    <w:lvl w:ilvl="4" w:tplc="575E17A2">
      <w:numFmt w:val="bullet"/>
      <w:lvlText w:val="•"/>
      <w:lvlJc w:val="left"/>
      <w:pPr>
        <w:ind w:left="5052" w:hanging="192"/>
      </w:pPr>
      <w:rPr>
        <w:rFonts w:hint="default"/>
      </w:rPr>
    </w:lvl>
    <w:lvl w:ilvl="5" w:tplc="0A687888">
      <w:numFmt w:val="bullet"/>
      <w:lvlText w:val="•"/>
      <w:lvlJc w:val="left"/>
      <w:pPr>
        <w:ind w:left="6150" w:hanging="192"/>
      </w:pPr>
      <w:rPr>
        <w:rFonts w:hint="default"/>
      </w:rPr>
    </w:lvl>
    <w:lvl w:ilvl="6" w:tplc="90F81ABC">
      <w:numFmt w:val="bullet"/>
      <w:lvlText w:val="•"/>
      <w:lvlJc w:val="left"/>
      <w:pPr>
        <w:ind w:left="7248" w:hanging="192"/>
      </w:pPr>
      <w:rPr>
        <w:rFonts w:hint="default"/>
      </w:rPr>
    </w:lvl>
    <w:lvl w:ilvl="7" w:tplc="FE8E3804">
      <w:numFmt w:val="bullet"/>
      <w:lvlText w:val="•"/>
      <w:lvlJc w:val="left"/>
      <w:pPr>
        <w:ind w:left="8346" w:hanging="192"/>
      </w:pPr>
      <w:rPr>
        <w:rFonts w:hint="default"/>
      </w:rPr>
    </w:lvl>
    <w:lvl w:ilvl="8" w:tplc="4642C972">
      <w:numFmt w:val="bullet"/>
      <w:lvlText w:val="•"/>
      <w:lvlJc w:val="left"/>
      <w:pPr>
        <w:ind w:left="9444" w:hanging="192"/>
      </w:pPr>
      <w:rPr>
        <w:rFonts w:hint="default"/>
      </w:rPr>
    </w:lvl>
  </w:abstractNum>
  <w:abstractNum w:abstractNumId="24">
    <w:nsid w:val="5F5A5D5C"/>
    <w:multiLevelType w:val="hybridMultilevel"/>
    <w:tmpl w:val="9E1037FC"/>
    <w:lvl w:ilvl="0" w:tplc="41085518">
      <w:start w:val="1"/>
      <w:numFmt w:val="bullet"/>
      <w:lvlText w:val=""/>
      <w:lvlJc w:val="left"/>
      <w:pPr>
        <w:ind w:left="720" w:hanging="360"/>
      </w:pPr>
      <w:rPr>
        <w:rFonts w:ascii="Symbol" w:hAnsi="Symbol" w:hint="default"/>
      </w:rPr>
    </w:lvl>
    <w:lvl w:ilvl="1" w:tplc="083C5EE4">
      <w:start w:val="1"/>
      <w:numFmt w:val="bullet"/>
      <w:lvlText w:val="o"/>
      <w:lvlJc w:val="left"/>
      <w:pPr>
        <w:ind w:left="1440" w:hanging="360"/>
      </w:pPr>
      <w:rPr>
        <w:rFonts w:ascii="Courier New" w:hAnsi="Courier New" w:hint="default"/>
      </w:rPr>
    </w:lvl>
    <w:lvl w:ilvl="2" w:tplc="DE8415CC">
      <w:start w:val="1"/>
      <w:numFmt w:val="bullet"/>
      <w:lvlText w:val=""/>
      <w:lvlJc w:val="left"/>
      <w:pPr>
        <w:ind w:left="2160" w:hanging="360"/>
      </w:pPr>
      <w:rPr>
        <w:rFonts w:ascii="Wingdings" w:hAnsi="Wingdings" w:hint="default"/>
      </w:rPr>
    </w:lvl>
    <w:lvl w:ilvl="3" w:tplc="A63E3FBA">
      <w:start w:val="1"/>
      <w:numFmt w:val="bullet"/>
      <w:lvlText w:val=""/>
      <w:lvlJc w:val="left"/>
      <w:pPr>
        <w:ind w:left="2880" w:hanging="360"/>
      </w:pPr>
      <w:rPr>
        <w:rFonts w:ascii="Symbol" w:hAnsi="Symbol" w:hint="default"/>
      </w:rPr>
    </w:lvl>
    <w:lvl w:ilvl="4" w:tplc="4C8862DA">
      <w:start w:val="1"/>
      <w:numFmt w:val="bullet"/>
      <w:lvlText w:val="o"/>
      <w:lvlJc w:val="left"/>
      <w:pPr>
        <w:ind w:left="3600" w:hanging="360"/>
      </w:pPr>
      <w:rPr>
        <w:rFonts w:ascii="Courier New" w:hAnsi="Courier New" w:hint="default"/>
      </w:rPr>
    </w:lvl>
    <w:lvl w:ilvl="5" w:tplc="C540C182">
      <w:start w:val="1"/>
      <w:numFmt w:val="bullet"/>
      <w:lvlText w:val=""/>
      <w:lvlJc w:val="left"/>
      <w:pPr>
        <w:ind w:left="4320" w:hanging="360"/>
      </w:pPr>
      <w:rPr>
        <w:rFonts w:ascii="Wingdings" w:hAnsi="Wingdings" w:hint="default"/>
      </w:rPr>
    </w:lvl>
    <w:lvl w:ilvl="6" w:tplc="23864DA2">
      <w:start w:val="1"/>
      <w:numFmt w:val="bullet"/>
      <w:lvlText w:val=""/>
      <w:lvlJc w:val="left"/>
      <w:pPr>
        <w:ind w:left="5040" w:hanging="360"/>
      </w:pPr>
      <w:rPr>
        <w:rFonts w:ascii="Symbol" w:hAnsi="Symbol" w:hint="default"/>
      </w:rPr>
    </w:lvl>
    <w:lvl w:ilvl="7" w:tplc="A9EE9C40">
      <w:start w:val="1"/>
      <w:numFmt w:val="bullet"/>
      <w:lvlText w:val="o"/>
      <w:lvlJc w:val="left"/>
      <w:pPr>
        <w:ind w:left="5760" w:hanging="360"/>
      </w:pPr>
      <w:rPr>
        <w:rFonts w:ascii="Courier New" w:hAnsi="Courier New" w:hint="default"/>
      </w:rPr>
    </w:lvl>
    <w:lvl w:ilvl="8" w:tplc="CEF4F65A">
      <w:start w:val="1"/>
      <w:numFmt w:val="bullet"/>
      <w:lvlText w:val=""/>
      <w:lvlJc w:val="left"/>
      <w:pPr>
        <w:ind w:left="6480" w:hanging="360"/>
      </w:pPr>
      <w:rPr>
        <w:rFonts w:ascii="Wingdings" w:hAnsi="Wingdings" w:hint="default"/>
      </w:rPr>
    </w:lvl>
  </w:abstractNum>
  <w:abstractNum w:abstractNumId="25">
    <w:nsid w:val="610E0F0B"/>
    <w:multiLevelType w:val="hybridMultilevel"/>
    <w:tmpl w:val="91EEF352"/>
    <w:lvl w:ilvl="0" w:tplc="4314A79C">
      <w:start w:val="1"/>
      <w:numFmt w:val="decimal"/>
      <w:lvlText w:val="%1."/>
      <w:lvlJc w:val="left"/>
      <w:pPr>
        <w:ind w:left="660" w:hanging="192"/>
        <w:jc w:val="left"/>
      </w:pPr>
      <w:rPr>
        <w:rFonts w:ascii="Arial" w:eastAsia="Arial" w:hAnsi="Arial" w:cs="Arial" w:hint="default"/>
        <w:color w:val="231F20"/>
        <w:w w:val="67"/>
        <w:sz w:val="20"/>
        <w:szCs w:val="20"/>
      </w:rPr>
    </w:lvl>
    <w:lvl w:ilvl="1" w:tplc="A7B42910">
      <w:numFmt w:val="bullet"/>
      <w:lvlText w:val="•"/>
      <w:lvlJc w:val="left"/>
      <w:pPr>
        <w:ind w:left="1758" w:hanging="192"/>
      </w:pPr>
      <w:rPr>
        <w:rFonts w:hint="default"/>
      </w:rPr>
    </w:lvl>
    <w:lvl w:ilvl="2" w:tplc="B380C30C">
      <w:numFmt w:val="bullet"/>
      <w:lvlText w:val="•"/>
      <w:lvlJc w:val="left"/>
      <w:pPr>
        <w:ind w:left="2856" w:hanging="192"/>
      </w:pPr>
      <w:rPr>
        <w:rFonts w:hint="default"/>
      </w:rPr>
    </w:lvl>
    <w:lvl w:ilvl="3" w:tplc="48C646E2">
      <w:numFmt w:val="bullet"/>
      <w:lvlText w:val="•"/>
      <w:lvlJc w:val="left"/>
      <w:pPr>
        <w:ind w:left="3954" w:hanging="192"/>
      </w:pPr>
      <w:rPr>
        <w:rFonts w:hint="default"/>
      </w:rPr>
    </w:lvl>
    <w:lvl w:ilvl="4" w:tplc="B31E1ABE">
      <w:numFmt w:val="bullet"/>
      <w:lvlText w:val="•"/>
      <w:lvlJc w:val="left"/>
      <w:pPr>
        <w:ind w:left="5052" w:hanging="192"/>
      </w:pPr>
      <w:rPr>
        <w:rFonts w:hint="default"/>
      </w:rPr>
    </w:lvl>
    <w:lvl w:ilvl="5" w:tplc="2CA04F6E">
      <w:numFmt w:val="bullet"/>
      <w:lvlText w:val="•"/>
      <w:lvlJc w:val="left"/>
      <w:pPr>
        <w:ind w:left="6150" w:hanging="192"/>
      </w:pPr>
      <w:rPr>
        <w:rFonts w:hint="default"/>
      </w:rPr>
    </w:lvl>
    <w:lvl w:ilvl="6" w:tplc="B4222576">
      <w:numFmt w:val="bullet"/>
      <w:lvlText w:val="•"/>
      <w:lvlJc w:val="left"/>
      <w:pPr>
        <w:ind w:left="7248" w:hanging="192"/>
      </w:pPr>
      <w:rPr>
        <w:rFonts w:hint="default"/>
      </w:rPr>
    </w:lvl>
    <w:lvl w:ilvl="7" w:tplc="97541BE0">
      <w:numFmt w:val="bullet"/>
      <w:lvlText w:val="•"/>
      <w:lvlJc w:val="left"/>
      <w:pPr>
        <w:ind w:left="8346" w:hanging="192"/>
      </w:pPr>
      <w:rPr>
        <w:rFonts w:hint="default"/>
      </w:rPr>
    </w:lvl>
    <w:lvl w:ilvl="8" w:tplc="CBD8BD20">
      <w:numFmt w:val="bullet"/>
      <w:lvlText w:val="•"/>
      <w:lvlJc w:val="left"/>
      <w:pPr>
        <w:ind w:left="9444" w:hanging="192"/>
      </w:pPr>
      <w:rPr>
        <w:rFonts w:hint="default"/>
      </w:rPr>
    </w:lvl>
  </w:abstractNum>
  <w:abstractNum w:abstractNumId="26">
    <w:nsid w:val="62CA2261"/>
    <w:multiLevelType w:val="multilevel"/>
    <w:tmpl w:val="3190B5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66EF3A68"/>
    <w:multiLevelType w:val="hybridMultilevel"/>
    <w:tmpl w:val="EEEEC40C"/>
    <w:lvl w:ilvl="0" w:tplc="76D2FAFA">
      <w:numFmt w:val="bullet"/>
      <w:lvlText w:val="•"/>
      <w:lvlJc w:val="left"/>
      <w:pPr>
        <w:ind w:left="5599" w:hanging="240"/>
      </w:pPr>
      <w:rPr>
        <w:rFonts w:ascii="Arial" w:eastAsia="Arial" w:hAnsi="Arial" w:cs="Arial" w:hint="default"/>
        <w:color w:val="231F20"/>
        <w:w w:val="134"/>
        <w:sz w:val="20"/>
        <w:szCs w:val="20"/>
      </w:rPr>
    </w:lvl>
    <w:lvl w:ilvl="1" w:tplc="0ED0C73A">
      <w:numFmt w:val="bullet"/>
      <w:lvlText w:val="•"/>
      <w:lvlJc w:val="left"/>
      <w:pPr>
        <w:ind w:left="6204" w:hanging="240"/>
      </w:pPr>
      <w:rPr>
        <w:rFonts w:hint="default"/>
      </w:rPr>
    </w:lvl>
    <w:lvl w:ilvl="2" w:tplc="B3F079E6">
      <w:numFmt w:val="bullet"/>
      <w:lvlText w:val="•"/>
      <w:lvlJc w:val="left"/>
      <w:pPr>
        <w:ind w:left="6808" w:hanging="240"/>
      </w:pPr>
      <w:rPr>
        <w:rFonts w:hint="default"/>
      </w:rPr>
    </w:lvl>
    <w:lvl w:ilvl="3" w:tplc="D3BA275C">
      <w:numFmt w:val="bullet"/>
      <w:lvlText w:val="•"/>
      <w:lvlJc w:val="left"/>
      <w:pPr>
        <w:ind w:left="7412" w:hanging="240"/>
      </w:pPr>
      <w:rPr>
        <w:rFonts w:hint="default"/>
      </w:rPr>
    </w:lvl>
    <w:lvl w:ilvl="4" w:tplc="463CF23E">
      <w:numFmt w:val="bullet"/>
      <w:lvlText w:val="•"/>
      <w:lvlJc w:val="left"/>
      <w:pPr>
        <w:ind w:left="8016" w:hanging="240"/>
      </w:pPr>
      <w:rPr>
        <w:rFonts w:hint="default"/>
      </w:rPr>
    </w:lvl>
    <w:lvl w:ilvl="5" w:tplc="E3724976">
      <w:numFmt w:val="bullet"/>
      <w:lvlText w:val="•"/>
      <w:lvlJc w:val="left"/>
      <w:pPr>
        <w:ind w:left="8620" w:hanging="240"/>
      </w:pPr>
      <w:rPr>
        <w:rFonts w:hint="default"/>
      </w:rPr>
    </w:lvl>
    <w:lvl w:ilvl="6" w:tplc="9E883BEC">
      <w:numFmt w:val="bullet"/>
      <w:lvlText w:val="•"/>
      <w:lvlJc w:val="left"/>
      <w:pPr>
        <w:ind w:left="9224" w:hanging="240"/>
      </w:pPr>
      <w:rPr>
        <w:rFonts w:hint="default"/>
      </w:rPr>
    </w:lvl>
    <w:lvl w:ilvl="7" w:tplc="397A8298">
      <w:numFmt w:val="bullet"/>
      <w:lvlText w:val="•"/>
      <w:lvlJc w:val="left"/>
      <w:pPr>
        <w:ind w:left="9828" w:hanging="240"/>
      </w:pPr>
      <w:rPr>
        <w:rFonts w:hint="default"/>
      </w:rPr>
    </w:lvl>
    <w:lvl w:ilvl="8" w:tplc="81C6119C">
      <w:numFmt w:val="bullet"/>
      <w:lvlText w:val="•"/>
      <w:lvlJc w:val="left"/>
      <w:pPr>
        <w:ind w:left="10432" w:hanging="240"/>
      </w:pPr>
      <w:rPr>
        <w:rFonts w:hint="default"/>
      </w:rPr>
    </w:lvl>
  </w:abstractNum>
  <w:abstractNum w:abstractNumId="28">
    <w:nsid w:val="6BBF581B"/>
    <w:multiLevelType w:val="hybridMultilevel"/>
    <w:tmpl w:val="3DB46E36"/>
    <w:lvl w:ilvl="0" w:tplc="255CBDFE">
      <w:numFmt w:val="bullet"/>
      <w:pStyle w:val="Bullet"/>
      <w:lvlText w:val="•"/>
      <w:lvlJc w:val="left"/>
      <w:pPr>
        <w:ind w:left="720" w:hanging="360"/>
      </w:pPr>
      <w:rPr>
        <w:rFonts w:ascii="Verdana" w:eastAsiaTheme="minorHAnsi" w:hAnsi="Verdana" w:cs="Arial" w:hint="default"/>
      </w:rPr>
    </w:lvl>
    <w:lvl w:ilvl="1" w:tplc="8586FAF0">
      <w:start w:val="1"/>
      <w:numFmt w:val="bullet"/>
      <w:pStyle w:val="2nd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0D7659"/>
    <w:multiLevelType w:val="multilevel"/>
    <w:tmpl w:val="F2262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7A8D4816"/>
    <w:multiLevelType w:val="hybridMultilevel"/>
    <w:tmpl w:val="4CEA22B4"/>
    <w:lvl w:ilvl="0" w:tplc="DB4A3F66">
      <w:numFmt w:val="bullet"/>
      <w:lvlText w:val="•"/>
      <w:lvlJc w:val="left"/>
      <w:pPr>
        <w:ind w:left="492" w:hanging="240"/>
      </w:pPr>
      <w:rPr>
        <w:rFonts w:ascii="Arial" w:eastAsia="Arial" w:hAnsi="Arial" w:cs="Arial" w:hint="default"/>
        <w:color w:val="231F20"/>
        <w:w w:val="134"/>
        <w:sz w:val="20"/>
        <w:szCs w:val="20"/>
      </w:rPr>
    </w:lvl>
    <w:lvl w:ilvl="1" w:tplc="85188C18">
      <w:numFmt w:val="bullet"/>
      <w:lvlText w:val="•"/>
      <w:lvlJc w:val="left"/>
      <w:pPr>
        <w:ind w:left="1356" w:hanging="240"/>
      </w:pPr>
      <w:rPr>
        <w:rFonts w:hint="default"/>
      </w:rPr>
    </w:lvl>
    <w:lvl w:ilvl="2" w:tplc="1FE4F356">
      <w:numFmt w:val="bullet"/>
      <w:lvlText w:val="•"/>
      <w:lvlJc w:val="left"/>
      <w:pPr>
        <w:ind w:left="2212" w:hanging="240"/>
      </w:pPr>
      <w:rPr>
        <w:rFonts w:hint="default"/>
      </w:rPr>
    </w:lvl>
    <w:lvl w:ilvl="3" w:tplc="D63A0A68">
      <w:numFmt w:val="bullet"/>
      <w:lvlText w:val="•"/>
      <w:lvlJc w:val="left"/>
      <w:pPr>
        <w:ind w:left="3068" w:hanging="240"/>
      </w:pPr>
      <w:rPr>
        <w:rFonts w:hint="default"/>
      </w:rPr>
    </w:lvl>
    <w:lvl w:ilvl="4" w:tplc="8452A69A">
      <w:numFmt w:val="bullet"/>
      <w:lvlText w:val="•"/>
      <w:lvlJc w:val="left"/>
      <w:pPr>
        <w:ind w:left="3924" w:hanging="240"/>
      </w:pPr>
      <w:rPr>
        <w:rFonts w:hint="default"/>
      </w:rPr>
    </w:lvl>
    <w:lvl w:ilvl="5" w:tplc="DE1EDF66">
      <w:numFmt w:val="bullet"/>
      <w:lvlText w:val="•"/>
      <w:lvlJc w:val="left"/>
      <w:pPr>
        <w:ind w:left="4780" w:hanging="240"/>
      </w:pPr>
      <w:rPr>
        <w:rFonts w:hint="default"/>
      </w:rPr>
    </w:lvl>
    <w:lvl w:ilvl="6" w:tplc="F00A5E6E">
      <w:numFmt w:val="bullet"/>
      <w:lvlText w:val="•"/>
      <w:lvlJc w:val="left"/>
      <w:pPr>
        <w:ind w:left="5636" w:hanging="240"/>
      </w:pPr>
      <w:rPr>
        <w:rFonts w:hint="default"/>
      </w:rPr>
    </w:lvl>
    <w:lvl w:ilvl="7" w:tplc="136EDC42">
      <w:numFmt w:val="bullet"/>
      <w:lvlText w:val="•"/>
      <w:lvlJc w:val="left"/>
      <w:pPr>
        <w:ind w:left="6492" w:hanging="240"/>
      </w:pPr>
      <w:rPr>
        <w:rFonts w:hint="default"/>
      </w:rPr>
    </w:lvl>
    <w:lvl w:ilvl="8" w:tplc="66F41008">
      <w:numFmt w:val="bullet"/>
      <w:lvlText w:val="•"/>
      <w:lvlJc w:val="left"/>
      <w:pPr>
        <w:ind w:left="7348" w:hanging="240"/>
      </w:pPr>
      <w:rPr>
        <w:rFonts w:hint="default"/>
      </w:rPr>
    </w:lvl>
  </w:abstractNum>
  <w:abstractNum w:abstractNumId="31">
    <w:nsid w:val="7F257229"/>
    <w:multiLevelType w:val="hybridMultilevel"/>
    <w:tmpl w:val="C03AE784"/>
    <w:lvl w:ilvl="0" w:tplc="4BE88D20">
      <w:start w:val="1"/>
      <w:numFmt w:val="decimal"/>
      <w:lvlText w:val="%1."/>
      <w:lvlJc w:val="left"/>
      <w:pPr>
        <w:ind w:left="492" w:hanging="192"/>
        <w:jc w:val="left"/>
      </w:pPr>
      <w:rPr>
        <w:rFonts w:ascii="Arial" w:eastAsia="Arial" w:hAnsi="Arial" w:cs="Arial" w:hint="default"/>
        <w:color w:val="231F20"/>
        <w:w w:val="67"/>
        <w:sz w:val="20"/>
        <w:szCs w:val="20"/>
      </w:rPr>
    </w:lvl>
    <w:lvl w:ilvl="1" w:tplc="A134C040">
      <w:numFmt w:val="bullet"/>
      <w:lvlText w:val="•"/>
      <w:lvlJc w:val="left"/>
      <w:pPr>
        <w:ind w:left="1356" w:hanging="192"/>
      </w:pPr>
      <w:rPr>
        <w:rFonts w:hint="default"/>
      </w:rPr>
    </w:lvl>
    <w:lvl w:ilvl="2" w:tplc="F63278E8">
      <w:numFmt w:val="bullet"/>
      <w:lvlText w:val="•"/>
      <w:lvlJc w:val="left"/>
      <w:pPr>
        <w:ind w:left="2212" w:hanging="192"/>
      </w:pPr>
      <w:rPr>
        <w:rFonts w:hint="default"/>
      </w:rPr>
    </w:lvl>
    <w:lvl w:ilvl="3" w:tplc="F7C6F988">
      <w:numFmt w:val="bullet"/>
      <w:lvlText w:val="•"/>
      <w:lvlJc w:val="left"/>
      <w:pPr>
        <w:ind w:left="3068" w:hanging="192"/>
      </w:pPr>
      <w:rPr>
        <w:rFonts w:hint="default"/>
      </w:rPr>
    </w:lvl>
    <w:lvl w:ilvl="4" w:tplc="5E30E32E">
      <w:numFmt w:val="bullet"/>
      <w:lvlText w:val="•"/>
      <w:lvlJc w:val="left"/>
      <w:pPr>
        <w:ind w:left="3924" w:hanging="192"/>
      </w:pPr>
      <w:rPr>
        <w:rFonts w:hint="default"/>
      </w:rPr>
    </w:lvl>
    <w:lvl w:ilvl="5" w:tplc="FDA2CBBA">
      <w:numFmt w:val="bullet"/>
      <w:lvlText w:val="•"/>
      <w:lvlJc w:val="left"/>
      <w:pPr>
        <w:ind w:left="4780" w:hanging="192"/>
      </w:pPr>
      <w:rPr>
        <w:rFonts w:hint="default"/>
      </w:rPr>
    </w:lvl>
    <w:lvl w:ilvl="6" w:tplc="2070BB00">
      <w:numFmt w:val="bullet"/>
      <w:lvlText w:val="•"/>
      <w:lvlJc w:val="left"/>
      <w:pPr>
        <w:ind w:left="5636" w:hanging="192"/>
      </w:pPr>
      <w:rPr>
        <w:rFonts w:hint="default"/>
      </w:rPr>
    </w:lvl>
    <w:lvl w:ilvl="7" w:tplc="609A69BC">
      <w:numFmt w:val="bullet"/>
      <w:lvlText w:val="•"/>
      <w:lvlJc w:val="left"/>
      <w:pPr>
        <w:ind w:left="6492" w:hanging="192"/>
      </w:pPr>
      <w:rPr>
        <w:rFonts w:hint="default"/>
      </w:rPr>
    </w:lvl>
    <w:lvl w:ilvl="8" w:tplc="E746EC90">
      <w:numFmt w:val="bullet"/>
      <w:lvlText w:val="•"/>
      <w:lvlJc w:val="left"/>
      <w:pPr>
        <w:ind w:left="7348" w:hanging="192"/>
      </w:pPr>
      <w:rPr>
        <w:rFonts w:hint="default"/>
      </w:rPr>
    </w:lvl>
  </w:abstractNum>
  <w:num w:numId="1">
    <w:abstractNumId w:val="14"/>
  </w:num>
  <w:num w:numId="2">
    <w:abstractNumId w:val="28"/>
  </w:num>
  <w:num w:numId="3">
    <w:abstractNumId w:val="11"/>
  </w:num>
  <w:num w:numId="4">
    <w:abstractNumId w:val="17"/>
  </w:num>
  <w:num w:numId="5">
    <w:abstractNumId w:val="24"/>
  </w:num>
  <w:num w:numId="6">
    <w:abstractNumId w:val="18"/>
  </w:num>
  <w:num w:numId="7">
    <w:abstractNumId w:val="21"/>
  </w:num>
  <w:num w:numId="8">
    <w:abstractNumId w:val="26"/>
  </w:num>
  <w:num w:numId="9">
    <w:abstractNumId w:val="17"/>
    <w:lvlOverride w:ilvl="0">
      <w:startOverride w:val="1"/>
    </w:lvlOverride>
  </w:num>
  <w:num w:numId="10">
    <w:abstractNumId w:val="29"/>
  </w:num>
  <w:num w:numId="11">
    <w:abstractNumId w:val="20"/>
  </w:num>
  <w:num w:numId="12">
    <w:abstractNumId w:val="15"/>
  </w:num>
  <w:num w:numId="13">
    <w:abstractNumId w:val="10"/>
  </w:num>
  <w:num w:numId="14">
    <w:abstractNumId w:val="13"/>
  </w:num>
  <w:num w:numId="15">
    <w:abstractNumId w:val="23"/>
  </w:num>
  <w:num w:numId="16">
    <w:abstractNumId w:val="27"/>
  </w:num>
  <w:num w:numId="17">
    <w:abstractNumId w:val="22"/>
  </w:num>
  <w:num w:numId="18">
    <w:abstractNumId w:val="19"/>
  </w:num>
  <w:num w:numId="19">
    <w:abstractNumId w:val="12"/>
  </w:num>
  <w:num w:numId="20">
    <w:abstractNumId w:val="16"/>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7"/>
  </w:num>
  <w:num w:numId="30">
    <w:abstractNumId w:val="8"/>
  </w:num>
  <w:num w:numId="31">
    <w:abstractNumId w:val="30"/>
  </w:num>
  <w:num w:numId="32">
    <w:abstractNumId w:val="31"/>
  </w:num>
  <w:num w:numId="33">
    <w:abstractNumId w:val="25"/>
  </w:num>
  <w:num w:numId="34">
    <w:abstractNumId w:val="17"/>
    <w:lvlOverride w:ilvl="0">
      <w:startOverride w:val="1"/>
    </w:lvlOverride>
  </w:num>
  <w:num w:numId="35">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13"/>
    <w:rsid w:val="0001377B"/>
    <w:rsid w:val="000219F5"/>
    <w:rsid w:val="00030CB4"/>
    <w:rsid w:val="00036309"/>
    <w:rsid w:val="0003746D"/>
    <w:rsid w:val="00042707"/>
    <w:rsid w:val="00056336"/>
    <w:rsid w:val="000761FB"/>
    <w:rsid w:val="00092818"/>
    <w:rsid w:val="00092D6E"/>
    <w:rsid w:val="000C5055"/>
    <w:rsid w:val="000E01C2"/>
    <w:rsid w:val="000E4B52"/>
    <w:rsid w:val="00122512"/>
    <w:rsid w:val="001266F9"/>
    <w:rsid w:val="00166B2E"/>
    <w:rsid w:val="00176AA6"/>
    <w:rsid w:val="001840E2"/>
    <w:rsid w:val="001B0659"/>
    <w:rsid w:val="001B4079"/>
    <w:rsid w:val="00212CB5"/>
    <w:rsid w:val="00215889"/>
    <w:rsid w:val="0022474D"/>
    <w:rsid w:val="002407EE"/>
    <w:rsid w:val="0024470B"/>
    <w:rsid w:val="00253A1A"/>
    <w:rsid w:val="0026196F"/>
    <w:rsid w:val="00266D52"/>
    <w:rsid w:val="002763FF"/>
    <w:rsid w:val="00295906"/>
    <w:rsid w:val="002B3454"/>
    <w:rsid w:val="002C635A"/>
    <w:rsid w:val="002D0AF9"/>
    <w:rsid w:val="002D6B46"/>
    <w:rsid w:val="003075A7"/>
    <w:rsid w:val="00376D39"/>
    <w:rsid w:val="00380F87"/>
    <w:rsid w:val="003C6FE8"/>
    <w:rsid w:val="003E764F"/>
    <w:rsid w:val="003F152E"/>
    <w:rsid w:val="003F187B"/>
    <w:rsid w:val="0042447B"/>
    <w:rsid w:val="004365A8"/>
    <w:rsid w:val="00437CE6"/>
    <w:rsid w:val="00471E46"/>
    <w:rsid w:val="00473460"/>
    <w:rsid w:val="004812E0"/>
    <w:rsid w:val="00513BF3"/>
    <w:rsid w:val="00564081"/>
    <w:rsid w:val="00567EC5"/>
    <w:rsid w:val="00567ED8"/>
    <w:rsid w:val="00577745"/>
    <w:rsid w:val="00585562"/>
    <w:rsid w:val="0059103B"/>
    <w:rsid w:val="005D3BCF"/>
    <w:rsid w:val="005E2BF9"/>
    <w:rsid w:val="005F3389"/>
    <w:rsid w:val="00611A6A"/>
    <w:rsid w:val="0061435C"/>
    <w:rsid w:val="0062122B"/>
    <w:rsid w:val="00626369"/>
    <w:rsid w:val="00626BB0"/>
    <w:rsid w:val="00632C77"/>
    <w:rsid w:val="0065079F"/>
    <w:rsid w:val="0067462B"/>
    <w:rsid w:val="006824D1"/>
    <w:rsid w:val="006C1A7B"/>
    <w:rsid w:val="006D09DC"/>
    <w:rsid w:val="006E1A5E"/>
    <w:rsid w:val="006E5E0B"/>
    <w:rsid w:val="0071194A"/>
    <w:rsid w:val="00734FF8"/>
    <w:rsid w:val="00737F0B"/>
    <w:rsid w:val="00745802"/>
    <w:rsid w:val="00781D39"/>
    <w:rsid w:val="007C289C"/>
    <w:rsid w:val="007E3662"/>
    <w:rsid w:val="008124E0"/>
    <w:rsid w:val="0083699C"/>
    <w:rsid w:val="00837E0E"/>
    <w:rsid w:val="00850CF2"/>
    <w:rsid w:val="00865EF7"/>
    <w:rsid w:val="00872DBF"/>
    <w:rsid w:val="00880375"/>
    <w:rsid w:val="008954DC"/>
    <w:rsid w:val="008A69B3"/>
    <w:rsid w:val="008C7CF7"/>
    <w:rsid w:val="008D1111"/>
    <w:rsid w:val="008E354C"/>
    <w:rsid w:val="008F66BB"/>
    <w:rsid w:val="008F6F66"/>
    <w:rsid w:val="00906E2E"/>
    <w:rsid w:val="00912080"/>
    <w:rsid w:val="00916FBA"/>
    <w:rsid w:val="00922C90"/>
    <w:rsid w:val="009316E8"/>
    <w:rsid w:val="009336FB"/>
    <w:rsid w:val="00940D51"/>
    <w:rsid w:val="00943A44"/>
    <w:rsid w:val="00975571"/>
    <w:rsid w:val="009A1AFF"/>
    <w:rsid w:val="009D42FE"/>
    <w:rsid w:val="009D5A1C"/>
    <w:rsid w:val="009D7377"/>
    <w:rsid w:val="009E1989"/>
    <w:rsid w:val="009F1813"/>
    <w:rsid w:val="009F2541"/>
    <w:rsid w:val="00A036E9"/>
    <w:rsid w:val="00A71124"/>
    <w:rsid w:val="00A84640"/>
    <w:rsid w:val="00AB0CA0"/>
    <w:rsid w:val="00AB3B08"/>
    <w:rsid w:val="00AD5765"/>
    <w:rsid w:val="00AE13D7"/>
    <w:rsid w:val="00AE2DB7"/>
    <w:rsid w:val="00B751D4"/>
    <w:rsid w:val="00BA5E29"/>
    <w:rsid w:val="00BC0F1D"/>
    <w:rsid w:val="00BC6D3C"/>
    <w:rsid w:val="00BF0601"/>
    <w:rsid w:val="00BF5468"/>
    <w:rsid w:val="00C04676"/>
    <w:rsid w:val="00C11498"/>
    <w:rsid w:val="00C172B4"/>
    <w:rsid w:val="00C26C0B"/>
    <w:rsid w:val="00C60A3E"/>
    <w:rsid w:val="00C9685E"/>
    <w:rsid w:val="00CF5E22"/>
    <w:rsid w:val="00D05B6A"/>
    <w:rsid w:val="00D07F1D"/>
    <w:rsid w:val="00D278DA"/>
    <w:rsid w:val="00D47F77"/>
    <w:rsid w:val="00D52F6A"/>
    <w:rsid w:val="00D5394E"/>
    <w:rsid w:val="00D6727E"/>
    <w:rsid w:val="00D72B9D"/>
    <w:rsid w:val="00D73173"/>
    <w:rsid w:val="00D756EE"/>
    <w:rsid w:val="00D97C27"/>
    <w:rsid w:val="00DA07DD"/>
    <w:rsid w:val="00DA2AC2"/>
    <w:rsid w:val="00DA2C28"/>
    <w:rsid w:val="00DB63AD"/>
    <w:rsid w:val="00DC674A"/>
    <w:rsid w:val="00DD6DDA"/>
    <w:rsid w:val="00DE2047"/>
    <w:rsid w:val="00E4503E"/>
    <w:rsid w:val="00E751AA"/>
    <w:rsid w:val="00E80C32"/>
    <w:rsid w:val="00E85C19"/>
    <w:rsid w:val="00E910FA"/>
    <w:rsid w:val="00EC7DA3"/>
    <w:rsid w:val="00ED154C"/>
    <w:rsid w:val="00EE3D34"/>
    <w:rsid w:val="00F35E1D"/>
    <w:rsid w:val="00F44596"/>
    <w:rsid w:val="00F61662"/>
    <w:rsid w:val="00F83520"/>
    <w:rsid w:val="00FC3136"/>
    <w:rsid w:val="00FC75BD"/>
    <w:rsid w:val="00FF4B4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07A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lang w:val="en-CA"/>
    </w:rPr>
  </w:style>
  <w:style w:type="paragraph" w:customStyle="1" w:styleId="GreyHeading">
    <w:name w:val="Grey Heading"/>
    <w:basedOn w:val="Normal"/>
    <w:qFormat/>
    <w:rsid w:val="00D6727E"/>
    <w:pPr>
      <w:spacing w:after="120"/>
    </w:pPr>
    <w:rPr>
      <w:rFonts w:ascii="Verdana" w:hAnsi="Verdana" w:cs="Arial"/>
      <w:b/>
      <w:bCs/>
      <w:color w:val="595A59"/>
      <w:sz w:val="20"/>
      <w:szCs w:val="20"/>
      <w:lang w:val="en-CA"/>
    </w:rPr>
  </w:style>
  <w:style w:type="paragraph" w:customStyle="1" w:styleId="Subhead">
    <w:name w:val="Subhead"/>
    <w:basedOn w:val="Normal"/>
    <w:qFormat/>
    <w:rsid w:val="00D6727E"/>
    <w:pPr>
      <w:spacing w:after="80"/>
    </w:pPr>
    <w:rPr>
      <w:rFonts w:ascii="Verdana" w:hAnsi="Verdana" w:cs="Arial"/>
      <w:b/>
      <w:sz w:val="20"/>
      <w:szCs w:val="20"/>
      <w:lang w:val="en-CA"/>
    </w:rPr>
  </w:style>
  <w:style w:type="paragraph" w:customStyle="1" w:styleId="Bullet">
    <w:name w:val="Bullet"/>
    <w:basedOn w:val="Normal"/>
    <w:qFormat/>
    <w:rsid w:val="00E80C32"/>
    <w:pPr>
      <w:numPr>
        <w:numId w:val="2"/>
      </w:numPr>
      <w:spacing w:after="80"/>
      <w:ind w:left="144" w:hanging="144"/>
    </w:pPr>
    <w:rPr>
      <w:rFonts w:ascii="Verdana" w:hAnsi="Verdana" w:cs="Arial"/>
      <w:sz w:val="20"/>
      <w:szCs w:val="20"/>
      <w:lang w:val="en-CA"/>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37E0E"/>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4"/>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lang w:val="en-CA"/>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0E4B52"/>
    <w:pPr>
      <w:spacing w:before="240"/>
    </w:pPr>
  </w:style>
  <w:style w:type="table" w:styleId="LightList-Accent5">
    <w:name w:val="Light List Accent 5"/>
    <w:basedOn w:val="TableNormal"/>
    <w:uiPriority w:val="61"/>
    <w:rsid w:val="008124E0"/>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DA2AC2"/>
    <w:rPr>
      <w:rFonts w:ascii="Verdana" w:hAnsi="Verdana"/>
      <w:color w:val="FFFFFF" w:themeColor="background1"/>
      <w:sz w:val="36"/>
      <w:szCs w:val="36"/>
      <w:lang w:val="en-CA"/>
    </w:rPr>
  </w:style>
  <w:style w:type="paragraph" w:customStyle="1" w:styleId="BlueChartHeading">
    <w:name w:val="Blue Chart Heading"/>
    <w:basedOn w:val="Normal"/>
    <w:qFormat/>
    <w:rsid w:val="00C11498"/>
    <w:pPr>
      <w:jc w:val="center"/>
    </w:pPr>
    <w:rPr>
      <w:rFonts w:ascii="Verdana" w:hAnsi="Verdana" w:cs="Times New Roman"/>
      <w:b/>
      <w:color w:val="FFFFFF" w:themeColor="background1"/>
      <w:sz w:val="20"/>
      <w:szCs w:val="20"/>
    </w:rPr>
  </w:style>
  <w:style w:type="paragraph" w:styleId="ListBullet">
    <w:name w:val="List Bullet"/>
    <w:basedOn w:val="Normal"/>
    <w:uiPriority w:val="99"/>
    <w:unhideWhenUsed/>
    <w:rsid w:val="00473460"/>
    <w:pPr>
      <w:numPr>
        <w:numId w:val="13"/>
      </w:numPr>
      <w:contextualSpacing/>
    </w:pPr>
  </w:style>
  <w:style w:type="paragraph" w:customStyle="1" w:styleId="RubricHeader">
    <w:name w:val="Rubric Header"/>
    <w:basedOn w:val="Subhead"/>
    <w:qFormat/>
    <w:rsid w:val="00D6727E"/>
    <w:pPr>
      <w:spacing w:after="0"/>
    </w:pPr>
  </w:style>
  <w:style w:type="paragraph" w:customStyle="1" w:styleId="2ndBullet">
    <w:name w:val="2nd Bullet"/>
    <w:basedOn w:val="Bullet"/>
    <w:qFormat/>
    <w:rsid w:val="00D52F6A"/>
    <w:pPr>
      <w:numPr>
        <w:ilvl w:val="1"/>
      </w:numPr>
      <w:ind w:left="360" w:hanging="216"/>
    </w:pPr>
    <w:rPr>
      <w:lang w:bidi="fr-CA"/>
    </w:rPr>
  </w:style>
  <w:style w:type="character" w:styleId="Hyperlink">
    <w:name w:val="Hyperlink"/>
    <w:basedOn w:val="DefaultParagraphFont"/>
    <w:uiPriority w:val="99"/>
    <w:unhideWhenUsed/>
    <w:rsid w:val="00E85C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8.png"/><Relationship Id="rId8" Type="http://schemas.openxmlformats.org/officeDocument/2006/relationships/header" Target="header1.xml"/><Relationship Id="rId21" Type="http://schemas.openxmlformats.org/officeDocument/2006/relationships/image" Target="media/image11.png"/><Relationship Id="rId3" Type="http://schemas.openxmlformats.org/officeDocument/2006/relationships/styles" Target="styles.xml"/><Relationship Id="rId25"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7.png"/><Relationship Id="rId7" Type="http://schemas.openxmlformats.org/officeDocument/2006/relationships/endnotes" Target="endnotes.xml"/><Relationship Id="rId20" Type="http://schemas.openxmlformats.org/officeDocument/2006/relationships/image" Target="media/image10.png"/><Relationship Id="rId16"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customXml" Target="../customXml/item4.xml"/><Relationship Id="rId24" Type="http://schemas.openxmlformats.org/officeDocument/2006/relationships/footer" Target="footer3.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15" Type="http://schemas.openxmlformats.org/officeDocument/2006/relationships/hyperlink" Target="http://www.cvma.ca/" TargetMode="External"/><Relationship Id="rId5" Type="http://schemas.openxmlformats.org/officeDocument/2006/relationships/webSettings" Target="webSettings.xml"/><Relationship Id="rId28"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9.png"/><Relationship Id="rId9" Type="http://schemas.openxmlformats.org/officeDocument/2006/relationships/footer" Target="footer1.xml"/><Relationship Id="rId22" Type="http://schemas.openxmlformats.org/officeDocument/2006/relationships/image" Target="media/image12.png"/><Relationship Id="rId14" Type="http://schemas.openxmlformats.org/officeDocument/2006/relationships/hyperlink" Target="http://www.gm.ca/inm/gmcanada/french/about/index.html" TargetMode="External"/><Relationship Id="rId4" Type="http://schemas.openxmlformats.org/officeDocument/2006/relationships/settings" Target="settings.xml"/><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almatier/Work/OTF/Lesson%20Plans%20To%20Do/OTF%20Fin%20Lit%20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0a82d92680f3167600f15f7f4cefd539">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1c824a6333bfb3336a2848f1e70911e"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846B52-4CE5-DE4E-AF88-08C3C414C398}">
  <ds:schemaRefs>
    <ds:schemaRef ds:uri="http://schemas.openxmlformats.org/officeDocument/2006/bibliography"/>
  </ds:schemaRefs>
</ds:datastoreItem>
</file>

<file path=customXml/itemProps2.xml><?xml version="1.0" encoding="utf-8"?>
<ds:datastoreItem xmlns:ds="http://schemas.openxmlformats.org/officeDocument/2006/customXml" ds:itemID="{ABD7B35F-6D56-4A58-86AE-9E426D535C1E}"/>
</file>

<file path=customXml/itemProps3.xml><?xml version="1.0" encoding="utf-8"?>
<ds:datastoreItem xmlns:ds="http://schemas.openxmlformats.org/officeDocument/2006/customXml" ds:itemID="{1514DA88-17AA-4324-8445-A324420E6E90}"/>
</file>

<file path=customXml/itemProps4.xml><?xml version="1.0" encoding="utf-8"?>
<ds:datastoreItem xmlns:ds="http://schemas.openxmlformats.org/officeDocument/2006/customXml" ds:itemID="{299DB39D-D333-479B-8F17-D65D17B013A8}"/>
</file>

<file path=docProps/app.xml><?xml version="1.0" encoding="utf-8"?>
<Properties xmlns="http://schemas.openxmlformats.org/officeDocument/2006/extended-properties" xmlns:vt="http://schemas.openxmlformats.org/officeDocument/2006/docPropsVTypes">
  <Template>OTF Fin Lit LP.dotx</Template>
  <TotalTime>10</TotalTime>
  <Pages>11</Pages>
  <Words>2854</Words>
  <Characters>16268</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Andrea Palmatier</cp:lastModifiedBy>
  <cp:revision>8</cp:revision>
  <cp:lastPrinted>2017-09-26T01:57:00Z</cp:lastPrinted>
  <dcterms:created xsi:type="dcterms:W3CDTF">2017-10-26T02:29:00Z</dcterms:created>
  <dcterms:modified xsi:type="dcterms:W3CDTF">2017-10-26T03:08:00Z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